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42868063"/>
        <w:docPartObj>
          <w:docPartGallery w:val="Cover Pages"/>
          <w:docPartUnique/>
        </w:docPartObj>
      </w:sdtPr>
      <w:sdtEndPr>
        <w:rPr>
          <w:rFonts w:ascii="Verdana" w:hAnsi="Verdana"/>
          <w:bCs/>
          <w:color w:val="222222"/>
        </w:rPr>
      </w:sdtEndPr>
      <w:sdtContent>
        <w:p w14:paraId="21664053" w14:textId="2CDAFC0E" w:rsidR="00EC3235" w:rsidRDefault="00EC3235"/>
        <w:p w14:paraId="7181F378" w14:textId="3AD34CC9" w:rsidR="00EC3235" w:rsidRDefault="00EC3235">
          <w:pPr>
            <w:rPr>
              <w:rFonts w:ascii="Verdana" w:hAnsi="Verdana"/>
              <w:bCs/>
              <w:color w:val="222222"/>
            </w:rPr>
          </w:pPr>
          <w:r>
            <w:rPr>
              <w:rFonts w:ascii="Verdana" w:hAnsi="Verdana"/>
              <w:bCs/>
              <w:noProof/>
              <w:color w:val="222222"/>
            </w:rPr>
            <w:drawing>
              <wp:inline distT="0" distB="0" distL="0" distR="0" wp14:anchorId="57358473" wp14:editId="1DEAC6B1">
                <wp:extent cx="7002966" cy="9063122"/>
                <wp:effectExtent l="0" t="0" r="7620" b="508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64267" cy="9142457"/>
                        </a:xfrm>
                        <a:prstGeom prst="rect">
                          <a:avLst/>
                        </a:prstGeom>
                      </pic:spPr>
                    </pic:pic>
                  </a:graphicData>
                </a:graphic>
              </wp:inline>
            </w:drawing>
          </w:r>
          <w:r>
            <w:rPr>
              <w:rFonts w:ascii="Verdana" w:hAnsi="Verdana"/>
              <w:bCs/>
              <w:color w:val="222222"/>
            </w:rPr>
            <w:br w:type="page"/>
          </w:r>
        </w:p>
      </w:sdtContent>
    </w:sdt>
    <w:p w14:paraId="4D032E30" w14:textId="5307E8FC" w:rsidR="00934556" w:rsidRPr="00216B70" w:rsidRDefault="00EF5A91" w:rsidP="00777950">
      <w:pPr>
        <w:pStyle w:val="BodyText"/>
        <w:rPr>
          <w:b/>
          <w:bCs/>
          <w:sz w:val="16"/>
          <w:szCs w:val="16"/>
          <w:u w:val="single"/>
        </w:rPr>
      </w:pPr>
      <w:r>
        <w:rPr>
          <w:rFonts w:ascii="AR DARLING" w:hAnsi="AR DARLING" w:cs="Aharoni"/>
          <w:b/>
          <w:bCs/>
          <w:sz w:val="36"/>
          <w:szCs w:val="36"/>
          <w:u w:val="single"/>
        </w:rPr>
        <w:lastRenderedPageBreak/>
        <w:t xml:space="preserve"> </w:t>
      </w:r>
      <w:r w:rsidR="00C60A3B">
        <w:rPr>
          <w:rFonts w:ascii="AR DARLING" w:hAnsi="AR DARLING" w:cs="Aharoni"/>
          <w:b/>
          <w:bCs/>
          <w:sz w:val="36"/>
          <w:szCs w:val="36"/>
          <w:u w:val="single"/>
        </w:rPr>
        <w:t xml:space="preserve"> </w:t>
      </w:r>
    </w:p>
    <w:p w14:paraId="0A765616" w14:textId="2EC88037" w:rsidR="00EF37D7" w:rsidRPr="00BF1729" w:rsidRDefault="005A433B" w:rsidP="00E174F0">
      <w:pPr>
        <w:pStyle w:val="BodyText"/>
        <w:rPr>
          <w:rFonts w:ascii="Britannic Bold" w:hAnsi="Britannic Bold"/>
          <w:b/>
          <w:bCs/>
          <w:sz w:val="32"/>
          <w:szCs w:val="32"/>
        </w:rPr>
      </w:pPr>
      <w:r>
        <w:rPr>
          <w:rFonts w:ascii="Britannic Bold" w:hAnsi="Britannic Bold"/>
          <w:b/>
          <w:bCs/>
          <w:sz w:val="28"/>
          <w:szCs w:val="28"/>
        </w:rPr>
        <w:t xml:space="preserve">       </w:t>
      </w:r>
      <w:r w:rsidR="00A9325C">
        <w:rPr>
          <w:rFonts w:ascii="Britannic Bold" w:hAnsi="Britannic Bold"/>
          <w:b/>
          <w:bCs/>
          <w:sz w:val="28"/>
          <w:szCs w:val="28"/>
        </w:rPr>
        <w:t xml:space="preserve"> </w:t>
      </w:r>
      <w:r w:rsidR="00C60A3B">
        <w:rPr>
          <w:rFonts w:ascii="Britannic Bold" w:hAnsi="Britannic Bold"/>
          <w:b/>
          <w:bCs/>
          <w:sz w:val="28"/>
          <w:szCs w:val="28"/>
        </w:rPr>
        <w:t xml:space="preserve">    </w:t>
      </w:r>
      <w:r w:rsidR="00463AA0">
        <w:rPr>
          <w:rFonts w:ascii="Britannic Bold" w:hAnsi="Britannic Bold"/>
          <w:b/>
          <w:bCs/>
          <w:sz w:val="28"/>
          <w:szCs w:val="28"/>
        </w:rPr>
        <w:t xml:space="preserve">   </w:t>
      </w:r>
      <w:r w:rsidR="00463AA0">
        <w:rPr>
          <w:rFonts w:ascii="Britannic Bold" w:hAnsi="Britannic Bold"/>
          <w:b/>
          <w:bCs/>
          <w:sz w:val="32"/>
          <w:szCs w:val="32"/>
        </w:rPr>
        <w:t xml:space="preserve">APRIL </w:t>
      </w:r>
      <w:r w:rsidR="00675882">
        <w:rPr>
          <w:rFonts w:ascii="Britannic Bold" w:hAnsi="Britannic Bold"/>
          <w:b/>
          <w:bCs/>
          <w:sz w:val="32"/>
          <w:szCs w:val="32"/>
        </w:rPr>
        <w:t>1</w:t>
      </w:r>
      <w:r w:rsidR="008A4BC2">
        <w:rPr>
          <w:rFonts w:ascii="Britannic Bold" w:hAnsi="Britannic Bold"/>
          <w:b/>
          <w:bCs/>
          <w:sz w:val="32"/>
          <w:szCs w:val="32"/>
        </w:rPr>
        <w:t>7</w:t>
      </w:r>
      <w:r w:rsidR="004D6685">
        <w:rPr>
          <w:rFonts w:ascii="Britannic Bold" w:hAnsi="Britannic Bold"/>
          <w:b/>
          <w:bCs/>
          <w:sz w:val="32"/>
          <w:szCs w:val="32"/>
        </w:rPr>
        <w:t xml:space="preserve"> </w:t>
      </w:r>
      <w:r w:rsidR="00FE2D01" w:rsidRPr="00FE354A">
        <w:rPr>
          <w:rFonts w:ascii="Britannic Bold" w:hAnsi="Britannic Bold"/>
          <w:b/>
          <w:bCs/>
          <w:sz w:val="32"/>
          <w:szCs w:val="32"/>
        </w:rPr>
        <w:t xml:space="preserve">&amp; </w:t>
      </w:r>
      <w:r w:rsidR="00463AA0">
        <w:rPr>
          <w:rFonts w:ascii="Britannic Bold" w:hAnsi="Britannic Bold"/>
          <w:b/>
          <w:bCs/>
          <w:sz w:val="32"/>
          <w:szCs w:val="32"/>
        </w:rPr>
        <w:t xml:space="preserve">APRIL </w:t>
      </w:r>
      <w:r w:rsidR="00675882">
        <w:rPr>
          <w:rFonts w:ascii="Britannic Bold" w:hAnsi="Britannic Bold"/>
          <w:b/>
          <w:bCs/>
          <w:sz w:val="32"/>
          <w:szCs w:val="32"/>
        </w:rPr>
        <w:t>1</w:t>
      </w:r>
      <w:r w:rsidR="008A4BC2">
        <w:rPr>
          <w:rFonts w:ascii="Britannic Bold" w:hAnsi="Britannic Bold"/>
          <w:b/>
          <w:bCs/>
          <w:sz w:val="32"/>
          <w:szCs w:val="32"/>
        </w:rPr>
        <w:t>8</w:t>
      </w:r>
      <w:r w:rsidR="00FE2D01" w:rsidRPr="00FE354A">
        <w:rPr>
          <w:rFonts w:ascii="Britannic Bold" w:hAnsi="Britannic Bold"/>
          <w:b/>
          <w:bCs/>
          <w:sz w:val="32"/>
          <w:szCs w:val="32"/>
        </w:rPr>
        <w:t>, 202</w:t>
      </w:r>
      <w:r w:rsidR="0008592A">
        <w:rPr>
          <w:rFonts w:ascii="Britannic Bold" w:hAnsi="Britannic Bold"/>
          <w:b/>
          <w:bCs/>
          <w:sz w:val="32"/>
          <w:szCs w:val="32"/>
        </w:rPr>
        <w:t>1</w:t>
      </w:r>
      <w:r w:rsidR="0031673E">
        <w:rPr>
          <w:b/>
          <w:bCs/>
          <w:sz w:val="28"/>
          <w:szCs w:val="28"/>
        </w:rPr>
        <w:t xml:space="preserve">  </w:t>
      </w:r>
      <w:r w:rsidR="00900459">
        <w:rPr>
          <w:b/>
          <w:bCs/>
          <w:sz w:val="28"/>
          <w:szCs w:val="28"/>
        </w:rPr>
        <w:t xml:space="preserve">          </w:t>
      </w:r>
    </w:p>
    <w:p w14:paraId="2F5DF239" w14:textId="2B39E239" w:rsidR="0073434E" w:rsidRDefault="0073434E" w:rsidP="00E174F0">
      <w:pPr>
        <w:pStyle w:val="BodyText"/>
        <w:rPr>
          <w:b/>
          <w:bCs/>
          <w:sz w:val="28"/>
          <w:szCs w:val="28"/>
        </w:rPr>
      </w:pPr>
      <w:r>
        <w:rPr>
          <w:b/>
          <w:bCs/>
          <w:sz w:val="28"/>
          <w:szCs w:val="28"/>
        </w:rPr>
        <w:t>Fr. Anthony will be on vacation next week from Monday (April 19</w:t>
      </w:r>
      <w:r w:rsidRPr="0073434E">
        <w:rPr>
          <w:b/>
          <w:bCs/>
          <w:sz w:val="28"/>
          <w:szCs w:val="28"/>
          <w:vertAlign w:val="superscript"/>
        </w:rPr>
        <w:t>th</w:t>
      </w:r>
      <w:r>
        <w:rPr>
          <w:b/>
          <w:bCs/>
          <w:sz w:val="28"/>
          <w:szCs w:val="28"/>
        </w:rPr>
        <w:t>) thru Saturday (April 24</w:t>
      </w:r>
      <w:r w:rsidRPr="0073434E">
        <w:rPr>
          <w:b/>
          <w:bCs/>
          <w:sz w:val="28"/>
          <w:szCs w:val="28"/>
          <w:vertAlign w:val="superscript"/>
        </w:rPr>
        <w:t>th</w:t>
      </w:r>
      <w:r>
        <w:rPr>
          <w:b/>
          <w:bCs/>
          <w:sz w:val="28"/>
          <w:szCs w:val="28"/>
        </w:rPr>
        <w:t>).</w:t>
      </w:r>
    </w:p>
    <w:p w14:paraId="367761B3" w14:textId="77777777" w:rsidR="0073434E" w:rsidRDefault="0073434E" w:rsidP="00E174F0">
      <w:pPr>
        <w:pStyle w:val="BodyText"/>
        <w:rPr>
          <w:b/>
          <w:bCs/>
          <w:sz w:val="28"/>
          <w:szCs w:val="28"/>
        </w:rPr>
      </w:pPr>
    </w:p>
    <w:p w14:paraId="1029DF82" w14:textId="26032947" w:rsidR="00EF37D7" w:rsidRDefault="00EF37D7" w:rsidP="00E174F0">
      <w:pPr>
        <w:pStyle w:val="BodyText"/>
        <w:rPr>
          <w:b/>
          <w:bCs/>
          <w:sz w:val="28"/>
          <w:szCs w:val="28"/>
        </w:rPr>
      </w:pPr>
      <w:r>
        <w:rPr>
          <w:b/>
          <w:bCs/>
          <w:sz w:val="28"/>
          <w:szCs w:val="28"/>
        </w:rPr>
        <w:t xml:space="preserve">There will be no 8:05 am </w:t>
      </w:r>
      <w:r w:rsidR="0073434E">
        <w:rPr>
          <w:b/>
          <w:bCs/>
          <w:sz w:val="28"/>
          <w:szCs w:val="28"/>
        </w:rPr>
        <w:t xml:space="preserve">weekday </w:t>
      </w:r>
      <w:r>
        <w:rPr>
          <w:b/>
          <w:bCs/>
          <w:sz w:val="28"/>
          <w:szCs w:val="28"/>
        </w:rPr>
        <w:t>Masses</w:t>
      </w:r>
      <w:r w:rsidR="0073434E">
        <w:rPr>
          <w:b/>
          <w:bCs/>
          <w:sz w:val="28"/>
          <w:szCs w:val="28"/>
        </w:rPr>
        <w:t xml:space="preserve"> nor will there be celebration of Mass and Confession for next Saturday’s 5:30 pm Mass (April 24</w:t>
      </w:r>
      <w:r w:rsidR="0073434E" w:rsidRPr="0073434E">
        <w:rPr>
          <w:b/>
          <w:bCs/>
          <w:sz w:val="28"/>
          <w:szCs w:val="28"/>
          <w:vertAlign w:val="superscript"/>
        </w:rPr>
        <w:t>th</w:t>
      </w:r>
      <w:r w:rsidR="0073434E">
        <w:rPr>
          <w:b/>
          <w:bCs/>
          <w:sz w:val="28"/>
          <w:szCs w:val="28"/>
        </w:rPr>
        <w:t>).</w:t>
      </w:r>
    </w:p>
    <w:p w14:paraId="31565A52" w14:textId="58D3DAB9" w:rsidR="00EF37D7" w:rsidRDefault="00EF37D7" w:rsidP="00E174F0">
      <w:pPr>
        <w:pStyle w:val="BodyText"/>
        <w:rPr>
          <w:b/>
          <w:bCs/>
          <w:sz w:val="28"/>
          <w:szCs w:val="28"/>
        </w:rPr>
      </w:pPr>
    </w:p>
    <w:p w14:paraId="527ACA5D" w14:textId="691227F0" w:rsidR="00EF37D7" w:rsidRDefault="00EF37D7" w:rsidP="00E174F0">
      <w:pPr>
        <w:pStyle w:val="BodyText"/>
        <w:rPr>
          <w:b/>
          <w:bCs/>
          <w:sz w:val="28"/>
          <w:szCs w:val="28"/>
        </w:rPr>
      </w:pPr>
      <w:r>
        <w:rPr>
          <w:b/>
          <w:bCs/>
          <w:sz w:val="28"/>
          <w:szCs w:val="28"/>
        </w:rPr>
        <w:t>Sign-up sheets are available in the vestibule for the 5:30 pm Mass parishioners to sign-up for Sunday’s (April 25</w:t>
      </w:r>
      <w:r w:rsidRPr="00EF37D7">
        <w:rPr>
          <w:b/>
          <w:bCs/>
          <w:sz w:val="28"/>
          <w:szCs w:val="28"/>
          <w:vertAlign w:val="superscript"/>
        </w:rPr>
        <w:t>th</w:t>
      </w:r>
      <w:r>
        <w:rPr>
          <w:b/>
          <w:bCs/>
          <w:sz w:val="28"/>
          <w:szCs w:val="28"/>
        </w:rPr>
        <w:t>) 9:00 am and 11:00 am Masses.               Thank you.</w:t>
      </w:r>
    </w:p>
    <w:p w14:paraId="5C90A284" w14:textId="0A7597DB" w:rsidR="002A7E14" w:rsidRDefault="002A7E14" w:rsidP="00E174F0">
      <w:pPr>
        <w:pStyle w:val="BodyText"/>
        <w:rPr>
          <w:bCs/>
          <w:sz w:val="24"/>
        </w:rPr>
      </w:pPr>
    </w:p>
    <w:p w14:paraId="7BD837F4" w14:textId="6C658C3D" w:rsidR="005938BD" w:rsidRPr="00785115" w:rsidRDefault="00785115" w:rsidP="005938BD">
      <w:pPr>
        <w:pStyle w:val="BodyText"/>
        <w:rPr>
          <w:rFonts w:ascii="Arial Narrow" w:hAnsi="Arial Narrow"/>
          <w:b/>
          <w:bCs/>
          <w:sz w:val="24"/>
          <w:u w:val="single"/>
        </w:rPr>
      </w:pPr>
      <w:r>
        <w:rPr>
          <w:rFonts w:ascii="Arial Narrow" w:hAnsi="Arial Narrow"/>
          <w:b/>
          <w:bCs/>
          <w:sz w:val="24"/>
        </w:rPr>
        <w:t xml:space="preserve">               </w:t>
      </w:r>
      <w:r w:rsidR="005938BD" w:rsidRPr="00785115">
        <w:rPr>
          <w:rFonts w:ascii="Arial Narrow" w:hAnsi="Arial Narrow"/>
          <w:b/>
          <w:bCs/>
          <w:sz w:val="24"/>
          <w:u w:val="single"/>
        </w:rPr>
        <w:t>THURSDAY, April 22, 2021</w:t>
      </w:r>
    </w:p>
    <w:p w14:paraId="30E795BC" w14:textId="26B909FB" w:rsidR="005938BD" w:rsidRPr="00C25933" w:rsidRDefault="005938BD" w:rsidP="005938BD">
      <w:pPr>
        <w:pStyle w:val="BodyText"/>
        <w:rPr>
          <w:rFonts w:ascii="Arial Narrow" w:hAnsi="Arial Narrow"/>
          <w:b/>
          <w:bCs/>
          <w:sz w:val="24"/>
        </w:rPr>
      </w:pPr>
      <w:r w:rsidRPr="00C25933">
        <w:rPr>
          <w:rFonts w:ascii="Arial Narrow" w:hAnsi="Arial Narrow"/>
          <w:b/>
          <w:bCs/>
          <w:sz w:val="24"/>
        </w:rPr>
        <w:t xml:space="preserve"> </w:t>
      </w:r>
      <w:r w:rsidR="00785115">
        <w:rPr>
          <w:rFonts w:ascii="Arial Narrow" w:hAnsi="Arial Narrow"/>
          <w:b/>
          <w:bCs/>
          <w:sz w:val="24"/>
        </w:rPr>
        <w:t xml:space="preserve">           </w:t>
      </w:r>
      <w:r w:rsidRPr="00C25933">
        <w:rPr>
          <w:rFonts w:ascii="Arial Narrow" w:hAnsi="Arial Narrow"/>
          <w:b/>
          <w:bCs/>
          <w:sz w:val="24"/>
        </w:rPr>
        <w:t>ADORATION IN THE CHAPEL</w:t>
      </w:r>
    </w:p>
    <w:p w14:paraId="3F681E25" w14:textId="4531033C" w:rsidR="005938BD" w:rsidRDefault="005938BD" w:rsidP="005938BD">
      <w:pPr>
        <w:pStyle w:val="BodyText"/>
        <w:rPr>
          <w:rFonts w:ascii="Arial Narrow" w:hAnsi="Arial Narrow"/>
          <w:b/>
          <w:bCs/>
          <w:sz w:val="24"/>
        </w:rPr>
      </w:pPr>
      <w:r w:rsidRPr="00C25933">
        <w:rPr>
          <w:rFonts w:ascii="Arial Narrow" w:hAnsi="Arial Narrow"/>
          <w:b/>
          <w:bCs/>
          <w:sz w:val="24"/>
        </w:rPr>
        <w:t xml:space="preserve">     </w:t>
      </w:r>
      <w:r w:rsidR="00785115">
        <w:rPr>
          <w:rFonts w:ascii="Arial Narrow" w:hAnsi="Arial Narrow"/>
          <w:b/>
          <w:bCs/>
          <w:sz w:val="24"/>
        </w:rPr>
        <w:t xml:space="preserve">                </w:t>
      </w:r>
      <w:r w:rsidRPr="00C25933">
        <w:rPr>
          <w:rFonts w:ascii="Arial Narrow" w:hAnsi="Arial Narrow"/>
          <w:b/>
          <w:bCs/>
          <w:sz w:val="24"/>
        </w:rPr>
        <w:t xml:space="preserve">8:40 AM to 5:00 PM  </w:t>
      </w:r>
    </w:p>
    <w:p w14:paraId="19F41567" w14:textId="77777777" w:rsidR="005938BD" w:rsidRPr="00C25933" w:rsidRDefault="005938BD" w:rsidP="00E174F0">
      <w:pPr>
        <w:pStyle w:val="BodyText"/>
        <w:rPr>
          <w:bCs/>
          <w:sz w:val="24"/>
        </w:rPr>
      </w:pPr>
    </w:p>
    <w:p w14:paraId="62B62438" w14:textId="765E522D" w:rsidR="00452729" w:rsidRPr="00785115" w:rsidRDefault="00785115" w:rsidP="00E174F0">
      <w:pPr>
        <w:pStyle w:val="BodyText"/>
        <w:rPr>
          <w:b/>
          <w:bCs/>
          <w:sz w:val="24"/>
          <w:u w:val="single"/>
        </w:rPr>
      </w:pPr>
      <w:r>
        <w:rPr>
          <w:rFonts w:ascii="Arial Narrow" w:hAnsi="Arial Narrow"/>
          <w:b/>
          <w:bCs/>
          <w:sz w:val="24"/>
        </w:rPr>
        <w:t xml:space="preserve">                </w:t>
      </w:r>
      <w:r w:rsidR="00E174F0" w:rsidRPr="00785115">
        <w:rPr>
          <w:rFonts w:ascii="Arial Narrow" w:hAnsi="Arial Narrow"/>
          <w:b/>
          <w:bCs/>
          <w:sz w:val="24"/>
          <w:u w:val="single"/>
        </w:rPr>
        <w:t xml:space="preserve">SUNDAY, </w:t>
      </w:r>
      <w:r w:rsidR="00CF08D9" w:rsidRPr="00785115">
        <w:rPr>
          <w:rFonts w:ascii="Arial Narrow" w:hAnsi="Arial Narrow"/>
          <w:b/>
          <w:bCs/>
          <w:sz w:val="24"/>
          <w:u w:val="single"/>
        </w:rPr>
        <w:t xml:space="preserve">April </w:t>
      </w:r>
      <w:r w:rsidR="008A4BC2" w:rsidRPr="00785115">
        <w:rPr>
          <w:rFonts w:ascii="Arial Narrow" w:hAnsi="Arial Narrow"/>
          <w:b/>
          <w:bCs/>
          <w:sz w:val="24"/>
          <w:u w:val="single"/>
        </w:rPr>
        <w:t>25</w:t>
      </w:r>
      <w:r w:rsidR="00E174F0" w:rsidRPr="00785115">
        <w:rPr>
          <w:rFonts w:ascii="Arial Narrow" w:hAnsi="Arial Narrow"/>
          <w:b/>
          <w:bCs/>
          <w:sz w:val="24"/>
          <w:u w:val="single"/>
        </w:rPr>
        <w:t>, 2021</w:t>
      </w:r>
    </w:p>
    <w:p w14:paraId="66BB0DAA" w14:textId="3C311D40" w:rsidR="00487E21" w:rsidRPr="00452729" w:rsidRDefault="009951E6" w:rsidP="00E174F0">
      <w:pPr>
        <w:pStyle w:val="BodyText"/>
        <w:rPr>
          <w:b/>
          <w:bCs/>
          <w:sz w:val="24"/>
          <w:u w:val="single"/>
        </w:rPr>
      </w:pPr>
      <w:r>
        <w:rPr>
          <w:rFonts w:ascii="Arial Narrow" w:hAnsi="Arial Narrow"/>
          <w:b/>
          <w:bCs/>
          <w:sz w:val="24"/>
        </w:rPr>
        <w:t xml:space="preserve">        </w:t>
      </w:r>
      <w:r w:rsidR="00785115">
        <w:rPr>
          <w:rFonts w:ascii="Arial Narrow" w:hAnsi="Arial Narrow"/>
          <w:b/>
          <w:bCs/>
          <w:sz w:val="24"/>
        </w:rPr>
        <w:t xml:space="preserve">               </w:t>
      </w:r>
      <w:r w:rsidR="00E174F0" w:rsidRPr="00C25933">
        <w:rPr>
          <w:rFonts w:ascii="Arial Narrow" w:hAnsi="Arial Narrow"/>
          <w:b/>
          <w:bCs/>
          <w:sz w:val="24"/>
        </w:rPr>
        <w:t>9:00 AM MASS</w:t>
      </w:r>
      <w:r w:rsidR="008869ED">
        <w:rPr>
          <w:rFonts w:ascii="Arial Narrow" w:hAnsi="Arial Narrow"/>
          <w:b/>
          <w:bCs/>
          <w:sz w:val="24"/>
        </w:rPr>
        <w:t xml:space="preserve"> </w:t>
      </w:r>
    </w:p>
    <w:p w14:paraId="238CE005" w14:textId="328CCCB5" w:rsidR="00C24F95" w:rsidRDefault="00785115" w:rsidP="00E174F0">
      <w:pPr>
        <w:pStyle w:val="BodyText"/>
        <w:rPr>
          <w:bCs/>
          <w:sz w:val="24"/>
        </w:rPr>
      </w:pPr>
      <w:r>
        <w:rPr>
          <w:bCs/>
          <w:sz w:val="24"/>
        </w:rPr>
        <w:t xml:space="preserve">        </w:t>
      </w:r>
      <w:r w:rsidR="00E174F0" w:rsidRPr="00C25933">
        <w:rPr>
          <w:bCs/>
          <w:sz w:val="24"/>
        </w:rPr>
        <w:t>For the people of the Parish</w:t>
      </w:r>
    </w:p>
    <w:p w14:paraId="675375CF" w14:textId="538B56C7" w:rsidR="00E174F0" w:rsidRPr="00487E21" w:rsidRDefault="00E174F0" w:rsidP="00E174F0">
      <w:pPr>
        <w:pStyle w:val="BodyText"/>
        <w:rPr>
          <w:rFonts w:ascii="Arial Narrow" w:hAnsi="Arial Narrow"/>
          <w:b/>
          <w:bCs/>
          <w:sz w:val="24"/>
        </w:rPr>
      </w:pPr>
      <w:r w:rsidRPr="00C25933">
        <w:rPr>
          <w:rFonts w:ascii="Arial Narrow" w:hAnsi="Arial Narrow"/>
          <w:bCs/>
          <w:sz w:val="24"/>
        </w:rPr>
        <w:t xml:space="preserve"> </w:t>
      </w:r>
    </w:p>
    <w:p w14:paraId="214F12E8" w14:textId="296DBF19" w:rsidR="00487E21" w:rsidRPr="00452729" w:rsidRDefault="009951E6" w:rsidP="00777950">
      <w:pPr>
        <w:pStyle w:val="BodyText"/>
        <w:rPr>
          <w:b/>
          <w:bCs/>
          <w:sz w:val="24"/>
        </w:rPr>
      </w:pPr>
      <w:r>
        <w:rPr>
          <w:rFonts w:ascii="Arial Narrow" w:hAnsi="Arial Narrow"/>
          <w:b/>
          <w:bCs/>
          <w:sz w:val="24"/>
        </w:rPr>
        <w:t xml:space="preserve">      </w:t>
      </w:r>
      <w:r w:rsidR="00785115">
        <w:rPr>
          <w:rFonts w:ascii="Arial Narrow" w:hAnsi="Arial Narrow"/>
          <w:b/>
          <w:bCs/>
          <w:sz w:val="24"/>
        </w:rPr>
        <w:t xml:space="preserve">               </w:t>
      </w:r>
      <w:r w:rsidR="00E174F0" w:rsidRPr="00C25933">
        <w:rPr>
          <w:rFonts w:ascii="Arial Narrow" w:hAnsi="Arial Narrow"/>
          <w:b/>
          <w:bCs/>
          <w:sz w:val="24"/>
        </w:rPr>
        <w:t>11:00 AM MASS</w:t>
      </w:r>
      <w:r w:rsidR="00452729">
        <w:rPr>
          <w:rFonts w:ascii="Arial Narrow" w:hAnsi="Arial Narrow"/>
          <w:b/>
          <w:bCs/>
          <w:sz w:val="24"/>
        </w:rPr>
        <w:t xml:space="preserve"> </w:t>
      </w:r>
    </w:p>
    <w:p w14:paraId="22189BA3" w14:textId="51F7AD2D" w:rsidR="00C10E23" w:rsidRPr="0007147A" w:rsidRDefault="00785115" w:rsidP="00777950">
      <w:pPr>
        <w:pStyle w:val="BodyText"/>
        <w:rPr>
          <w:bCs/>
          <w:sz w:val="24"/>
        </w:rPr>
      </w:pPr>
      <w:r>
        <w:rPr>
          <w:b/>
          <w:sz w:val="24"/>
        </w:rPr>
        <w:t xml:space="preserve">              </w:t>
      </w:r>
      <w:r w:rsidR="0007147A">
        <w:rPr>
          <w:b/>
          <w:sz w:val="24"/>
        </w:rPr>
        <w:t>+</w:t>
      </w:r>
      <w:r w:rsidR="0007147A">
        <w:rPr>
          <w:bCs/>
          <w:sz w:val="24"/>
        </w:rPr>
        <w:t xml:space="preserve"> </w:t>
      </w:r>
      <w:r w:rsidR="008A4BC2">
        <w:rPr>
          <w:bCs/>
          <w:sz w:val="24"/>
        </w:rPr>
        <w:t xml:space="preserve">Ginger </w:t>
      </w:r>
      <w:proofErr w:type="spellStart"/>
      <w:r w:rsidR="008A4BC2">
        <w:rPr>
          <w:bCs/>
          <w:sz w:val="24"/>
        </w:rPr>
        <w:t>Suther</w:t>
      </w:r>
      <w:proofErr w:type="spellEnd"/>
    </w:p>
    <w:p w14:paraId="00BE412A" w14:textId="11000A98" w:rsidR="00D60428" w:rsidRPr="00C25933" w:rsidRDefault="00785115" w:rsidP="00777950">
      <w:pPr>
        <w:pStyle w:val="BodyText"/>
        <w:rPr>
          <w:rFonts w:cs="Mangal"/>
          <w:bCs/>
          <w:sz w:val="24"/>
        </w:rPr>
      </w:pPr>
      <w:r>
        <w:rPr>
          <w:rFonts w:cs="Mangal"/>
          <w:bCs/>
          <w:sz w:val="24"/>
        </w:rPr>
        <w:t xml:space="preserve">              </w:t>
      </w:r>
      <w:r w:rsidR="00C10E23" w:rsidRPr="00C25933">
        <w:rPr>
          <w:rFonts w:cs="Mangal"/>
          <w:bCs/>
          <w:sz w:val="24"/>
        </w:rPr>
        <w:t xml:space="preserve">by: </w:t>
      </w:r>
      <w:r w:rsidR="008A4BC2">
        <w:rPr>
          <w:rFonts w:cs="Mangal"/>
          <w:bCs/>
          <w:sz w:val="24"/>
        </w:rPr>
        <w:t xml:space="preserve">Joe </w:t>
      </w:r>
      <w:proofErr w:type="spellStart"/>
      <w:r w:rsidR="008A4BC2">
        <w:rPr>
          <w:rFonts w:cs="Mangal"/>
          <w:bCs/>
          <w:sz w:val="24"/>
        </w:rPr>
        <w:t>Suther</w:t>
      </w:r>
      <w:proofErr w:type="spellEnd"/>
    </w:p>
    <w:p w14:paraId="33F2E91B" w14:textId="681B1205" w:rsidR="00C25933" w:rsidRDefault="00C25933" w:rsidP="00777950">
      <w:pPr>
        <w:pStyle w:val="BodyText"/>
        <w:rPr>
          <w:rFonts w:cs="Mangal"/>
          <w:bCs/>
          <w:sz w:val="20"/>
          <w:szCs w:val="20"/>
        </w:rPr>
      </w:pPr>
    </w:p>
    <w:p w14:paraId="0AE79015" w14:textId="77777777" w:rsidR="00EA72B4" w:rsidRDefault="00EA72B4" w:rsidP="00777950">
      <w:pPr>
        <w:pStyle w:val="BodyText"/>
        <w:rPr>
          <w:rFonts w:cs="Mangal"/>
          <w:bCs/>
          <w:sz w:val="20"/>
          <w:szCs w:val="20"/>
        </w:rPr>
      </w:pPr>
    </w:p>
    <w:p w14:paraId="4703273A" w14:textId="77777777" w:rsidR="00C25933" w:rsidRDefault="00C25933" w:rsidP="00C25933">
      <w:pPr>
        <w:rPr>
          <w:rFonts w:ascii="Arial" w:hAnsi="Arial" w:cs="Arial"/>
          <w:bCs/>
          <w:sz w:val="20"/>
          <w:szCs w:val="20"/>
          <w:u w:val="single"/>
        </w:rPr>
      </w:pPr>
      <w:r>
        <w:rPr>
          <w:b/>
        </w:rPr>
        <w:t xml:space="preserve">      </w:t>
      </w:r>
      <w:r w:rsidRPr="00C25933">
        <w:rPr>
          <w:b/>
          <w:u w:val="single"/>
        </w:rPr>
        <w:t xml:space="preserve"> PLEASE PRAY FOR OUR PRIESTS!</w:t>
      </w:r>
    </w:p>
    <w:p w14:paraId="24AC45F9" w14:textId="32A742A3" w:rsidR="00C25933" w:rsidRPr="00675882" w:rsidRDefault="00C25933" w:rsidP="00C25933">
      <w:pPr>
        <w:rPr>
          <w:rFonts w:ascii="Tahoma" w:hAnsi="Tahoma" w:cs="Tahoma"/>
          <w:bCs/>
        </w:rPr>
      </w:pPr>
      <w:r w:rsidRPr="00EC19CF">
        <w:rPr>
          <w:rFonts w:ascii="Tahoma" w:hAnsi="Tahoma" w:cs="Tahoma"/>
          <w:bCs/>
        </w:rPr>
        <w:t>Sun</w:t>
      </w:r>
      <w:r>
        <w:rPr>
          <w:rFonts w:ascii="Tahoma" w:hAnsi="Tahoma" w:cs="Tahoma"/>
          <w:bCs/>
        </w:rPr>
        <w:t>.</w:t>
      </w:r>
      <w:r w:rsidRPr="00EC19CF">
        <w:rPr>
          <w:rFonts w:ascii="Tahoma" w:hAnsi="Tahoma" w:cs="Tahoma"/>
          <w:bCs/>
        </w:rPr>
        <w:t xml:space="preserve">, </w:t>
      </w:r>
      <w:r w:rsidR="00BA5D24">
        <w:rPr>
          <w:rFonts w:ascii="Tahoma" w:hAnsi="Tahoma" w:cs="Tahoma"/>
          <w:bCs/>
        </w:rPr>
        <w:t>Apr</w:t>
      </w:r>
      <w:r w:rsidR="00B25183">
        <w:rPr>
          <w:rFonts w:ascii="Tahoma" w:hAnsi="Tahoma" w:cs="Tahoma"/>
          <w:bCs/>
        </w:rPr>
        <w:t>.</w:t>
      </w:r>
      <w:r w:rsidR="00BA5D24">
        <w:rPr>
          <w:rFonts w:ascii="Tahoma" w:hAnsi="Tahoma" w:cs="Tahoma"/>
          <w:bCs/>
        </w:rPr>
        <w:t xml:space="preserve"> </w:t>
      </w:r>
      <w:r w:rsidR="00675882">
        <w:rPr>
          <w:rFonts w:ascii="Tahoma" w:hAnsi="Tahoma" w:cs="Tahoma"/>
          <w:bCs/>
        </w:rPr>
        <w:t>1</w:t>
      </w:r>
      <w:r w:rsidR="008A4BC2">
        <w:rPr>
          <w:rFonts w:ascii="Tahoma" w:hAnsi="Tahoma" w:cs="Tahoma"/>
          <w:bCs/>
        </w:rPr>
        <w:t>8</w:t>
      </w:r>
      <w:r w:rsidRPr="0060101E">
        <w:rPr>
          <w:rFonts w:ascii="Tahoma" w:hAnsi="Tahoma" w:cs="Tahoma"/>
          <w:bCs/>
        </w:rPr>
        <w:t xml:space="preserve">: </w:t>
      </w:r>
      <w:r w:rsidR="00675882">
        <w:rPr>
          <w:rFonts w:ascii="Tahoma" w:hAnsi="Tahoma" w:cs="Tahoma"/>
          <w:bCs/>
        </w:rPr>
        <w:t>Rev.</w:t>
      </w:r>
      <w:r w:rsidR="00A13DED">
        <w:rPr>
          <w:rFonts w:ascii="Tahoma" w:hAnsi="Tahoma" w:cs="Tahoma"/>
          <w:bCs/>
        </w:rPr>
        <w:t xml:space="preserve"> </w:t>
      </w:r>
      <w:r w:rsidR="002D5281">
        <w:rPr>
          <w:rFonts w:ascii="Tahoma" w:hAnsi="Tahoma" w:cs="Tahoma"/>
          <w:bCs/>
        </w:rPr>
        <w:t>Daniel Morris</w:t>
      </w:r>
    </w:p>
    <w:p w14:paraId="00052FB0" w14:textId="61C08440" w:rsidR="00C25933" w:rsidRPr="0060101E" w:rsidRDefault="00C25933" w:rsidP="00C25933">
      <w:pPr>
        <w:pStyle w:val="BodyText"/>
        <w:rPr>
          <w:rFonts w:ascii="Tahoma" w:hAnsi="Tahoma" w:cs="Tahoma"/>
          <w:sz w:val="24"/>
        </w:rPr>
      </w:pPr>
      <w:r w:rsidRPr="00EC19CF">
        <w:rPr>
          <w:rFonts w:ascii="Tahoma" w:hAnsi="Tahoma" w:cs="Tahoma"/>
          <w:sz w:val="24"/>
        </w:rPr>
        <w:t xml:space="preserve">Mon., </w:t>
      </w:r>
      <w:r w:rsidR="00BA5D24">
        <w:rPr>
          <w:rFonts w:ascii="Tahoma" w:hAnsi="Tahoma" w:cs="Tahoma"/>
          <w:sz w:val="24"/>
        </w:rPr>
        <w:t xml:space="preserve">Apr. </w:t>
      </w:r>
      <w:r w:rsidR="00675882">
        <w:rPr>
          <w:rFonts w:ascii="Tahoma" w:hAnsi="Tahoma" w:cs="Tahoma"/>
          <w:sz w:val="24"/>
        </w:rPr>
        <w:t>1</w:t>
      </w:r>
      <w:r w:rsidR="008A4BC2">
        <w:rPr>
          <w:rFonts w:ascii="Tahoma" w:hAnsi="Tahoma" w:cs="Tahoma"/>
          <w:sz w:val="24"/>
        </w:rPr>
        <w:t>9</w:t>
      </w:r>
      <w:r w:rsidRPr="0060101E">
        <w:rPr>
          <w:rFonts w:ascii="Tahoma" w:hAnsi="Tahoma" w:cs="Tahoma"/>
          <w:sz w:val="24"/>
        </w:rPr>
        <w:t xml:space="preserve">: </w:t>
      </w:r>
      <w:r w:rsidR="002D5281">
        <w:rPr>
          <w:rFonts w:ascii="Tahoma" w:hAnsi="Tahoma" w:cs="Tahoma"/>
          <w:sz w:val="24"/>
        </w:rPr>
        <w:t>Msgr. Michael Mullen</w:t>
      </w:r>
    </w:p>
    <w:p w14:paraId="62031853" w14:textId="3F0C871F" w:rsidR="00C25933" w:rsidRPr="0060101E" w:rsidRDefault="00C25933" w:rsidP="00C25933">
      <w:pPr>
        <w:pStyle w:val="BodyText"/>
        <w:rPr>
          <w:rFonts w:ascii="Tahoma" w:hAnsi="Tahoma" w:cs="Tahoma"/>
          <w:sz w:val="24"/>
        </w:rPr>
      </w:pPr>
      <w:r w:rsidRPr="00EC19CF">
        <w:rPr>
          <w:rFonts w:ascii="Tahoma" w:hAnsi="Tahoma" w:cs="Tahoma"/>
          <w:sz w:val="24"/>
        </w:rPr>
        <w:t xml:space="preserve">Tues., </w:t>
      </w:r>
      <w:r w:rsidR="00BA5D24">
        <w:rPr>
          <w:rFonts w:ascii="Tahoma" w:hAnsi="Tahoma" w:cs="Tahoma"/>
          <w:sz w:val="24"/>
        </w:rPr>
        <w:t>Apr</w:t>
      </w:r>
      <w:r w:rsidR="00B25183">
        <w:rPr>
          <w:rFonts w:ascii="Tahoma" w:hAnsi="Tahoma" w:cs="Tahoma"/>
          <w:sz w:val="24"/>
        </w:rPr>
        <w:t>.</w:t>
      </w:r>
      <w:r w:rsidR="00BA5D24">
        <w:rPr>
          <w:rFonts w:ascii="Tahoma" w:hAnsi="Tahoma" w:cs="Tahoma"/>
          <w:sz w:val="24"/>
        </w:rPr>
        <w:t xml:space="preserve"> </w:t>
      </w:r>
      <w:r w:rsidR="008A4BC2">
        <w:rPr>
          <w:rFonts w:ascii="Tahoma" w:hAnsi="Tahoma" w:cs="Tahoma"/>
          <w:sz w:val="24"/>
        </w:rPr>
        <w:t>20</w:t>
      </w:r>
      <w:r w:rsidRPr="0060101E">
        <w:rPr>
          <w:rFonts w:ascii="Tahoma" w:hAnsi="Tahoma" w:cs="Tahoma"/>
          <w:sz w:val="24"/>
        </w:rPr>
        <w:t xml:space="preserve">: </w:t>
      </w:r>
      <w:r w:rsidR="00BA5D24">
        <w:rPr>
          <w:rFonts w:ascii="Tahoma" w:hAnsi="Tahoma" w:cs="Tahoma"/>
          <w:sz w:val="24"/>
        </w:rPr>
        <w:t>Rev.</w:t>
      </w:r>
      <w:r w:rsidR="00B25183">
        <w:rPr>
          <w:rFonts w:ascii="Tahoma" w:hAnsi="Tahoma" w:cs="Tahoma"/>
          <w:sz w:val="24"/>
        </w:rPr>
        <w:t xml:space="preserve"> </w:t>
      </w:r>
      <w:r w:rsidR="002D5281">
        <w:rPr>
          <w:rFonts w:ascii="Tahoma" w:hAnsi="Tahoma" w:cs="Tahoma"/>
          <w:sz w:val="24"/>
        </w:rPr>
        <w:t>Matthew Nagle</w:t>
      </w:r>
    </w:p>
    <w:p w14:paraId="2BC91A7F" w14:textId="3208982A" w:rsidR="00C25933" w:rsidRPr="00B71BA3" w:rsidRDefault="00C25933" w:rsidP="00C25933">
      <w:pPr>
        <w:pStyle w:val="BodyText"/>
        <w:rPr>
          <w:rFonts w:ascii="Tahoma" w:hAnsi="Tahoma" w:cs="Tahoma"/>
          <w:sz w:val="24"/>
        </w:rPr>
      </w:pPr>
      <w:r w:rsidRPr="00EC19CF">
        <w:rPr>
          <w:rFonts w:ascii="Tahoma" w:hAnsi="Tahoma" w:cs="Tahoma"/>
          <w:sz w:val="24"/>
        </w:rPr>
        <w:t xml:space="preserve">Wed., </w:t>
      </w:r>
      <w:r w:rsidR="00BA5D24">
        <w:rPr>
          <w:rFonts w:ascii="Tahoma" w:hAnsi="Tahoma" w:cs="Tahoma"/>
          <w:sz w:val="24"/>
        </w:rPr>
        <w:t>Apr</w:t>
      </w:r>
      <w:r w:rsidR="00B25183">
        <w:rPr>
          <w:rFonts w:ascii="Tahoma" w:hAnsi="Tahoma" w:cs="Tahoma"/>
          <w:sz w:val="24"/>
        </w:rPr>
        <w:t>.</w:t>
      </w:r>
      <w:r w:rsidR="00BA5D24">
        <w:rPr>
          <w:rFonts w:ascii="Tahoma" w:hAnsi="Tahoma" w:cs="Tahoma"/>
          <w:sz w:val="24"/>
        </w:rPr>
        <w:t xml:space="preserve"> </w:t>
      </w:r>
      <w:r w:rsidR="008A4BC2">
        <w:rPr>
          <w:rFonts w:ascii="Tahoma" w:hAnsi="Tahoma" w:cs="Tahoma"/>
          <w:sz w:val="24"/>
        </w:rPr>
        <w:t>21</w:t>
      </w:r>
      <w:r w:rsidRPr="0060101E">
        <w:rPr>
          <w:rFonts w:ascii="Tahoma" w:hAnsi="Tahoma" w:cs="Tahoma"/>
          <w:sz w:val="24"/>
        </w:rPr>
        <w:t xml:space="preserve">: </w:t>
      </w:r>
      <w:r w:rsidR="00D413B6">
        <w:rPr>
          <w:rFonts w:ascii="Tahoma" w:hAnsi="Tahoma" w:cs="Tahoma"/>
          <w:sz w:val="24"/>
        </w:rPr>
        <w:t>Rev.</w:t>
      </w:r>
      <w:r w:rsidR="00735855">
        <w:rPr>
          <w:rFonts w:ascii="Tahoma" w:hAnsi="Tahoma" w:cs="Tahoma"/>
          <w:sz w:val="24"/>
        </w:rPr>
        <w:t xml:space="preserve"> </w:t>
      </w:r>
      <w:proofErr w:type="spellStart"/>
      <w:r w:rsidR="002D5281">
        <w:rPr>
          <w:rFonts w:ascii="Tahoma" w:hAnsi="Tahoma" w:cs="Tahoma"/>
          <w:sz w:val="24"/>
        </w:rPr>
        <w:t>Ratna</w:t>
      </w:r>
      <w:proofErr w:type="spellEnd"/>
      <w:r w:rsidR="002D5281">
        <w:rPr>
          <w:rFonts w:ascii="Tahoma" w:hAnsi="Tahoma" w:cs="Tahoma"/>
          <w:sz w:val="24"/>
        </w:rPr>
        <w:t xml:space="preserve"> Swamy </w:t>
      </w:r>
      <w:proofErr w:type="spellStart"/>
      <w:r w:rsidR="002D5281">
        <w:rPr>
          <w:rFonts w:ascii="Tahoma" w:hAnsi="Tahoma" w:cs="Tahoma"/>
          <w:sz w:val="24"/>
        </w:rPr>
        <w:t>Nannam</w:t>
      </w:r>
      <w:proofErr w:type="spellEnd"/>
      <w:r w:rsidR="002D5281">
        <w:rPr>
          <w:rFonts w:ascii="Tahoma" w:hAnsi="Tahoma" w:cs="Tahoma"/>
          <w:sz w:val="24"/>
        </w:rPr>
        <w:t>, MSFS</w:t>
      </w:r>
    </w:p>
    <w:p w14:paraId="5D0A4284" w14:textId="5E05044A" w:rsidR="00C25933" w:rsidRDefault="00C25933" w:rsidP="00C25933">
      <w:pPr>
        <w:pStyle w:val="BodyText"/>
        <w:rPr>
          <w:rFonts w:ascii="Tahoma" w:hAnsi="Tahoma" w:cs="Tahoma"/>
          <w:sz w:val="24"/>
        </w:rPr>
      </w:pPr>
      <w:r w:rsidRPr="00EC19CF">
        <w:rPr>
          <w:rFonts w:ascii="Tahoma" w:hAnsi="Tahoma" w:cs="Tahoma"/>
          <w:sz w:val="24"/>
        </w:rPr>
        <w:t xml:space="preserve">Thurs., </w:t>
      </w:r>
      <w:r w:rsidR="00CF08D9">
        <w:rPr>
          <w:rFonts w:ascii="Tahoma" w:hAnsi="Tahoma" w:cs="Tahoma"/>
          <w:sz w:val="24"/>
        </w:rPr>
        <w:t>Apr</w:t>
      </w:r>
      <w:r w:rsidR="00B25183">
        <w:rPr>
          <w:rFonts w:ascii="Tahoma" w:hAnsi="Tahoma" w:cs="Tahoma"/>
          <w:sz w:val="24"/>
        </w:rPr>
        <w:t>.</w:t>
      </w:r>
      <w:r w:rsidR="00CF08D9">
        <w:rPr>
          <w:rFonts w:ascii="Tahoma" w:hAnsi="Tahoma" w:cs="Tahoma"/>
          <w:sz w:val="24"/>
        </w:rPr>
        <w:t xml:space="preserve"> </w:t>
      </w:r>
      <w:r w:rsidR="008A4BC2">
        <w:rPr>
          <w:rFonts w:ascii="Tahoma" w:hAnsi="Tahoma" w:cs="Tahoma"/>
          <w:sz w:val="24"/>
        </w:rPr>
        <w:t>22</w:t>
      </w:r>
      <w:r w:rsidRPr="006706EA">
        <w:rPr>
          <w:rFonts w:ascii="Tahoma" w:hAnsi="Tahoma" w:cs="Tahoma"/>
          <w:sz w:val="24"/>
        </w:rPr>
        <w:t>:</w:t>
      </w:r>
      <w:r>
        <w:rPr>
          <w:rFonts w:ascii="Tahoma" w:hAnsi="Tahoma" w:cs="Tahoma"/>
          <w:sz w:val="24"/>
        </w:rPr>
        <w:t xml:space="preserve"> </w:t>
      </w:r>
      <w:r w:rsidR="00BA5D24">
        <w:rPr>
          <w:rFonts w:ascii="Tahoma" w:hAnsi="Tahoma" w:cs="Tahoma"/>
          <w:sz w:val="24"/>
        </w:rPr>
        <w:t>Rev.</w:t>
      </w:r>
      <w:r w:rsidR="00B25183">
        <w:rPr>
          <w:rFonts w:ascii="Tahoma" w:hAnsi="Tahoma" w:cs="Tahoma"/>
          <w:sz w:val="24"/>
        </w:rPr>
        <w:t xml:space="preserve"> </w:t>
      </w:r>
      <w:r w:rsidR="002D5281">
        <w:rPr>
          <w:rFonts w:ascii="Tahoma" w:hAnsi="Tahoma" w:cs="Tahoma"/>
          <w:sz w:val="24"/>
        </w:rPr>
        <w:t>Vet Nguyen</w:t>
      </w:r>
    </w:p>
    <w:p w14:paraId="2E5FADA4" w14:textId="414DBBA0" w:rsidR="00C25933" w:rsidRPr="0060101E" w:rsidRDefault="00C25933" w:rsidP="00C25933">
      <w:pPr>
        <w:pStyle w:val="BodyText"/>
        <w:rPr>
          <w:rFonts w:ascii="Tahoma" w:hAnsi="Tahoma" w:cs="Tahoma"/>
          <w:sz w:val="24"/>
        </w:rPr>
      </w:pPr>
      <w:r w:rsidRPr="00EC19CF">
        <w:rPr>
          <w:rFonts w:ascii="Tahoma" w:hAnsi="Tahoma" w:cs="Tahoma"/>
          <w:sz w:val="24"/>
        </w:rPr>
        <w:t xml:space="preserve">Fri., </w:t>
      </w:r>
      <w:r w:rsidR="00CF08D9">
        <w:rPr>
          <w:rFonts w:ascii="Tahoma" w:hAnsi="Tahoma" w:cs="Tahoma"/>
          <w:sz w:val="24"/>
        </w:rPr>
        <w:t>Apr</w:t>
      </w:r>
      <w:r w:rsidR="00B25183">
        <w:rPr>
          <w:rFonts w:ascii="Tahoma" w:hAnsi="Tahoma" w:cs="Tahoma"/>
          <w:sz w:val="24"/>
        </w:rPr>
        <w:t>.</w:t>
      </w:r>
      <w:r w:rsidR="00CF08D9">
        <w:rPr>
          <w:rFonts w:ascii="Tahoma" w:hAnsi="Tahoma" w:cs="Tahoma"/>
          <w:sz w:val="24"/>
        </w:rPr>
        <w:t xml:space="preserve"> </w:t>
      </w:r>
      <w:r w:rsidR="002D5281">
        <w:rPr>
          <w:rFonts w:ascii="Tahoma" w:hAnsi="Tahoma" w:cs="Tahoma"/>
          <w:sz w:val="24"/>
        </w:rPr>
        <w:t>23</w:t>
      </w:r>
      <w:r w:rsidRPr="0060101E">
        <w:rPr>
          <w:rFonts w:ascii="Tahoma" w:hAnsi="Tahoma" w:cs="Tahoma"/>
          <w:sz w:val="24"/>
        </w:rPr>
        <w:t xml:space="preserve">: </w:t>
      </w:r>
      <w:r w:rsidR="00BA5D24">
        <w:rPr>
          <w:rFonts w:ascii="Tahoma" w:hAnsi="Tahoma" w:cs="Tahoma"/>
          <w:sz w:val="24"/>
        </w:rPr>
        <w:t>Rev.</w:t>
      </w:r>
      <w:r w:rsidR="00B25183">
        <w:rPr>
          <w:rFonts w:ascii="Tahoma" w:hAnsi="Tahoma" w:cs="Tahoma"/>
          <w:sz w:val="24"/>
        </w:rPr>
        <w:t xml:space="preserve"> </w:t>
      </w:r>
      <w:r w:rsidR="002D5281">
        <w:rPr>
          <w:rFonts w:ascii="Tahoma" w:hAnsi="Tahoma" w:cs="Tahoma"/>
          <w:sz w:val="24"/>
        </w:rPr>
        <w:t xml:space="preserve">Konda Reddy </w:t>
      </w:r>
      <w:proofErr w:type="spellStart"/>
      <w:r w:rsidR="002D5281">
        <w:rPr>
          <w:rFonts w:ascii="Tahoma" w:hAnsi="Tahoma" w:cs="Tahoma"/>
          <w:sz w:val="24"/>
        </w:rPr>
        <w:t>Nusi</w:t>
      </w:r>
      <w:proofErr w:type="spellEnd"/>
      <w:r w:rsidR="002D5281">
        <w:rPr>
          <w:rFonts w:ascii="Tahoma" w:hAnsi="Tahoma" w:cs="Tahoma"/>
          <w:sz w:val="24"/>
        </w:rPr>
        <w:t>, MSFS</w:t>
      </w:r>
    </w:p>
    <w:p w14:paraId="653C1F8F" w14:textId="2AA541E2" w:rsidR="00C25933" w:rsidRDefault="00C25933" w:rsidP="00C25933">
      <w:pPr>
        <w:pStyle w:val="BodyText"/>
        <w:rPr>
          <w:rFonts w:cs="Mangal"/>
          <w:bCs/>
          <w:sz w:val="20"/>
          <w:szCs w:val="20"/>
        </w:rPr>
      </w:pPr>
      <w:r w:rsidRPr="00EC19CF">
        <w:rPr>
          <w:rFonts w:ascii="Tahoma" w:hAnsi="Tahoma" w:cs="Tahoma"/>
          <w:sz w:val="24"/>
        </w:rPr>
        <w:t xml:space="preserve">Sat., </w:t>
      </w:r>
      <w:r w:rsidR="00CF08D9">
        <w:rPr>
          <w:rFonts w:ascii="Tahoma" w:hAnsi="Tahoma" w:cs="Tahoma"/>
          <w:sz w:val="24"/>
        </w:rPr>
        <w:t>Apr</w:t>
      </w:r>
      <w:r w:rsidR="00B25183">
        <w:rPr>
          <w:rFonts w:ascii="Tahoma" w:hAnsi="Tahoma" w:cs="Tahoma"/>
          <w:sz w:val="24"/>
        </w:rPr>
        <w:t>.</w:t>
      </w:r>
      <w:r w:rsidR="00CF08D9">
        <w:rPr>
          <w:rFonts w:ascii="Tahoma" w:hAnsi="Tahoma" w:cs="Tahoma"/>
          <w:sz w:val="24"/>
        </w:rPr>
        <w:t xml:space="preserve"> </w:t>
      </w:r>
      <w:r w:rsidR="002D5281">
        <w:rPr>
          <w:rFonts w:ascii="Tahoma" w:hAnsi="Tahoma" w:cs="Tahoma"/>
          <w:sz w:val="24"/>
        </w:rPr>
        <w:t>24</w:t>
      </w:r>
      <w:r w:rsidRPr="0060101E">
        <w:rPr>
          <w:rFonts w:ascii="Tahoma" w:hAnsi="Tahoma" w:cs="Tahoma"/>
          <w:sz w:val="24"/>
        </w:rPr>
        <w:t>:</w:t>
      </w:r>
      <w:r>
        <w:rPr>
          <w:rFonts w:ascii="Tahoma" w:hAnsi="Tahoma" w:cs="Tahoma"/>
          <w:sz w:val="24"/>
        </w:rPr>
        <w:t xml:space="preserve"> </w:t>
      </w:r>
      <w:r w:rsidR="00675882">
        <w:rPr>
          <w:rFonts w:ascii="Tahoma" w:hAnsi="Tahoma" w:cs="Tahoma"/>
          <w:sz w:val="24"/>
        </w:rPr>
        <w:t>R</w:t>
      </w:r>
      <w:r w:rsidR="002D5281">
        <w:rPr>
          <w:rFonts w:ascii="Tahoma" w:hAnsi="Tahoma" w:cs="Tahoma"/>
          <w:sz w:val="24"/>
        </w:rPr>
        <w:t>ev. Kent O’Connor</w:t>
      </w:r>
    </w:p>
    <w:p w14:paraId="562ACE5A" w14:textId="49A33259" w:rsidR="00B25183" w:rsidRDefault="00B25183" w:rsidP="00C25933">
      <w:pPr>
        <w:jc w:val="both"/>
        <w:rPr>
          <w:b/>
        </w:rPr>
      </w:pPr>
    </w:p>
    <w:p w14:paraId="14CF64F7" w14:textId="77777777" w:rsidR="00785115" w:rsidRDefault="00785115" w:rsidP="00C25933">
      <w:pPr>
        <w:jc w:val="both"/>
        <w:rPr>
          <w:b/>
        </w:rPr>
      </w:pPr>
    </w:p>
    <w:p w14:paraId="6406ED5C" w14:textId="2F002C0E" w:rsidR="00411E58" w:rsidRPr="008340E8" w:rsidRDefault="008340E8" w:rsidP="00411E58">
      <w:pPr>
        <w:pBdr>
          <w:bottom w:val="dotted" w:sz="24" w:space="31" w:color="auto"/>
        </w:pBdr>
        <w:rPr>
          <w:rFonts w:ascii="Arial" w:hAnsi="Arial" w:cs="Arial"/>
          <w:b/>
          <w:i/>
          <w:sz w:val="28"/>
          <w:szCs w:val="28"/>
          <w:u w:val="single"/>
        </w:rPr>
      </w:pPr>
      <w:r>
        <w:rPr>
          <w:rFonts w:ascii="Arial" w:hAnsi="Arial" w:cs="Arial"/>
          <w:b/>
          <w:i/>
          <w:sz w:val="28"/>
          <w:szCs w:val="28"/>
        </w:rPr>
        <w:t xml:space="preserve">       </w:t>
      </w:r>
      <w:r w:rsidR="00411E58" w:rsidRPr="008340E8">
        <w:rPr>
          <w:rFonts w:ascii="Arial" w:hAnsi="Arial" w:cs="Arial"/>
          <w:b/>
          <w:i/>
          <w:sz w:val="28"/>
          <w:szCs w:val="28"/>
          <w:u w:val="single"/>
        </w:rPr>
        <w:t>CHURCH CLEANING ANGELS</w:t>
      </w:r>
    </w:p>
    <w:p w14:paraId="78CCD0CA" w14:textId="77777777" w:rsidR="00411E58" w:rsidRDefault="00411E58" w:rsidP="00411E58">
      <w:pPr>
        <w:pBdr>
          <w:bottom w:val="dotted" w:sz="24" w:space="31" w:color="auto"/>
        </w:pBdr>
        <w:rPr>
          <w:rFonts w:ascii="Arial" w:hAnsi="Arial" w:cs="Arial"/>
          <w:bCs/>
          <w:i/>
        </w:rPr>
      </w:pPr>
      <w:r>
        <w:rPr>
          <w:rFonts w:ascii="Arial" w:hAnsi="Arial" w:cs="Arial"/>
          <w:bCs/>
          <w:i/>
        </w:rPr>
        <w:t xml:space="preserve">  SHARON SHIELDS / SHANNON BALTHAZOR GINNY BROMERT/ ANNETTE FERGUSON</w:t>
      </w:r>
    </w:p>
    <w:p w14:paraId="30DEACCD" w14:textId="73610908" w:rsidR="008340E8" w:rsidRDefault="00411E58" w:rsidP="00411E58">
      <w:pPr>
        <w:pBdr>
          <w:bottom w:val="dotted" w:sz="24" w:space="31" w:color="auto"/>
        </w:pBdr>
        <w:rPr>
          <w:rFonts w:ascii="Arial" w:hAnsi="Arial" w:cs="Arial"/>
          <w:bCs/>
          <w:i/>
        </w:rPr>
      </w:pPr>
      <w:r>
        <w:rPr>
          <w:rFonts w:ascii="Arial" w:hAnsi="Arial" w:cs="Arial"/>
          <w:bCs/>
          <w:i/>
        </w:rPr>
        <w:t xml:space="preserve">                     ARLENE UDELHOFEN</w:t>
      </w:r>
    </w:p>
    <w:p w14:paraId="06702702" w14:textId="17953CAA" w:rsidR="008340E8" w:rsidRDefault="008340E8" w:rsidP="00411E58">
      <w:pPr>
        <w:pBdr>
          <w:bottom w:val="dotted" w:sz="24" w:space="31" w:color="auto"/>
        </w:pBdr>
        <w:rPr>
          <w:rFonts w:ascii="Arial" w:hAnsi="Arial" w:cs="Arial"/>
          <w:bCs/>
          <w:i/>
        </w:rPr>
      </w:pPr>
    </w:p>
    <w:p w14:paraId="3CE467D6" w14:textId="26477AF4" w:rsidR="008340E8" w:rsidRPr="008340E8" w:rsidRDefault="008340E8" w:rsidP="008340E8">
      <w:pPr>
        <w:pBdr>
          <w:bottom w:val="dotted" w:sz="24" w:space="31" w:color="auto"/>
        </w:pBdr>
        <w:rPr>
          <w:rFonts w:ascii="Arial" w:hAnsi="Arial" w:cs="Arial"/>
          <w:b/>
          <w:bCs/>
          <w:i/>
          <w:iCs/>
          <w:sz w:val="28"/>
          <w:szCs w:val="28"/>
          <w:u w:val="single"/>
        </w:rPr>
      </w:pPr>
      <w:r>
        <w:rPr>
          <w:rFonts w:ascii="Arial" w:hAnsi="Arial" w:cs="Arial"/>
          <w:b/>
          <w:bCs/>
          <w:i/>
          <w:iCs/>
          <w:sz w:val="28"/>
          <w:szCs w:val="28"/>
        </w:rPr>
        <w:t xml:space="preserve">             </w:t>
      </w:r>
      <w:r w:rsidRPr="008340E8">
        <w:rPr>
          <w:rFonts w:ascii="Arial" w:hAnsi="Arial" w:cs="Arial"/>
          <w:b/>
          <w:bCs/>
          <w:i/>
          <w:iCs/>
          <w:sz w:val="28"/>
          <w:szCs w:val="28"/>
          <w:u w:val="single"/>
        </w:rPr>
        <w:t xml:space="preserve">K OF C LAWN CARE </w:t>
      </w:r>
    </w:p>
    <w:p w14:paraId="1EDBE656" w14:textId="77777777" w:rsidR="008340E8" w:rsidRDefault="008340E8" w:rsidP="008340E8">
      <w:pPr>
        <w:pBdr>
          <w:bottom w:val="dotted" w:sz="24" w:space="31" w:color="auto"/>
        </w:pBdr>
        <w:rPr>
          <w:rFonts w:ascii="Arial" w:hAnsi="Arial" w:cs="Arial"/>
          <w:i/>
          <w:iCs/>
        </w:rPr>
      </w:pPr>
      <w:r>
        <w:rPr>
          <w:rFonts w:ascii="Arial" w:hAnsi="Arial" w:cs="Arial"/>
          <w:i/>
          <w:iCs/>
        </w:rPr>
        <w:t xml:space="preserve">4/24/21 MIKE CONROY / PATRICK CONROY </w:t>
      </w:r>
    </w:p>
    <w:p w14:paraId="21706199" w14:textId="459922E1" w:rsidR="008340E8" w:rsidRPr="00562F25" w:rsidRDefault="008340E8" w:rsidP="008340E8">
      <w:pPr>
        <w:pBdr>
          <w:bottom w:val="dotted" w:sz="24" w:space="31" w:color="auto"/>
        </w:pBdr>
        <w:rPr>
          <w:rFonts w:ascii="Arial" w:hAnsi="Arial" w:cs="Arial"/>
          <w:bCs/>
          <w:i/>
          <w:iCs/>
        </w:rPr>
      </w:pPr>
      <w:r>
        <w:rPr>
          <w:rFonts w:ascii="Arial" w:hAnsi="Arial" w:cs="Arial"/>
          <w:i/>
          <w:iCs/>
        </w:rPr>
        <w:t xml:space="preserve">   5/01/21  REBEL BEATTY / STAN KLAUS</w:t>
      </w:r>
    </w:p>
    <w:p w14:paraId="5344FD6E" w14:textId="18BB3D3B" w:rsidR="008340E8" w:rsidRDefault="008340E8" w:rsidP="00411E58">
      <w:pPr>
        <w:pBdr>
          <w:bottom w:val="dotted" w:sz="24" w:space="31" w:color="auto"/>
        </w:pBdr>
        <w:rPr>
          <w:rFonts w:ascii="Arial" w:hAnsi="Arial" w:cs="Arial"/>
          <w:bCs/>
          <w:i/>
        </w:rPr>
      </w:pPr>
    </w:p>
    <w:p w14:paraId="4E0DFF21" w14:textId="39DF34B4" w:rsidR="0086156F" w:rsidRDefault="0086156F" w:rsidP="00C25933">
      <w:pPr>
        <w:jc w:val="both"/>
        <w:rPr>
          <w:b/>
        </w:rPr>
      </w:pPr>
    </w:p>
    <w:p w14:paraId="74596AF5" w14:textId="5E519DE2" w:rsidR="00C25933" w:rsidRDefault="00100E34" w:rsidP="00C25933">
      <w:pPr>
        <w:jc w:val="both"/>
        <w:rPr>
          <w:b/>
          <w:sz w:val="22"/>
          <w:szCs w:val="22"/>
        </w:rPr>
      </w:pPr>
      <w:r>
        <w:rPr>
          <w:b/>
        </w:rPr>
        <w:t xml:space="preserve">        </w:t>
      </w:r>
      <w:r w:rsidR="008C2ACE">
        <w:rPr>
          <w:b/>
        </w:rPr>
        <w:t xml:space="preserve">    </w:t>
      </w:r>
      <w:r w:rsidR="00E60DAE">
        <w:rPr>
          <w:b/>
        </w:rPr>
        <w:t xml:space="preserve">             </w:t>
      </w:r>
      <w:r w:rsidR="00C25933" w:rsidRPr="00D95368">
        <w:rPr>
          <w:b/>
        </w:rPr>
        <w:t>LITURGICAL ROLES</w:t>
      </w:r>
      <w:r w:rsidR="00C25933">
        <w:rPr>
          <w:b/>
          <w:sz w:val="22"/>
          <w:szCs w:val="22"/>
        </w:rPr>
        <w:t xml:space="preserve">   </w:t>
      </w:r>
    </w:p>
    <w:p w14:paraId="6FF19D67" w14:textId="0D39704E" w:rsidR="00C25933" w:rsidRPr="00C25933" w:rsidRDefault="00C25933" w:rsidP="00463AA0">
      <w:pPr>
        <w:jc w:val="both"/>
        <w:rPr>
          <w:rFonts w:ascii="Arial" w:hAnsi="Arial" w:cs="Arial"/>
          <w:bCs/>
        </w:rPr>
      </w:pPr>
    </w:p>
    <w:p w14:paraId="547973F3" w14:textId="365558E5" w:rsidR="002D270A" w:rsidRPr="00463AA0" w:rsidRDefault="001E6A68" w:rsidP="00C25933">
      <w:pPr>
        <w:rPr>
          <w:b/>
          <w:bCs/>
          <w:u w:val="single"/>
        </w:rPr>
      </w:pPr>
      <w:r>
        <w:rPr>
          <w:b/>
          <w:bCs/>
        </w:rPr>
        <w:t xml:space="preserve">            </w:t>
      </w:r>
      <w:r w:rsidR="00C25933" w:rsidRPr="005936E6">
        <w:rPr>
          <w:b/>
          <w:bCs/>
          <w:u w:val="single"/>
        </w:rPr>
        <w:t>S</w:t>
      </w:r>
      <w:r w:rsidR="002D270A">
        <w:rPr>
          <w:b/>
          <w:bCs/>
          <w:u w:val="single"/>
        </w:rPr>
        <w:t>AT</w:t>
      </w:r>
      <w:r w:rsidR="00C25933" w:rsidRPr="005936E6">
        <w:rPr>
          <w:b/>
          <w:bCs/>
          <w:u w:val="single"/>
        </w:rPr>
        <w:t xml:space="preserve">., </w:t>
      </w:r>
      <w:r w:rsidR="00CF08D9">
        <w:rPr>
          <w:b/>
          <w:bCs/>
          <w:u w:val="single"/>
        </w:rPr>
        <w:t xml:space="preserve">APRIL </w:t>
      </w:r>
      <w:r w:rsidR="00A50A0A">
        <w:rPr>
          <w:b/>
          <w:bCs/>
          <w:u w:val="single"/>
        </w:rPr>
        <w:t>24</w:t>
      </w:r>
      <w:r w:rsidR="00C25933" w:rsidRPr="005936E6">
        <w:rPr>
          <w:b/>
          <w:bCs/>
          <w:u w:val="single"/>
        </w:rPr>
        <w:t xml:space="preserve">, 2021 </w:t>
      </w:r>
      <w:r w:rsidR="002D270A">
        <w:rPr>
          <w:b/>
          <w:bCs/>
          <w:u w:val="single"/>
        </w:rPr>
        <w:t>–</w:t>
      </w:r>
      <w:r w:rsidR="00C25933" w:rsidRPr="005936E6">
        <w:rPr>
          <w:b/>
          <w:bCs/>
          <w:u w:val="single"/>
        </w:rPr>
        <w:t xml:space="preserve"> </w:t>
      </w:r>
      <w:r w:rsidR="00463AA0">
        <w:rPr>
          <w:b/>
          <w:bCs/>
          <w:u w:val="single"/>
        </w:rPr>
        <w:t>5:30</w:t>
      </w:r>
      <w:r w:rsidR="002D270A">
        <w:rPr>
          <w:b/>
          <w:bCs/>
          <w:u w:val="single"/>
        </w:rPr>
        <w:t xml:space="preserve"> P</w:t>
      </w:r>
      <w:r w:rsidR="00C25933" w:rsidRPr="005936E6">
        <w:rPr>
          <w:b/>
          <w:bCs/>
          <w:u w:val="single"/>
        </w:rPr>
        <w:t>M MASS</w:t>
      </w:r>
    </w:p>
    <w:p w14:paraId="4D228BDF" w14:textId="40E0A5B3" w:rsidR="00A50A0A" w:rsidRPr="00364685" w:rsidRDefault="00A50A0A" w:rsidP="008F7ED5">
      <w:pPr>
        <w:rPr>
          <w:rFonts w:ascii="Arial" w:hAnsi="Arial" w:cs="Arial"/>
          <w:b/>
          <w:bCs/>
        </w:rPr>
      </w:pPr>
      <w:r>
        <w:rPr>
          <w:rFonts w:ascii="Arial" w:hAnsi="Arial" w:cs="Arial"/>
        </w:rPr>
        <w:t xml:space="preserve">              </w:t>
      </w:r>
      <w:r w:rsidR="00364685" w:rsidRPr="00364685">
        <w:rPr>
          <w:rFonts w:ascii="Arial" w:hAnsi="Arial" w:cs="Arial"/>
          <w:b/>
          <w:bCs/>
        </w:rPr>
        <w:t>No celebration of Saturday Mass</w:t>
      </w:r>
    </w:p>
    <w:p w14:paraId="21D4C837" w14:textId="437446C0" w:rsidR="00A50A0A" w:rsidRPr="00364685" w:rsidRDefault="00364685" w:rsidP="008F7ED5">
      <w:pPr>
        <w:rPr>
          <w:rFonts w:ascii="Arial" w:hAnsi="Arial" w:cs="Arial"/>
          <w:b/>
          <w:bCs/>
        </w:rPr>
      </w:pPr>
      <w:r w:rsidRPr="00364685">
        <w:rPr>
          <w:rFonts w:ascii="Arial" w:hAnsi="Arial" w:cs="Arial"/>
          <w:b/>
          <w:bCs/>
        </w:rPr>
        <w:t xml:space="preserve">                             or Confession</w:t>
      </w:r>
    </w:p>
    <w:p w14:paraId="129C0450" w14:textId="415CD7EF" w:rsidR="00DC4B63" w:rsidRDefault="001E6A68" w:rsidP="008F7ED5">
      <w:pPr>
        <w:rPr>
          <w:rFonts w:ascii="Arial" w:hAnsi="Arial" w:cs="Arial"/>
          <w:bCs/>
        </w:rPr>
      </w:pPr>
      <w:r>
        <w:rPr>
          <w:rFonts w:ascii="Arial" w:hAnsi="Arial" w:cs="Arial"/>
          <w:bCs/>
        </w:rPr>
        <w:t xml:space="preserve">  </w:t>
      </w:r>
    </w:p>
    <w:p w14:paraId="3EE56C6D" w14:textId="7C7EFB43" w:rsidR="002D270A" w:rsidRPr="00463AA0" w:rsidRDefault="00DC4B63" w:rsidP="00DC4B63">
      <w:pPr>
        <w:rPr>
          <w:b/>
          <w:bCs/>
          <w:u w:val="single"/>
        </w:rPr>
      </w:pPr>
      <w:r>
        <w:rPr>
          <w:b/>
          <w:bCs/>
        </w:rPr>
        <w:t xml:space="preserve">            </w:t>
      </w:r>
      <w:r w:rsidRPr="005936E6">
        <w:rPr>
          <w:b/>
          <w:bCs/>
          <w:u w:val="single"/>
        </w:rPr>
        <w:t xml:space="preserve">SUN., </w:t>
      </w:r>
      <w:r>
        <w:rPr>
          <w:b/>
          <w:bCs/>
          <w:u w:val="single"/>
        </w:rPr>
        <w:t xml:space="preserve">APRIL </w:t>
      </w:r>
      <w:r w:rsidR="00364685">
        <w:rPr>
          <w:b/>
          <w:bCs/>
          <w:u w:val="single"/>
        </w:rPr>
        <w:t>25</w:t>
      </w:r>
      <w:r w:rsidRPr="005936E6">
        <w:rPr>
          <w:b/>
          <w:bCs/>
          <w:u w:val="single"/>
        </w:rPr>
        <w:t>, 2021 - 9:00 AM MASS</w:t>
      </w:r>
    </w:p>
    <w:p w14:paraId="3D815EC1" w14:textId="0949AF97" w:rsidR="0072063A" w:rsidRDefault="00DC4B63" w:rsidP="00DC4B63">
      <w:pPr>
        <w:rPr>
          <w:rFonts w:ascii="Arial" w:hAnsi="Arial" w:cs="Arial"/>
        </w:rPr>
      </w:pPr>
      <w:r>
        <w:rPr>
          <w:rFonts w:ascii="Arial" w:hAnsi="Arial" w:cs="Arial"/>
        </w:rPr>
        <w:t xml:space="preserve">      </w:t>
      </w:r>
      <w:r w:rsidR="006F0EA7">
        <w:rPr>
          <w:rFonts w:ascii="Arial" w:hAnsi="Arial" w:cs="Arial"/>
        </w:rPr>
        <w:t xml:space="preserve">  </w:t>
      </w:r>
      <w:r w:rsidRPr="00C25933">
        <w:rPr>
          <w:rFonts w:ascii="Arial" w:hAnsi="Arial" w:cs="Arial"/>
        </w:rPr>
        <w:t>Ushers:</w:t>
      </w:r>
      <w:r>
        <w:rPr>
          <w:rFonts w:ascii="Arial" w:hAnsi="Arial" w:cs="Arial"/>
        </w:rPr>
        <w:t xml:space="preserve"> </w:t>
      </w:r>
      <w:r w:rsidR="00E46035">
        <w:rPr>
          <w:rFonts w:ascii="Arial" w:hAnsi="Arial" w:cs="Arial"/>
        </w:rPr>
        <w:t>Steve, Dawn &amp; Maggie Bones</w:t>
      </w:r>
    </w:p>
    <w:p w14:paraId="37A02E03" w14:textId="40318487" w:rsidR="000B1683" w:rsidRDefault="0072063A" w:rsidP="00DC4B63">
      <w:pPr>
        <w:rPr>
          <w:rFonts w:ascii="Arial" w:hAnsi="Arial" w:cs="Arial"/>
        </w:rPr>
      </w:pPr>
      <w:r>
        <w:rPr>
          <w:rFonts w:ascii="Arial" w:hAnsi="Arial" w:cs="Arial"/>
        </w:rPr>
        <w:t xml:space="preserve">        Eucharistic Minister: </w:t>
      </w:r>
      <w:r w:rsidR="00E46035">
        <w:rPr>
          <w:rFonts w:ascii="Arial" w:hAnsi="Arial" w:cs="Arial"/>
        </w:rPr>
        <w:t>Ann Hunsicker</w:t>
      </w:r>
      <w:r w:rsidR="00DC4B63">
        <w:rPr>
          <w:rFonts w:ascii="Arial" w:hAnsi="Arial" w:cs="Arial"/>
        </w:rPr>
        <w:t xml:space="preserve">                 </w:t>
      </w:r>
    </w:p>
    <w:p w14:paraId="29F5E84A" w14:textId="07CD0E66" w:rsidR="00DC4B63" w:rsidRPr="00C25933" w:rsidRDefault="00DC4B63" w:rsidP="00DC4B63">
      <w:pPr>
        <w:rPr>
          <w:rFonts w:ascii="Arial" w:hAnsi="Arial" w:cs="Arial"/>
        </w:rPr>
      </w:pPr>
      <w:r>
        <w:rPr>
          <w:rFonts w:ascii="Arial" w:hAnsi="Arial" w:cs="Arial"/>
        </w:rPr>
        <w:t xml:space="preserve">      </w:t>
      </w:r>
      <w:r w:rsidR="006F0EA7">
        <w:rPr>
          <w:rFonts w:ascii="Arial" w:hAnsi="Arial" w:cs="Arial"/>
        </w:rPr>
        <w:t xml:space="preserve">  </w:t>
      </w:r>
      <w:r w:rsidRPr="00C25933">
        <w:rPr>
          <w:rFonts w:ascii="Arial" w:hAnsi="Arial" w:cs="Arial"/>
        </w:rPr>
        <w:t xml:space="preserve">Music: </w:t>
      </w:r>
      <w:r w:rsidR="00B6457C">
        <w:rPr>
          <w:rFonts w:ascii="Arial" w:hAnsi="Arial" w:cs="Arial"/>
        </w:rPr>
        <w:t>Mark Paquette</w:t>
      </w:r>
    </w:p>
    <w:p w14:paraId="139FC7DE" w14:textId="5650BEDB" w:rsidR="00DC4B63" w:rsidRPr="00C25933" w:rsidRDefault="00DC4B63" w:rsidP="00DC4B63">
      <w:pPr>
        <w:rPr>
          <w:rFonts w:ascii="Arial" w:hAnsi="Arial" w:cs="Arial"/>
          <w:bCs/>
        </w:rPr>
      </w:pPr>
      <w:r>
        <w:rPr>
          <w:rFonts w:ascii="Arial" w:hAnsi="Arial" w:cs="Arial"/>
          <w:bCs/>
        </w:rPr>
        <w:t xml:space="preserve">      </w:t>
      </w:r>
      <w:r w:rsidR="006F0EA7">
        <w:rPr>
          <w:rFonts w:ascii="Arial" w:hAnsi="Arial" w:cs="Arial"/>
          <w:bCs/>
        </w:rPr>
        <w:t xml:space="preserve">  </w:t>
      </w:r>
      <w:r w:rsidRPr="00C25933">
        <w:rPr>
          <w:rFonts w:ascii="Arial" w:hAnsi="Arial" w:cs="Arial"/>
          <w:bCs/>
        </w:rPr>
        <w:t>Lectors:</w:t>
      </w:r>
      <w:r w:rsidR="00184565">
        <w:rPr>
          <w:rFonts w:ascii="Arial" w:hAnsi="Arial" w:cs="Arial"/>
          <w:bCs/>
        </w:rPr>
        <w:t xml:space="preserve"> </w:t>
      </w:r>
      <w:r>
        <w:rPr>
          <w:rFonts w:ascii="Arial" w:hAnsi="Arial" w:cs="Arial"/>
          <w:bCs/>
        </w:rPr>
        <w:t xml:space="preserve"> </w:t>
      </w:r>
      <w:r w:rsidR="00E46035">
        <w:rPr>
          <w:rFonts w:ascii="Arial" w:hAnsi="Arial" w:cs="Arial"/>
          <w:bCs/>
        </w:rPr>
        <w:t>David &amp; Gloria Hornung</w:t>
      </w:r>
      <w:r>
        <w:rPr>
          <w:rFonts w:ascii="Arial" w:hAnsi="Arial" w:cs="Arial"/>
          <w:bCs/>
        </w:rPr>
        <w:t xml:space="preserve">            </w:t>
      </w:r>
    </w:p>
    <w:p w14:paraId="29094539" w14:textId="13736B52" w:rsidR="00DC4B63" w:rsidRDefault="00DC4B63" w:rsidP="00DC4B63">
      <w:pPr>
        <w:rPr>
          <w:rFonts w:ascii="Arial" w:hAnsi="Arial" w:cs="Arial"/>
          <w:bCs/>
        </w:rPr>
      </w:pPr>
      <w:r>
        <w:rPr>
          <w:rFonts w:ascii="Arial" w:hAnsi="Arial" w:cs="Arial"/>
          <w:bCs/>
        </w:rPr>
        <w:t xml:space="preserve">      </w:t>
      </w:r>
      <w:r w:rsidR="006F0EA7">
        <w:rPr>
          <w:rFonts w:ascii="Arial" w:hAnsi="Arial" w:cs="Arial"/>
          <w:bCs/>
        </w:rPr>
        <w:t xml:space="preserve">  </w:t>
      </w:r>
      <w:r w:rsidRPr="00C25933">
        <w:rPr>
          <w:rFonts w:ascii="Arial" w:hAnsi="Arial" w:cs="Arial"/>
          <w:bCs/>
        </w:rPr>
        <w:t xml:space="preserve">Sacristan: </w:t>
      </w:r>
      <w:r w:rsidR="00B6457C">
        <w:rPr>
          <w:rFonts w:ascii="Arial" w:hAnsi="Arial" w:cs="Arial"/>
          <w:bCs/>
        </w:rPr>
        <w:t>Ervin &amp; Janet Prather</w:t>
      </w:r>
    </w:p>
    <w:p w14:paraId="50403EF9" w14:textId="6CCB5721" w:rsidR="00184565" w:rsidRPr="00C25933" w:rsidRDefault="00184565" w:rsidP="00DC4B63">
      <w:pPr>
        <w:rPr>
          <w:rFonts w:ascii="Arial" w:hAnsi="Arial" w:cs="Arial"/>
          <w:bCs/>
        </w:rPr>
      </w:pPr>
      <w:r>
        <w:rPr>
          <w:rFonts w:ascii="Arial" w:hAnsi="Arial" w:cs="Arial"/>
          <w:bCs/>
        </w:rPr>
        <w:t xml:space="preserve">        Rosary Leader: </w:t>
      </w:r>
      <w:r w:rsidR="00B6457C">
        <w:rPr>
          <w:rFonts w:ascii="Arial" w:hAnsi="Arial" w:cs="Arial"/>
          <w:bCs/>
        </w:rPr>
        <w:t>Dotty Quinn</w:t>
      </w:r>
    </w:p>
    <w:p w14:paraId="63B17159" w14:textId="2C48949B" w:rsidR="00DC4B63" w:rsidRPr="00C25933" w:rsidRDefault="00DC4B63" w:rsidP="00DC4B63">
      <w:pPr>
        <w:rPr>
          <w:rFonts w:ascii="Arial" w:hAnsi="Arial" w:cs="Arial"/>
          <w:bCs/>
        </w:rPr>
      </w:pPr>
      <w:r w:rsidRPr="00C25933">
        <w:rPr>
          <w:rFonts w:ascii="Arial" w:hAnsi="Arial" w:cs="Arial"/>
          <w:bCs/>
        </w:rPr>
        <w:t xml:space="preserve">          </w:t>
      </w:r>
    </w:p>
    <w:p w14:paraId="70084D90" w14:textId="7D0D5378" w:rsidR="00406F4C" w:rsidRPr="00406F4C" w:rsidRDefault="00DC4B63" w:rsidP="00DC4B63">
      <w:pPr>
        <w:rPr>
          <w:b/>
          <w:bCs/>
        </w:rPr>
      </w:pPr>
      <w:r>
        <w:rPr>
          <w:b/>
          <w:bCs/>
        </w:rPr>
        <w:t xml:space="preserve">            </w:t>
      </w:r>
      <w:r w:rsidRPr="005936E6">
        <w:rPr>
          <w:b/>
          <w:bCs/>
          <w:u w:val="single"/>
        </w:rPr>
        <w:t xml:space="preserve">SUN., </w:t>
      </w:r>
      <w:r>
        <w:rPr>
          <w:b/>
          <w:bCs/>
          <w:u w:val="single"/>
        </w:rPr>
        <w:t xml:space="preserve">APRIL </w:t>
      </w:r>
      <w:r w:rsidR="00364685">
        <w:rPr>
          <w:b/>
          <w:bCs/>
          <w:u w:val="single"/>
        </w:rPr>
        <w:t>25</w:t>
      </w:r>
      <w:r w:rsidRPr="005936E6">
        <w:rPr>
          <w:b/>
          <w:bCs/>
          <w:u w:val="single"/>
        </w:rPr>
        <w:t>, 2021 - 11:00 AM MASS</w:t>
      </w:r>
      <w:r w:rsidR="00406F4C">
        <w:rPr>
          <w:b/>
          <w:bCs/>
          <w:u w:val="single"/>
        </w:rPr>
        <w:t xml:space="preserve">                    </w:t>
      </w:r>
    </w:p>
    <w:p w14:paraId="11EECAB5" w14:textId="77777777" w:rsidR="00294D9C" w:rsidRDefault="00DC4B63" w:rsidP="00DC4B63">
      <w:pPr>
        <w:rPr>
          <w:rFonts w:ascii="Arial" w:hAnsi="Arial" w:cs="Arial"/>
        </w:rPr>
      </w:pPr>
      <w:r>
        <w:rPr>
          <w:rFonts w:ascii="Arial" w:hAnsi="Arial" w:cs="Arial"/>
        </w:rPr>
        <w:t xml:space="preserve">      </w:t>
      </w:r>
      <w:r w:rsidR="006F0EA7">
        <w:rPr>
          <w:rFonts w:ascii="Arial" w:hAnsi="Arial" w:cs="Arial"/>
        </w:rPr>
        <w:t xml:space="preserve">  </w:t>
      </w:r>
      <w:r w:rsidRPr="00C25933">
        <w:rPr>
          <w:rFonts w:ascii="Arial" w:hAnsi="Arial" w:cs="Arial"/>
        </w:rPr>
        <w:t xml:space="preserve">Ushers: </w:t>
      </w:r>
      <w:r w:rsidR="00294D9C">
        <w:rPr>
          <w:rFonts w:ascii="Arial" w:hAnsi="Arial" w:cs="Arial"/>
        </w:rPr>
        <w:t>Brad &amp; Annette Ferguson/</w:t>
      </w:r>
    </w:p>
    <w:p w14:paraId="7976A972" w14:textId="1C08A309" w:rsidR="003A7BD6" w:rsidRDefault="00294D9C" w:rsidP="00DC4B63">
      <w:pPr>
        <w:rPr>
          <w:rFonts w:ascii="Arial" w:hAnsi="Arial" w:cs="Arial"/>
        </w:rPr>
      </w:pPr>
      <w:r>
        <w:rPr>
          <w:rFonts w:ascii="Arial" w:hAnsi="Arial" w:cs="Arial"/>
        </w:rPr>
        <w:t xml:space="preserve">                                           Monica </w:t>
      </w:r>
      <w:proofErr w:type="spellStart"/>
      <w:r>
        <w:rPr>
          <w:rFonts w:ascii="Arial" w:hAnsi="Arial" w:cs="Arial"/>
        </w:rPr>
        <w:t>Vrbas</w:t>
      </w:r>
      <w:proofErr w:type="spellEnd"/>
    </w:p>
    <w:p w14:paraId="0ED17D56" w14:textId="2913EA6C" w:rsidR="00DC4B63" w:rsidRPr="00943142" w:rsidRDefault="00DC4B63" w:rsidP="00DC4B63">
      <w:pPr>
        <w:rPr>
          <w:rFonts w:ascii="Arial" w:hAnsi="Arial" w:cs="Arial"/>
        </w:rPr>
      </w:pPr>
      <w:r>
        <w:rPr>
          <w:rFonts w:ascii="Arial" w:hAnsi="Arial" w:cs="Arial"/>
        </w:rPr>
        <w:t xml:space="preserve">      </w:t>
      </w:r>
      <w:r w:rsidR="006F0EA7">
        <w:rPr>
          <w:rFonts w:ascii="Arial" w:hAnsi="Arial" w:cs="Arial"/>
        </w:rPr>
        <w:t xml:space="preserve">  </w:t>
      </w:r>
      <w:r>
        <w:rPr>
          <w:rFonts w:ascii="Arial" w:hAnsi="Arial" w:cs="Arial"/>
        </w:rPr>
        <w:t>Lectors</w:t>
      </w:r>
      <w:r w:rsidRPr="00C25933">
        <w:rPr>
          <w:rFonts w:ascii="Arial" w:hAnsi="Arial" w:cs="Arial"/>
        </w:rPr>
        <w:t>:</w:t>
      </w:r>
      <w:r>
        <w:rPr>
          <w:rFonts w:ascii="Arial" w:hAnsi="Arial" w:cs="Arial"/>
        </w:rPr>
        <w:t xml:space="preserve"> </w:t>
      </w:r>
      <w:r w:rsidR="00294D9C">
        <w:rPr>
          <w:rFonts w:ascii="Arial" w:hAnsi="Arial" w:cs="Arial"/>
        </w:rPr>
        <w:t xml:space="preserve">Betty </w:t>
      </w:r>
      <w:proofErr w:type="spellStart"/>
      <w:r w:rsidR="00294D9C">
        <w:rPr>
          <w:rFonts w:ascii="Arial" w:hAnsi="Arial" w:cs="Arial"/>
        </w:rPr>
        <w:t>Birzer</w:t>
      </w:r>
      <w:proofErr w:type="spellEnd"/>
      <w:r w:rsidR="00294D9C">
        <w:rPr>
          <w:rFonts w:ascii="Arial" w:hAnsi="Arial" w:cs="Arial"/>
        </w:rPr>
        <w:t xml:space="preserve"> / Levi Russell</w:t>
      </w:r>
    </w:p>
    <w:p w14:paraId="15C1F4DB" w14:textId="1106B3B2" w:rsidR="00DC4B63" w:rsidRDefault="00DC4B63" w:rsidP="00DC4B63">
      <w:pPr>
        <w:rPr>
          <w:rFonts w:ascii="Arial" w:hAnsi="Arial" w:cs="Arial"/>
          <w:bCs/>
        </w:rPr>
      </w:pPr>
      <w:r>
        <w:rPr>
          <w:rFonts w:ascii="Arial" w:hAnsi="Arial" w:cs="Arial"/>
          <w:bCs/>
        </w:rPr>
        <w:t xml:space="preserve">      </w:t>
      </w:r>
      <w:r w:rsidR="006F0EA7">
        <w:rPr>
          <w:rFonts w:ascii="Arial" w:hAnsi="Arial" w:cs="Arial"/>
          <w:bCs/>
        </w:rPr>
        <w:t xml:space="preserve">  </w:t>
      </w:r>
      <w:r w:rsidRPr="00C25933">
        <w:rPr>
          <w:rFonts w:ascii="Arial" w:hAnsi="Arial" w:cs="Arial"/>
          <w:bCs/>
        </w:rPr>
        <w:t>Sacristan:</w:t>
      </w:r>
      <w:r>
        <w:rPr>
          <w:rFonts w:ascii="Arial" w:hAnsi="Arial" w:cs="Arial"/>
          <w:bCs/>
        </w:rPr>
        <w:t xml:space="preserve"> </w:t>
      </w:r>
      <w:r w:rsidR="00294D9C">
        <w:rPr>
          <w:rFonts w:ascii="Arial" w:hAnsi="Arial" w:cs="Arial"/>
          <w:bCs/>
        </w:rPr>
        <w:t xml:space="preserve">Rachel &amp; Sandy </w:t>
      </w:r>
      <w:proofErr w:type="spellStart"/>
      <w:r w:rsidR="00294D9C">
        <w:rPr>
          <w:rFonts w:ascii="Arial" w:hAnsi="Arial" w:cs="Arial"/>
          <w:bCs/>
        </w:rPr>
        <w:t>Vrbas</w:t>
      </w:r>
      <w:proofErr w:type="spellEnd"/>
    </w:p>
    <w:p w14:paraId="7EAF4D2B" w14:textId="0BC49CAC" w:rsidR="00584501" w:rsidRPr="00C25933" w:rsidRDefault="00584501" w:rsidP="00DC4B63">
      <w:pPr>
        <w:rPr>
          <w:rFonts w:ascii="Arial" w:hAnsi="Arial" w:cs="Arial"/>
          <w:bCs/>
        </w:rPr>
      </w:pPr>
      <w:r>
        <w:rPr>
          <w:rFonts w:ascii="Arial" w:hAnsi="Arial" w:cs="Arial"/>
          <w:bCs/>
        </w:rPr>
        <w:t xml:space="preserve">        Rosary Leader: </w:t>
      </w:r>
      <w:r w:rsidR="00294D9C">
        <w:rPr>
          <w:rFonts w:ascii="Arial" w:hAnsi="Arial" w:cs="Arial"/>
          <w:bCs/>
        </w:rPr>
        <w:t>Levi Russell</w:t>
      </w:r>
    </w:p>
    <w:p w14:paraId="201BBF90" w14:textId="77777777" w:rsidR="004D7B64" w:rsidRDefault="00DC4B63" w:rsidP="00DC4B63">
      <w:pPr>
        <w:rPr>
          <w:rFonts w:ascii="Arial" w:hAnsi="Arial" w:cs="Arial"/>
          <w:bCs/>
        </w:rPr>
      </w:pPr>
      <w:r>
        <w:rPr>
          <w:rFonts w:ascii="Arial" w:hAnsi="Arial" w:cs="Arial"/>
          <w:bCs/>
        </w:rPr>
        <w:t xml:space="preserve">      </w:t>
      </w:r>
      <w:r w:rsidR="006F0EA7">
        <w:rPr>
          <w:rFonts w:ascii="Arial" w:hAnsi="Arial" w:cs="Arial"/>
          <w:bCs/>
        </w:rPr>
        <w:t xml:space="preserve">  </w:t>
      </w:r>
      <w:r w:rsidR="004D7B64">
        <w:rPr>
          <w:rFonts w:ascii="Arial" w:hAnsi="Arial" w:cs="Arial"/>
          <w:bCs/>
        </w:rPr>
        <w:t>Money Counters</w:t>
      </w:r>
      <w:r w:rsidRPr="00C25933">
        <w:rPr>
          <w:rFonts w:ascii="Arial" w:hAnsi="Arial" w:cs="Arial"/>
          <w:bCs/>
        </w:rPr>
        <w:t>:</w:t>
      </w:r>
      <w:r w:rsidR="004D7B64">
        <w:rPr>
          <w:rFonts w:ascii="Arial" w:hAnsi="Arial" w:cs="Arial"/>
          <w:bCs/>
        </w:rPr>
        <w:t xml:space="preserve"> Deb Henningsen /</w:t>
      </w:r>
    </w:p>
    <w:p w14:paraId="1F414705" w14:textId="7779C1F7" w:rsidR="00621545" w:rsidRPr="008F7ED5" w:rsidRDefault="004D7B64" w:rsidP="008F7ED5">
      <w:pPr>
        <w:rPr>
          <w:rFonts w:ascii="Arial" w:hAnsi="Arial" w:cs="Arial"/>
          <w:bCs/>
        </w:rPr>
      </w:pPr>
      <w:r>
        <w:rPr>
          <w:rFonts w:ascii="Arial" w:hAnsi="Arial" w:cs="Arial"/>
          <w:bCs/>
        </w:rPr>
        <w:t xml:space="preserve">                                              </w:t>
      </w:r>
      <w:r w:rsidR="00B53033">
        <w:rPr>
          <w:rFonts w:ascii="Arial" w:hAnsi="Arial" w:cs="Arial"/>
          <w:bCs/>
        </w:rPr>
        <w:t>Ann Hunsicker</w:t>
      </w:r>
      <w:r w:rsidR="006F0EA7">
        <w:rPr>
          <w:rFonts w:ascii="Arial" w:hAnsi="Arial" w:cs="Arial"/>
          <w:bCs/>
        </w:rPr>
        <w:t xml:space="preserve">                                             </w:t>
      </w:r>
      <w:r w:rsidR="00900459">
        <w:rPr>
          <w:rFonts w:ascii="Arial" w:hAnsi="Arial" w:cs="Arial"/>
          <w:bCs/>
        </w:rPr>
        <w:t xml:space="preserve">                                     </w:t>
      </w:r>
      <w:r w:rsidR="00C25933" w:rsidRPr="00C25933">
        <w:rPr>
          <w:rFonts w:ascii="Arial" w:hAnsi="Arial" w:cs="Arial"/>
          <w:bCs/>
        </w:rPr>
        <w:t xml:space="preserve">          </w:t>
      </w:r>
    </w:p>
    <w:p w14:paraId="466D53EC" w14:textId="151321C3" w:rsidR="00900459" w:rsidRPr="00E62136" w:rsidRDefault="002A7E14" w:rsidP="002A7E14">
      <w:pPr>
        <w:pBdr>
          <w:bottom w:val="dotted" w:sz="24" w:space="31" w:color="auto"/>
        </w:pBdr>
        <w:rPr>
          <w:rFonts w:ascii="Arial Narrow" w:hAnsi="Arial Narrow" w:cs="Mangal"/>
          <w:b/>
          <w:szCs w:val="22"/>
        </w:rPr>
      </w:pPr>
      <w:r w:rsidRPr="00CE4B45">
        <w:rPr>
          <w:b/>
          <w:sz w:val="28"/>
          <w:szCs w:val="28"/>
          <w:u w:val="single"/>
        </w:rPr>
        <w:t>PLEASE</w:t>
      </w:r>
      <w:r w:rsidRPr="00CE4B45">
        <w:rPr>
          <w:rFonts w:cs="Mangal"/>
          <w:b/>
          <w:sz w:val="28"/>
          <w:szCs w:val="28"/>
          <w:u w:val="single"/>
        </w:rPr>
        <w:t xml:space="preserve"> PRAY FOR:</w:t>
      </w:r>
      <w:r w:rsidRPr="001B07BB">
        <w:rPr>
          <w:rFonts w:ascii="Arial Narrow" w:hAnsi="Arial Narrow" w:cs="Mangal"/>
          <w:b/>
          <w:szCs w:val="22"/>
        </w:rPr>
        <w:t xml:space="preserve"> </w:t>
      </w:r>
      <w:r w:rsidRPr="008E1B52">
        <w:rPr>
          <w:rFonts w:ascii="Arial Narrow" w:hAnsi="Arial Narrow" w:cs="Mangal"/>
          <w:bCs/>
          <w:szCs w:val="22"/>
        </w:rPr>
        <w:t xml:space="preserve">                       </w:t>
      </w:r>
    </w:p>
    <w:p w14:paraId="21FD74D3" w14:textId="71C24F69" w:rsidR="00621545" w:rsidRPr="00900459" w:rsidRDefault="002A7E14" w:rsidP="002A7E14">
      <w:pPr>
        <w:pBdr>
          <w:bottom w:val="dotted" w:sz="24" w:space="31" w:color="auto"/>
        </w:pBdr>
        <w:rPr>
          <w:rFonts w:ascii="Arial Narrow" w:hAnsi="Arial Narrow" w:cs="Mangal"/>
          <w:bCs/>
          <w:szCs w:val="22"/>
        </w:rPr>
      </w:pPr>
      <w:r w:rsidRPr="00621545">
        <w:rPr>
          <w:rFonts w:ascii="Arial" w:hAnsi="Arial" w:cs="Arial"/>
          <w:bCs/>
        </w:rPr>
        <w:t>Blake Jorgensen, Virginia Quintana, Jonathan Williams</w:t>
      </w:r>
      <w:r w:rsidRPr="00621545">
        <w:rPr>
          <w:rFonts w:ascii="Arial" w:hAnsi="Arial" w:cs="Arial"/>
          <w:b/>
        </w:rPr>
        <w:t>,</w:t>
      </w:r>
      <w:r w:rsidRPr="00621545">
        <w:rPr>
          <w:rFonts w:ascii="Arial" w:hAnsi="Arial" w:cs="Arial"/>
          <w:bCs/>
        </w:rPr>
        <w:t xml:space="preserve"> Marissa </w:t>
      </w:r>
      <w:proofErr w:type="spellStart"/>
      <w:r w:rsidRPr="00621545">
        <w:rPr>
          <w:rFonts w:ascii="Arial" w:hAnsi="Arial" w:cs="Arial"/>
          <w:bCs/>
        </w:rPr>
        <w:t>Dandreo</w:t>
      </w:r>
      <w:proofErr w:type="spellEnd"/>
      <w:r w:rsidRPr="00621545">
        <w:rPr>
          <w:rFonts w:ascii="Arial" w:hAnsi="Arial" w:cs="Arial"/>
          <w:bCs/>
        </w:rPr>
        <w:t xml:space="preserve">, Dennis </w:t>
      </w:r>
      <w:proofErr w:type="spellStart"/>
      <w:r w:rsidRPr="00621545">
        <w:rPr>
          <w:rFonts w:ascii="Arial" w:hAnsi="Arial" w:cs="Arial"/>
          <w:bCs/>
        </w:rPr>
        <w:t>Nowatzke</w:t>
      </w:r>
      <w:proofErr w:type="spellEnd"/>
      <w:r w:rsidRPr="00621545">
        <w:rPr>
          <w:rFonts w:ascii="Arial" w:hAnsi="Arial" w:cs="Arial"/>
          <w:bCs/>
        </w:rPr>
        <w:t xml:space="preserve">, </w:t>
      </w:r>
    </w:p>
    <w:p w14:paraId="139DEA72" w14:textId="72F71642" w:rsidR="00B25183" w:rsidRDefault="002A7E14" w:rsidP="00165C82">
      <w:pPr>
        <w:pBdr>
          <w:bottom w:val="dotted" w:sz="24" w:space="31" w:color="auto"/>
        </w:pBdr>
        <w:rPr>
          <w:rFonts w:ascii="Arial" w:hAnsi="Arial" w:cs="Arial"/>
          <w:bCs/>
          <w:i/>
        </w:rPr>
      </w:pPr>
      <w:r w:rsidRPr="00621545">
        <w:rPr>
          <w:rFonts w:ascii="Arial" w:hAnsi="Arial" w:cs="Arial"/>
          <w:bCs/>
        </w:rPr>
        <w:t xml:space="preserve">Jim </w:t>
      </w:r>
      <w:proofErr w:type="spellStart"/>
      <w:r w:rsidRPr="00621545">
        <w:rPr>
          <w:rFonts w:ascii="Arial" w:hAnsi="Arial" w:cs="Arial"/>
          <w:bCs/>
        </w:rPr>
        <w:t>Jumet</w:t>
      </w:r>
      <w:proofErr w:type="spellEnd"/>
      <w:r w:rsidRPr="00621545">
        <w:rPr>
          <w:rFonts w:ascii="Arial" w:hAnsi="Arial" w:cs="Arial"/>
          <w:bCs/>
        </w:rPr>
        <w:t xml:space="preserve">, Vickie Cooper-Foss, Terry Shepard, Jack Shepard, Reba Miller, Koby Becker, Slater Hedrick, Eddie Heiman, Larry Fisher, James Fisher, Joan Cook, Kathy Jordan, Laura Sommer    </w:t>
      </w:r>
      <w:r w:rsidRPr="005936E6">
        <w:rPr>
          <w:rFonts w:ascii="Arial" w:hAnsi="Arial" w:cs="Arial"/>
          <w:b/>
        </w:rPr>
        <w:t xml:space="preserve">* </w:t>
      </w:r>
      <w:r w:rsidR="005D45D9">
        <w:rPr>
          <w:rFonts w:ascii="Arial" w:hAnsi="Arial" w:cs="Arial"/>
          <w:bCs/>
        </w:rPr>
        <w:t xml:space="preserve">Vickie Rocker Sutton, </w:t>
      </w:r>
      <w:r w:rsidR="00234756">
        <w:rPr>
          <w:rFonts w:ascii="Arial" w:hAnsi="Arial" w:cs="Arial"/>
          <w:bCs/>
        </w:rPr>
        <w:t xml:space="preserve">Matt </w:t>
      </w:r>
      <w:proofErr w:type="spellStart"/>
      <w:r w:rsidR="00234756">
        <w:rPr>
          <w:rFonts w:ascii="Arial" w:hAnsi="Arial" w:cs="Arial"/>
          <w:bCs/>
        </w:rPr>
        <w:t>Wasko</w:t>
      </w:r>
      <w:proofErr w:type="spellEnd"/>
      <w:r w:rsidR="00234756">
        <w:rPr>
          <w:rFonts w:ascii="Arial" w:hAnsi="Arial" w:cs="Arial"/>
          <w:bCs/>
        </w:rPr>
        <w:t>, +</w:t>
      </w:r>
      <w:proofErr w:type="spellStart"/>
      <w:r w:rsidR="00234756">
        <w:rPr>
          <w:rFonts w:ascii="Arial" w:hAnsi="Arial" w:cs="Arial"/>
          <w:bCs/>
        </w:rPr>
        <w:t>Jaynice</w:t>
      </w:r>
      <w:proofErr w:type="spellEnd"/>
      <w:r w:rsidR="00234756">
        <w:rPr>
          <w:rFonts w:ascii="Arial" w:hAnsi="Arial" w:cs="Arial"/>
          <w:bCs/>
        </w:rPr>
        <w:t xml:space="preserve"> Pyle, </w:t>
      </w:r>
      <w:r w:rsidRPr="00621545">
        <w:rPr>
          <w:rFonts w:ascii="Arial" w:hAnsi="Arial" w:cs="Arial"/>
          <w:bCs/>
        </w:rPr>
        <w:t xml:space="preserve">Jodi </w:t>
      </w:r>
      <w:proofErr w:type="spellStart"/>
      <w:r w:rsidRPr="00621545">
        <w:rPr>
          <w:rFonts w:ascii="Arial" w:hAnsi="Arial" w:cs="Arial"/>
          <w:bCs/>
        </w:rPr>
        <w:t>Bergkamp</w:t>
      </w:r>
      <w:proofErr w:type="spellEnd"/>
      <w:r w:rsidRPr="00621545">
        <w:rPr>
          <w:rFonts w:ascii="Arial" w:hAnsi="Arial" w:cs="Arial"/>
          <w:bCs/>
        </w:rPr>
        <w:t xml:space="preserve">, Randy </w:t>
      </w:r>
      <w:proofErr w:type="spellStart"/>
      <w:r w:rsidRPr="00621545">
        <w:rPr>
          <w:rFonts w:ascii="Arial" w:hAnsi="Arial" w:cs="Arial"/>
          <w:bCs/>
        </w:rPr>
        <w:t>Rohleder</w:t>
      </w:r>
      <w:proofErr w:type="spellEnd"/>
      <w:r w:rsidRPr="00621545">
        <w:rPr>
          <w:rFonts w:ascii="Arial" w:hAnsi="Arial" w:cs="Arial"/>
          <w:bCs/>
        </w:rPr>
        <w:t xml:space="preserve">, Kenny Read, Greg </w:t>
      </w:r>
      <w:proofErr w:type="spellStart"/>
      <w:r w:rsidRPr="00621545">
        <w:rPr>
          <w:rFonts w:ascii="Arial" w:hAnsi="Arial" w:cs="Arial"/>
          <w:bCs/>
        </w:rPr>
        <w:t>Pagaran</w:t>
      </w:r>
      <w:proofErr w:type="spellEnd"/>
      <w:r w:rsidRPr="00621545">
        <w:rPr>
          <w:rFonts w:ascii="Arial" w:hAnsi="Arial" w:cs="Arial"/>
          <w:bCs/>
        </w:rPr>
        <w:t xml:space="preserve">, Dee Edwards, Marla </w:t>
      </w:r>
      <w:proofErr w:type="spellStart"/>
      <w:r w:rsidRPr="00621545">
        <w:rPr>
          <w:rFonts w:ascii="Arial" w:hAnsi="Arial" w:cs="Arial"/>
          <w:bCs/>
        </w:rPr>
        <w:t>Seusy</w:t>
      </w:r>
      <w:proofErr w:type="spellEnd"/>
      <w:r w:rsidRPr="00621545">
        <w:rPr>
          <w:rFonts w:ascii="Arial" w:hAnsi="Arial" w:cs="Arial"/>
          <w:bCs/>
        </w:rPr>
        <w:t>,</w:t>
      </w:r>
      <w:r w:rsidRPr="00621545">
        <w:rPr>
          <w:rFonts w:ascii="Arial" w:hAnsi="Arial" w:cs="Arial"/>
          <w:b/>
        </w:rPr>
        <w:t xml:space="preserve"> </w:t>
      </w:r>
      <w:r w:rsidRPr="00621545">
        <w:rPr>
          <w:rFonts w:ascii="Arial" w:hAnsi="Arial" w:cs="Arial"/>
          <w:bCs/>
        </w:rPr>
        <w:t xml:space="preserve">Joel </w:t>
      </w:r>
      <w:proofErr w:type="spellStart"/>
      <w:r w:rsidRPr="00621545">
        <w:rPr>
          <w:rFonts w:ascii="Arial" w:hAnsi="Arial" w:cs="Arial"/>
          <w:bCs/>
        </w:rPr>
        <w:t>Castillon</w:t>
      </w:r>
      <w:proofErr w:type="spellEnd"/>
      <w:r w:rsidRPr="00621545">
        <w:rPr>
          <w:rFonts w:ascii="Arial" w:hAnsi="Arial" w:cs="Arial"/>
          <w:bCs/>
        </w:rPr>
        <w:t xml:space="preserve">, Pat Hornung, Deb Miller, Fr. John Harmon, Lauren Ring, Alicia Brown, Sr. Amelia </w:t>
      </w:r>
      <w:proofErr w:type="spellStart"/>
      <w:r w:rsidRPr="00621545">
        <w:rPr>
          <w:rFonts w:ascii="Arial" w:hAnsi="Arial" w:cs="Arial"/>
          <w:bCs/>
        </w:rPr>
        <w:t>Nowatzke</w:t>
      </w:r>
      <w:proofErr w:type="spellEnd"/>
      <w:r w:rsidRPr="00621545">
        <w:rPr>
          <w:rFonts w:ascii="Arial" w:hAnsi="Arial" w:cs="Arial"/>
          <w:bCs/>
        </w:rPr>
        <w:t xml:space="preserve">, Sandra </w:t>
      </w:r>
      <w:proofErr w:type="spellStart"/>
      <w:r w:rsidRPr="00621545">
        <w:rPr>
          <w:rFonts w:ascii="Arial" w:hAnsi="Arial" w:cs="Arial"/>
          <w:bCs/>
        </w:rPr>
        <w:t>Kleier</w:t>
      </w:r>
      <w:proofErr w:type="spellEnd"/>
      <w:r w:rsidRPr="00621545">
        <w:rPr>
          <w:rFonts w:ascii="Arial" w:hAnsi="Arial" w:cs="Arial"/>
          <w:bCs/>
        </w:rPr>
        <w:t xml:space="preserve">, Leah </w:t>
      </w:r>
      <w:proofErr w:type="spellStart"/>
      <w:r w:rsidRPr="00621545">
        <w:rPr>
          <w:rFonts w:ascii="Arial" w:hAnsi="Arial" w:cs="Arial"/>
          <w:bCs/>
        </w:rPr>
        <w:t>Blaufuss</w:t>
      </w:r>
      <w:proofErr w:type="spellEnd"/>
      <w:r w:rsidRPr="00621545">
        <w:rPr>
          <w:rFonts w:ascii="Arial" w:hAnsi="Arial" w:cs="Arial"/>
          <w:bCs/>
        </w:rPr>
        <w:t xml:space="preserve">, Daryl </w:t>
      </w:r>
      <w:proofErr w:type="spellStart"/>
      <w:r w:rsidRPr="00621545">
        <w:rPr>
          <w:rFonts w:ascii="Arial" w:hAnsi="Arial" w:cs="Arial"/>
          <w:bCs/>
        </w:rPr>
        <w:t>Shutt</w:t>
      </w:r>
      <w:proofErr w:type="spellEnd"/>
      <w:r w:rsidRPr="00621545">
        <w:rPr>
          <w:rFonts w:ascii="Arial" w:hAnsi="Arial" w:cs="Arial"/>
          <w:bCs/>
        </w:rPr>
        <w:t xml:space="preserve">, Tim </w:t>
      </w:r>
      <w:proofErr w:type="spellStart"/>
      <w:r w:rsidRPr="00621545">
        <w:rPr>
          <w:rFonts w:ascii="Arial" w:hAnsi="Arial" w:cs="Arial"/>
          <w:bCs/>
        </w:rPr>
        <w:t>Chanay</w:t>
      </w:r>
      <w:proofErr w:type="spellEnd"/>
      <w:r w:rsidRPr="00621545">
        <w:rPr>
          <w:rFonts w:ascii="Arial" w:hAnsi="Arial" w:cs="Arial"/>
          <w:bCs/>
        </w:rPr>
        <w:t xml:space="preserve">, Brenda Stinson, Richard </w:t>
      </w:r>
      <w:proofErr w:type="spellStart"/>
      <w:r w:rsidRPr="00621545">
        <w:rPr>
          <w:rFonts w:ascii="Arial" w:hAnsi="Arial" w:cs="Arial"/>
          <w:bCs/>
        </w:rPr>
        <w:t>Grabbe</w:t>
      </w:r>
      <w:proofErr w:type="spellEnd"/>
      <w:r w:rsidRPr="00621545">
        <w:rPr>
          <w:rFonts w:ascii="Arial" w:hAnsi="Arial" w:cs="Arial"/>
          <w:bCs/>
        </w:rPr>
        <w:t xml:space="preserve">, Beckham Moody, J Dalton Hennessy, Amelia Elaine Rupp, Maria Wingert, Jonathan Pogge, Tiffany White, Eddie </w:t>
      </w:r>
      <w:proofErr w:type="spellStart"/>
      <w:r w:rsidRPr="00621545">
        <w:rPr>
          <w:rFonts w:ascii="Arial" w:hAnsi="Arial" w:cs="Arial"/>
          <w:bCs/>
        </w:rPr>
        <w:t>Scheufler</w:t>
      </w:r>
      <w:proofErr w:type="spellEnd"/>
      <w:r w:rsidRPr="00621545">
        <w:rPr>
          <w:rFonts w:ascii="Arial" w:hAnsi="Arial" w:cs="Arial"/>
          <w:bCs/>
        </w:rPr>
        <w:t xml:space="preserve">, Cody Goodrich, Tim Morrow, Cindy D. Eden, Mary Jean Miller, Patrick Shannon, Amy &amp; Allen Richardson &amp; Family, Kent Porter, </w:t>
      </w:r>
      <w:proofErr w:type="spellStart"/>
      <w:r w:rsidRPr="00621545">
        <w:rPr>
          <w:rFonts w:ascii="Arial" w:hAnsi="Arial" w:cs="Arial"/>
          <w:bCs/>
        </w:rPr>
        <w:t>Liem</w:t>
      </w:r>
      <w:proofErr w:type="spellEnd"/>
      <w:r w:rsidRPr="00621545">
        <w:rPr>
          <w:rFonts w:ascii="Arial" w:hAnsi="Arial" w:cs="Arial"/>
          <w:bCs/>
        </w:rPr>
        <w:t xml:space="preserve"> Nickerson, Florence </w:t>
      </w:r>
      <w:proofErr w:type="spellStart"/>
      <w:r w:rsidRPr="00621545">
        <w:rPr>
          <w:rFonts w:ascii="Arial" w:hAnsi="Arial" w:cs="Arial"/>
          <w:bCs/>
        </w:rPr>
        <w:t>Tetuan</w:t>
      </w:r>
      <w:proofErr w:type="spellEnd"/>
      <w:r w:rsidRPr="00621545">
        <w:rPr>
          <w:rFonts w:ascii="Arial" w:hAnsi="Arial" w:cs="Arial"/>
          <w:bCs/>
        </w:rPr>
        <w:t>, &amp; John Wegman.</w:t>
      </w:r>
      <w:r w:rsidR="00FE6C81">
        <w:rPr>
          <w:rFonts w:ascii="Arial" w:hAnsi="Arial" w:cs="Arial"/>
          <w:bCs/>
          <w:i/>
        </w:rPr>
        <w:t xml:space="preserve">      </w:t>
      </w:r>
    </w:p>
    <w:p w14:paraId="2AB9D8F7" w14:textId="44886E09" w:rsidR="0086156F" w:rsidRPr="00E62136" w:rsidRDefault="0086156F" w:rsidP="0086156F">
      <w:pPr>
        <w:pBdr>
          <w:bottom w:val="dotted" w:sz="24" w:space="31" w:color="auto"/>
        </w:pBdr>
        <w:rPr>
          <w:rFonts w:ascii="Arial" w:hAnsi="Arial" w:cs="Arial"/>
          <w:bCs/>
          <w:i/>
        </w:rPr>
      </w:pPr>
    </w:p>
    <w:p w14:paraId="2DA29A59" w14:textId="7A4B1454" w:rsidR="00701931" w:rsidRPr="00E60DAE" w:rsidRDefault="00701931" w:rsidP="00CE7CD7">
      <w:pPr>
        <w:pBdr>
          <w:bottom w:val="dotted" w:sz="24" w:space="31" w:color="auto"/>
        </w:pBdr>
        <w:rPr>
          <w:rFonts w:ascii="Arial" w:hAnsi="Arial" w:cs="Arial"/>
          <w:bCs/>
        </w:rPr>
      </w:pPr>
    </w:p>
    <w:p w14:paraId="09491025" w14:textId="32E2B339" w:rsidR="00A11A2F" w:rsidRDefault="00A11A2F" w:rsidP="00A11A2F">
      <w:pPr>
        <w:pBdr>
          <w:bottom w:val="dotted" w:sz="24" w:space="31" w:color="auto"/>
        </w:pBdr>
        <w:rPr>
          <w:rFonts w:ascii="Arial" w:hAnsi="Arial" w:cs="Arial"/>
          <w:color w:val="26282A"/>
        </w:rPr>
      </w:pPr>
      <w:r w:rsidRPr="00B26738">
        <w:rPr>
          <w:rFonts w:ascii="Arial" w:hAnsi="Arial" w:cs="Arial"/>
          <w:b/>
          <w:bCs/>
          <w:color w:val="26282A"/>
          <w:sz w:val="28"/>
          <w:szCs w:val="28"/>
          <w:u w:val="single"/>
        </w:rPr>
        <w:t>Altar Society Celebrates Family &amp; Life!</w:t>
      </w:r>
      <w:r>
        <w:rPr>
          <w:rFonts w:ascii="Arial" w:hAnsi="Arial" w:cs="Arial"/>
          <w:b/>
          <w:bCs/>
          <w:color w:val="26282A"/>
          <w:sz w:val="26"/>
          <w:szCs w:val="26"/>
        </w:rPr>
        <w:t xml:space="preserve"> </w:t>
      </w:r>
      <w:r w:rsidRPr="00FD5C55">
        <w:rPr>
          <w:rFonts w:ascii="Arial" w:hAnsi="Arial" w:cs="Arial"/>
          <w:color w:val="26282A"/>
        </w:rPr>
        <w:t>Getting married?  Having a baby?  As a member of our Sacred Heart family, the Altar Society ladies</w:t>
      </w:r>
      <w:r>
        <w:rPr>
          <w:rFonts w:ascii="Arial" w:hAnsi="Arial" w:cs="Arial"/>
          <w:color w:val="26282A"/>
        </w:rPr>
        <w:t xml:space="preserve"> </w:t>
      </w:r>
      <w:r w:rsidRPr="00FD5C55">
        <w:rPr>
          <w:rFonts w:ascii="Arial" w:hAnsi="Arial" w:cs="Arial"/>
          <w:color w:val="26282A"/>
        </w:rPr>
        <w:t>want to celebrate with you by giving a</w:t>
      </w:r>
      <w:r>
        <w:rPr>
          <w:rFonts w:ascii="Arial" w:hAnsi="Arial" w:cs="Arial"/>
          <w:color w:val="26282A"/>
        </w:rPr>
        <w:t xml:space="preserve"> </w:t>
      </w:r>
      <w:r w:rsidRPr="00FD5C55">
        <w:rPr>
          <w:rFonts w:ascii="Arial" w:hAnsi="Arial" w:cs="Arial"/>
          <w:color w:val="26282A"/>
        </w:rPr>
        <w:t xml:space="preserve">gift!  </w:t>
      </w:r>
    </w:p>
    <w:p w14:paraId="74D01A9A" w14:textId="77777777" w:rsidR="00F26847" w:rsidRDefault="00A11A2F" w:rsidP="0079270A">
      <w:pPr>
        <w:pBdr>
          <w:bottom w:val="dotted" w:sz="24" w:space="31" w:color="auto"/>
        </w:pBdr>
        <w:rPr>
          <w:rFonts w:ascii="Arial" w:hAnsi="Arial" w:cs="Arial"/>
          <w:b/>
          <w:bCs/>
          <w:color w:val="4A4A4A"/>
          <w:sz w:val="27"/>
          <w:szCs w:val="27"/>
        </w:rPr>
      </w:pPr>
      <w:r w:rsidRPr="00FD5C55">
        <w:rPr>
          <w:rFonts w:ascii="Arial" w:hAnsi="Arial" w:cs="Arial"/>
          <w:color w:val="26282A"/>
        </w:rPr>
        <w:t xml:space="preserve">Contact Betty </w:t>
      </w:r>
      <w:proofErr w:type="spellStart"/>
      <w:r w:rsidRPr="00FD5C55">
        <w:rPr>
          <w:rFonts w:ascii="Arial" w:hAnsi="Arial" w:cs="Arial"/>
          <w:color w:val="26282A"/>
        </w:rPr>
        <w:t>Birzer</w:t>
      </w:r>
      <w:proofErr w:type="spellEnd"/>
      <w:r w:rsidRPr="00FD5C55">
        <w:rPr>
          <w:rFonts w:ascii="Arial" w:hAnsi="Arial" w:cs="Arial"/>
          <w:color w:val="26282A"/>
        </w:rPr>
        <w:t xml:space="preserve"> at </w:t>
      </w:r>
      <w:hyperlink r:id="rId7" w:tgtFrame="_blank" w:history="1">
        <w:r w:rsidRPr="00FD5C55">
          <w:rPr>
            <w:rStyle w:val="Hyperlink"/>
            <w:rFonts w:ascii="Arial" w:hAnsi="Arial" w:cs="Arial"/>
            <w:color w:val="196AD4"/>
          </w:rPr>
          <w:t>bbirzer@yahoo.com</w:t>
        </w:r>
      </w:hyperlink>
      <w:r w:rsidRPr="00FD5C55">
        <w:rPr>
          <w:rFonts w:ascii="Arial" w:hAnsi="Arial" w:cs="Arial"/>
          <w:color w:val="26282A"/>
        </w:rPr>
        <w:t xml:space="preserve"> or (785) </w:t>
      </w:r>
      <w:r>
        <w:rPr>
          <w:rFonts w:ascii="Arial" w:hAnsi="Arial" w:cs="Arial"/>
          <w:color w:val="26282A"/>
        </w:rPr>
        <w:t>418-5701.</w:t>
      </w:r>
      <w:r w:rsidR="00DA788F">
        <w:rPr>
          <w:rFonts w:ascii="Arial" w:hAnsi="Arial" w:cs="Arial"/>
          <w:b/>
          <w:bCs/>
          <w:color w:val="4A4A4A"/>
          <w:sz w:val="27"/>
          <w:szCs w:val="27"/>
        </w:rPr>
        <w:t xml:space="preserve">      </w:t>
      </w:r>
    </w:p>
    <w:p w14:paraId="0ED99E4D" w14:textId="77777777" w:rsidR="00F26847" w:rsidRDefault="00F26847" w:rsidP="0079270A">
      <w:pPr>
        <w:pBdr>
          <w:bottom w:val="dotted" w:sz="24" w:space="31" w:color="auto"/>
        </w:pBdr>
        <w:rPr>
          <w:rFonts w:ascii="Arial" w:hAnsi="Arial" w:cs="Arial"/>
          <w:b/>
          <w:bCs/>
          <w:color w:val="4A4A4A"/>
          <w:sz w:val="27"/>
          <w:szCs w:val="27"/>
        </w:rPr>
      </w:pPr>
    </w:p>
    <w:p w14:paraId="2B192721" w14:textId="16A910AE" w:rsidR="002E7281" w:rsidRPr="002E7281" w:rsidRDefault="002E7281" w:rsidP="0079270A">
      <w:pPr>
        <w:pBdr>
          <w:bottom w:val="dotted" w:sz="24" w:space="31" w:color="auto"/>
        </w:pBdr>
        <w:rPr>
          <w:rFonts w:ascii="Arial" w:hAnsi="Arial" w:cs="Arial"/>
          <w:b/>
          <w:bCs/>
          <w:color w:val="4A4A4A"/>
          <w:sz w:val="27"/>
          <w:szCs w:val="27"/>
        </w:rPr>
      </w:pPr>
    </w:p>
    <w:p w14:paraId="22D281DA" w14:textId="77777777" w:rsidR="00911A8C" w:rsidRDefault="00BD403D" w:rsidP="00A80726">
      <w:pPr>
        <w:pBdr>
          <w:bottom w:val="dotted" w:sz="24" w:space="31" w:color="auto"/>
        </w:pBdr>
        <w:rPr>
          <w:rFonts w:ascii="Arial Narrow" w:hAnsi="Arial Narrow" w:cs="Arial"/>
          <w:bCs/>
          <w:iCs/>
          <w:sz w:val="28"/>
          <w:szCs w:val="28"/>
        </w:rPr>
      </w:pPr>
      <w:r>
        <w:rPr>
          <w:rFonts w:ascii="Arial" w:hAnsi="Arial" w:cs="Arial"/>
          <w:b/>
          <w:iCs/>
          <w:sz w:val="28"/>
          <w:szCs w:val="28"/>
        </w:rPr>
        <w:t xml:space="preserve">         </w:t>
      </w:r>
      <w:r w:rsidR="008F7ED5">
        <w:rPr>
          <w:rFonts w:ascii="Arial" w:hAnsi="Arial" w:cs="Arial"/>
          <w:b/>
          <w:iCs/>
          <w:sz w:val="28"/>
          <w:szCs w:val="28"/>
        </w:rPr>
        <w:t xml:space="preserve">   </w:t>
      </w:r>
      <w:r>
        <w:rPr>
          <w:rFonts w:ascii="Arial" w:hAnsi="Arial" w:cs="Arial"/>
          <w:b/>
          <w:iCs/>
          <w:sz w:val="28"/>
          <w:szCs w:val="28"/>
        </w:rPr>
        <w:t xml:space="preserve"> </w:t>
      </w:r>
      <w:r w:rsidR="0000026F" w:rsidRPr="00EC19CF">
        <w:rPr>
          <w:rFonts w:ascii="Arial" w:hAnsi="Arial" w:cs="Arial"/>
          <w:b/>
          <w:iCs/>
          <w:sz w:val="28"/>
          <w:szCs w:val="28"/>
        </w:rPr>
        <w:t>FINANCIAL CORNER</w:t>
      </w:r>
      <w:r w:rsidR="0000026F" w:rsidRPr="00EC19CF">
        <w:rPr>
          <w:rFonts w:ascii="Arial Narrow" w:hAnsi="Arial Narrow" w:cs="Arial"/>
          <w:bCs/>
          <w:iCs/>
          <w:sz w:val="28"/>
          <w:szCs w:val="28"/>
        </w:rPr>
        <w:t xml:space="preserve">     </w:t>
      </w:r>
    </w:p>
    <w:p w14:paraId="506A1672" w14:textId="4C615594" w:rsidR="0000026F" w:rsidRPr="002749FD" w:rsidRDefault="0000026F" w:rsidP="00A80726">
      <w:pPr>
        <w:pBdr>
          <w:bottom w:val="dotted" w:sz="24" w:space="31" w:color="auto"/>
        </w:pBdr>
        <w:rPr>
          <w:rFonts w:ascii="Arial Narrow" w:hAnsi="Arial Narrow" w:cs="Arial"/>
          <w:bCs/>
          <w:iCs/>
          <w:sz w:val="28"/>
          <w:szCs w:val="28"/>
        </w:rPr>
      </w:pPr>
    </w:p>
    <w:p w14:paraId="495CCB47" w14:textId="129B13A6" w:rsidR="0000026F" w:rsidRPr="00EF781E" w:rsidRDefault="0000026F" w:rsidP="0000026F">
      <w:pPr>
        <w:pBdr>
          <w:bottom w:val="dotted" w:sz="24" w:space="31" w:color="auto"/>
        </w:pBdr>
        <w:rPr>
          <w:rFonts w:ascii="Arial Narrow" w:hAnsi="Arial Narrow" w:cs="Arial"/>
          <w:bCs/>
          <w:iCs/>
          <w:sz w:val="28"/>
          <w:szCs w:val="28"/>
        </w:rPr>
      </w:pPr>
      <w:r w:rsidRPr="00BD403D">
        <w:rPr>
          <w:rFonts w:ascii="Arial Narrow" w:hAnsi="Arial Narrow" w:cs="Arial"/>
          <w:b/>
          <w:iCs/>
          <w:sz w:val="28"/>
          <w:szCs w:val="28"/>
        </w:rPr>
        <w:t xml:space="preserve">Weekly Offertory: </w:t>
      </w:r>
      <w:r w:rsidR="00B53033">
        <w:rPr>
          <w:rFonts w:ascii="Arial Narrow" w:hAnsi="Arial Narrow" w:cs="Arial"/>
          <w:b/>
          <w:iCs/>
          <w:sz w:val="28"/>
          <w:szCs w:val="28"/>
        </w:rPr>
        <w:t xml:space="preserve">Apr. </w:t>
      </w:r>
      <w:r w:rsidR="00577C99">
        <w:rPr>
          <w:rFonts w:ascii="Arial Narrow" w:hAnsi="Arial Narrow" w:cs="Arial"/>
          <w:b/>
          <w:iCs/>
          <w:sz w:val="28"/>
          <w:szCs w:val="28"/>
        </w:rPr>
        <w:t>10</w:t>
      </w:r>
      <w:r w:rsidR="008F7ED5">
        <w:rPr>
          <w:rFonts w:ascii="Arial Narrow" w:hAnsi="Arial Narrow" w:cs="Arial"/>
          <w:b/>
          <w:iCs/>
          <w:sz w:val="28"/>
          <w:szCs w:val="28"/>
        </w:rPr>
        <w:t>–</w:t>
      </w:r>
      <w:r w:rsidR="00EA1761">
        <w:rPr>
          <w:rFonts w:ascii="Arial Narrow" w:hAnsi="Arial Narrow" w:cs="Arial"/>
          <w:b/>
          <w:iCs/>
          <w:sz w:val="28"/>
          <w:szCs w:val="28"/>
        </w:rPr>
        <w:t xml:space="preserve"> </w:t>
      </w:r>
      <w:r w:rsidR="00B53033">
        <w:rPr>
          <w:rFonts w:ascii="Arial Narrow" w:hAnsi="Arial Narrow" w:cs="Arial"/>
          <w:b/>
          <w:iCs/>
          <w:sz w:val="28"/>
          <w:szCs w:val="28"/>
        </w:rPr>
        <w:t xml:space="preserve">Apr. </w:t>
      </w:r>
      <w:r w:rsidR="00577C99">
        <w:rPr>
          <w:rFonts w:ascii="Arial Narrow" w:hAnsi="Arial Narrow" w:cs="Arial"/>
          <w:b/>
          <w:iCs/>
          <w:sz w:val="28"/>
          <w:szCs w:val="28"/>
        </w:rPr>
        <w:t>11</w:t>
      </w:r>
      <w:r w:rsidR="00B42522">
        <w:rPr>
          <w:rFonts w:ascii="Arial Narrow" w:hAnsi="Arial Narrow" w:cs="Arial"/>
          <w:b/>
          <w:iCs/>
          <w:sz w:val="28"/>
          <w:szCs w:val="28"/>
        </w:rPr>
        <w:t xml:space="preserve"> </w:t>
      </w:r>
      <w:r w:rsidRPr="00BD403D">
        <w:rPr>
          <w:rFonts w:ascii="Arial Narrow" w:hAnsi="Arial Narrow" w:cs="Arial"/>
          <w:b/>
          <w:iCs/>
          <w:sz w:val="28"/>
          <w:szCs w:val="28"/>
        </w:rPr>
        <w:t>=</w:t>
      </w:r>
      <w:r w:rsidR="00EA1761">
        <w:rPr>
          <w:rFonts w:ascii="Arial Narrow" w:hAnsi="Arial Narrow" w:cs="Arial"/>
          <w:b/>
          <w:iCs/>
          <w:sz w:val="28"/>
          <w:szCs w:val="28"/>
        </w:rPr>
        <w:t xml:space="preserve"> $</w:t>
      </w:r>
      <w:r w:rsidR="00944625">
        <w:rPr>
          <w:rFonts w:ascii="Arial Narrow" w:hAnsi="Arial Narrow" w:cs="Arial"/>
          <w:b/>
          <w:iCs/>
          <w:sz w:val="28"/>
          <w:szCs w:val="28"/>
        </w:rPr>
        <w:t>5790.89</w:t>
      </w:r>
    </w:p>
    <w:p w14:paraId="07EF37B1" w14:textId="2B25EDE5" w:rsidR="0000026F" w:rsidRPr="00EC19CF" w:rsidRDefault="0000026F" w:rsidP="0000026F">
      <w:pPr>
        <w:pBdr>
          <w:bottom w:val="dotted" w:sz="24" w:space="31" w:color="auto"/>
        </w:pBdr>
        <w:rPr>
          <w:rFonts w:ascii="Arial Narrow" w:hAnsi="Arial Narrow" w:cs="Arial"/>
          <w:bCs/>
          <w:iCs/>
          <w:sz w:val="28"/>
          <w:szCs w:val="28"/>
        </w:rPr>
      </w:pPr>
      <w:r w:rsidRPr="00EC19CF">
        <w:rPr>
          <w:rFonts w:ascii="Arial Narrow" w:hAnsi="Arial Narrow" w:cs="Arial"/>
          <w:bCs/>
          <w:iCs/>
          <w:sz w:val="28"/>
          <w:szCs w:val="28"/>
        </w:rPr>
        <w:t xml:space="preserve">   </w:t>
      </w:r>
      <w:r>
        <w:rPr>
          <w:rFonts w:ascii="Arial Narrow" w:hAnsi="Arial Narrow" w:cs="Arial"/>
          <w:bCs/>
          <w:iCs/>
          <w:sz w:val="28"/>
          <w:szCs w:val="28"/>
        </w:rPr>
        <w:t xml:space="preserve"> </w:t>
      </w:r>
      <w:r w:rsidRPr="00EC19CF">
        <w:rPr>
          <w:rFonts w:ascii="Arial Narrow" w:hAnsi="Arial Narrow" w:cs="Arial"/>
          <w:bCs/>
          <w:iCs/>
          <w:sz w:val="28"/>
          <w:szCs w:val="28"/>
        </w:rPr>
        <w:t>Envelope Collection</w:t>
      </w:r>
      <w:r>
        <w:rPr>
          <w:rFonts w:ascii="Arial Narrow" w:hAnsi="Arial Narrow" w:cs="Arial"/>
          <w:bCs/>
          <w:iCs/>
          <w:sz w:val="28"/>
          <w:szCs w:val="28"/>
        </w:rPr>
        <w:t xml:space="preserve">   </w:t>
      </w:r>
      <w:r w:rsidRPr="00EC19CF">
        <w:rPr>
          <w:rFonts w:ascii="Arial Narrow" w:hAnsi="Arial Narrow" w:cs="Arial"/>
          <w:bCs/>
          <w:iCs/>
          <w:sz w:val="28"/>
          <w:szCs w:val="28"/>
        </w:rPr>
        <w:t xml:space="preserve"> </w:t>
      </w:r>
      <w:r>
        <w:rPr>
          <w:rFonts w:ascii="Arial Narrow" w:hAnsi="Arial Narrow" w:cs="Arial"/>
          <w:bCs/>
          <w:iCs/>
          <w:sz w:val="28"/>
          <w:szCs w:val="28"/>
        </w:rPr>
        <w:t xml:space="preserve">   </w:t>
      </w:r>
      <w:r w:rsidRPr="00EC19CF">
        <w:rPr>
          <w:rFonts w:ascii="Arial Narrow" w:hAnsi="Arial Narrow" w:cs="Arial"/>
          <w:bCs/>
          <w:iCs/>
          <w:sz w:val="28"/>
          <w:szCs w:val="28"/>
        </w:rPr>
        <w:t xml:space="preserve">       - $</w:t>
      </w:r>
      <w:r w:rsidR="00BC19F0">
        <w:rPr>
          <w:rFonts w:ascii="Arial Narrow" w:hAnsi="Arial Narrow" w:cs="Arial"/>
          <w:bCs/>
          <w:iCs/>
          <w:sz w:val="28"/>
          <w:szCs w:val="28"/>
        </w:rPr>
        <w:t>5426.00</w:t>
      </w:r>
    </w:p>
    <w:p w14:paraId="1CF3CDA6" w14:textId="3A461405" w:rsidR="00186CBD" w:rsidRDefault="0000026F" w:rsidP="0000026F">
      <w:pPr>
        <w:pBdr>
          <w:bottom w:val="dotted" w:sz="24" w:space="31" w:color="auto"/>
        </w:pBdr>
        <w:rPr>
          <w:rFonts w:ascii="Arial Narrow" w:hAnsi="Arial Narrow" w:cs="Arial"/>
          <w:bCs/>
          <w:iCs/>
          <w:sz w:val="28"/>
          <w:szCs w:val="28"/>
        </w:rPr>
      </w:pPr>
      <w:r w:rsidRPr="00EC19CF">
        <w:rPr>
          <w:rFonts w:ascii="Arial Narrow" w:hAnsi="Arial Narrow" w:cs="Arial"/>
          <w:bCs/>
          <w:iCs/>
          <w:sz w:val="28"/>
          <w:szCs w:val="28"/>
        </w:rPr>
        <w:t xml:space="preserve">   </w:t>
      </w:r>
      <w:r>
        <w:rPr>
          <w:rFonts w:ascii="Arial Narrow" w:hAnsi="Arial Narrow" w:cs="Arial"/>
          <w:bCs/>
          <w:iCs/>
          <w:sz w:val="28"/>
          <w:szCs w:val="28"/>
        </w:rPr>
        <w:t xml:space="preserve"> </w:t>
      </w:r>
      <w:r w:rsidRPr="00EC19CF">
        <w:rPr>
          <w:rFonts w:ascii="Arial Narrow" w:hAnsi="Arial Narrow" w:cs="Arial"/>
          <w:bCs/>
          <w:iCs/>
          <w:sz w:val="28"/>
          <w:szCs w:val="28"/>
        </w:rPr>
        <w:t xml:space="preserve">Cash                           </w:t>
      </w:r>
      <w:r>
        <w:rPr>
          <w:rFonts w:ascii="Arial Narrow" w:hAnsi="Arial Narrow" w:cs="Arial"/>
          <w:bCs/>
          <w:iCs/>
          <w:sz w:val="28"/>
          <w:szCs w:val="28"/>
        </w:rPr>
        <w:t xml:space="preserve">     </w:t>
      </w:r>
      <w:r w:rsidRPr="00EC19CF">
        <w:rPr>
          <w:rFonts w:ascii="Arial Narrow" w:hAnsi="Arial Narrow" w:cs="Arial"/>
          <w:bCs/>
          <w:iCs/>
          <w:sz w:val="28"/>
          <w:szCs w:val="28"/>
        </w:rPr>
        <w:t xml:space="preserve">     </w:t>
      </w:r>
      <w:r>
        <w:rPr>
          <w:rFonts w:ascii="Arial Narrow" w:hAnsi="Arial Narrow" w:cs="Arial"/>
          <w:bCs/>
          <w:iCs/>
          <w:sz w:val="28"/>
          <w:szCs w:val="28"/>
        </w:rPr>
        <w:t xml:space="preserve"> </w:t>
      </w:r>
      <w:r w:rsidRPr="00EC19CF">
        <w:rPr>
          <w:rFonts w:ascii="Arial Narrow" w:hAnsi="Arial Narrow" w:cs="Arial"/>
          <w:bCs/>
          <w:iCs/>
          <w:sz w:val="28"/>
          <w:szCs w:val="28"/>
        </w:rPr>
        <w:t xml:space="preserve">- $ </w:t>
      </w:r>
      <w:r w:rsidR="009C302F">
        <w:rPr>
          <w:rFonts w:ascii="Arial Narrow" w:hAnsi="Arial Narrow" w:cs="Arial"/>
          <w:bCs/>
          <w:iCs/>
          <w:sz w:val="28"/>
          <w:szCs w:val="28"/>
        </w:rPr>
        <w:t xml:space="preserve"> </w:t>
      </w:r>
      <w:r w:rsidR="00BC19F0">
        <w:rPr>
          <w:rFonts w:ascii="Arial Narrow" w:hAnsi="Arial Narrow" w:cs="Arial"/>
          <w:bCs/>
          <w:iCs/>
          <w:sz w:val="28"/>
          <w:szCs w:val="28"/>
        </w:rPr>
        <w:t xml:space="preserve"> 81.10</w:t>
      </w:r>
    </w:p>
    <w:p w14:paraId="1D114D76" w14:textId="40165981" w:rsidR="0000026F" w:rsidRDefault="00186CBD" w:rsidP="0000026F">
      <w:pPr>
        <w:pBdr>
          <w:bottom w:val="dotted" w:sz="24" w:space="31" w:color="auto"/>
        </w:pBdr>
        <w:rPr>
          <w:rFonts w:ascii="Arial Narrow" w:hAnsi="Arial Narrow" w:cs="Arial"/>
          <w:bCs/>
          <w:iCs/>
          <w:sz w:val="28"/>
          <w:szCs w:val="28"/>
        </w:rPr>
      </w:pPr>
      <w:r>
        <w:rPr>
          <w:rFonts w:ascii="Arial Narrow" w:hAnsi="Arial Narrow" w:cs="Arial"/>
          <w:bCs/>
          <w:iCs/>
          <w:sz w:val="28"/>
          <w:szCs w:val="28"/>
        </w:rPr>
        <w:t xml:space="preserve">    Candle                                   - $   </w:t>
      </w:r>
      <w:r w:rsidR="00BC19F0">
        <w:rPr>
          <w:rFonts w:ascii="Arial Narrow" w:hAnsi="Arial Narrow" w:cs="Arial"/>
          <w:bCs/>
          <w:iCs/>
          <w:sz w:val="28"/>
          <w:szCs w:val="28"/>
        </w:rPr>
        <w:t>20.82</w:t>
      </w:r>
      <w:r w:rsidR="009C302F">
        <w:rPr>
          <w:rFonts w:ascii="Arial Narrow" w:hAnsi="Arial Narrow" w:cs="Arial"/>
          <w:bCs/>
          <w:iCs/>
          <w:sz w:val="28"/>
          <w:szCs w:val="28"/>
        </w:rPr>
        <w:t xml:space="preserve"> </w:t>
      </w:r>
      <w:r w:rsidR="00AC0F8D">
        <w:rPr>
          <w:rFonts w:ascii="Arial Narrow" w:hAnsi="Arial Narrow" w:cs="Arial"/>
          <w:bCs/>
          <w:iCs/>
          <w:sz w:val="28"/>
          <w:szCs w:val="28"/>
        </w:rPr>
        <w:t xml:space="preserve"> </w:t>
      </w:r>
      <w:r w:rsidR="0000026F" w:rsidRPr="00EC19CF">
        <w:rPr>
          <w:rFonts w:ascii="Arial Narrow" w:hAnsi="Arial Narrow" w:cs="Arial"/>
          <w:bCs/>
          <w:iCs/>
          <w:sz w:val="28"/>
          <w:szCs w:val="28"/>
        </w:rPr>
        <w:t xml:space="preserve"> </w:t>
      </w:r>
      <w:r w:rsidR="0000026F">
        <w:rPr>
          <w:rFonts w:ascii="Arial Narrow" w:hAnsi="Arial Narrow" w:cs="Arial"/>
          <w:bCs/>
          <w:iCs/>
          <w:sz w:val="28"/>
          <w:szCs w:val="28"/>
        </w:rPr>
        <w:t xml:space="preserve"> </w:t>
      </w:r>
      <w:r w:rsidR="00104F93">
        <w:rPr>
          <w:rFonts w:ascii="Arial Narrow" w:hAnsi="Arial Narrow" w:cs="Arial"/>
          <w:bCs/>
          <w:iCs/>
          <w:sz w:val="28"/>
          <w:szCs w:val="28"/>
        </w:rPr>
        <w:t xml:space="preserve"> </w:t>
      </w:r>
      <w:r w:rsidR="00AC0F8D">
        <w:rPr>
          <w:rFonts w:ascii="Arial Narrow" w:hAnsi="Arial Narrow" w:cs="Arial"/>
          <w:bCs/>
          <w:iCs/>
          <w:sz w:val="28"/>
          <w:szCs w:val="28"/>
        </w:rPr>
        <w:t xml:space="preserve">  </w:t>
      </w:r>
      <w:r w:rsidR="0000026F">
        <w:rPr>
          <w:rFonts w:ascii="Arial Narrow" w:hAnsi="Arial Narrow" w:cs="Arial"/>
          <w:bCs/>
          <w:iCs/>
          <w:sz w:val="28"/>
          <w:szCs w:val="28"/>
        </w:rPr>
        <w:t xml:space="preserve">       </w:t>
      </w:r>
    </w:p>
    <w:p w14:paraId="2EEA833B" w14:textId="334BF2DD" w:rsidR="004B5DA3" w:rsidRDefault="0000026F" w:rsidP="0000026F">
      <w:pPr>
        <w:pBdr>
          <w:bottom w:val="dotted" w:sz="24" w:space="31" w:color="auto"/>
        </w:pBdr>
        <w:rPr>
          <w:rFonts w:ascii="Arial Narrow" w:hAnsi="Arial Narrow" w:cs="Arial"/>
          <w:bCs/>
          <w:iCs/>
          <w:sz w:val="28"/>
          <w:szCs w:val="28"/>
        </w:rPr>
      </w:pPr>
      <w:r>
        <w:rPr>
          <w:rFonts w:ascii="Arial Narrow" w:hAnsi="Arial Narrow" w:cs="Arial"/>
          <w:bCs/>
          <w:iCs/>
          <w:sz w:val="28"/>
          <w:szCs w:val="28"/>
        </w:rPr>
        <w:t xml:space="preserve">    </w:t>
      </w:r>
      <w:r w:rsidR="00EF781E">
        <w:rPr>
          <w:rFonts w:ascii="Arial Narrow" w:hAnsi="Arial Narrow" w:cs="Arial"/>
          <w:bCs/>
          <w:iCs/>
          <w:sz w:val="28"/>
          <w:szCs w:val="28"/>
        </w:rPr>
        <w:t>Holy Land (Good Friday)</w:t>
      </w:r>
      <w:r>
        <w:rPr>
          <w:rFonts w:ascii="Arial Narrow" w:hAnsi="Arial Narrow" w:cs="Arial"/>
          <w:bCs/>
          <w:iCs/>
          <w:sz w:val="28"/>
          <w:szCs w:val="28"/>
        </w:rPr>
        <w:t xml:space="preserve">      -  $ </w:t>
      </w:r>
      <w:r w:rsidR="00BC19F0">
        <w:rPr>
          <w:rFonts w:ascii="Arial Narrow" w:hAnsi="Arial Narrow" w:cs="Arial"/>
          <w:bCs/>
          <w:iCs/>
          <w:sz w:val="28"/>
          <w:szCs w:val="28"/>
        </w:rPr>
        <w:t xml:space="preserve">  50.00</w:t>
      </w:r>
    </w:p>
    <w:p w14:paraId="1177945A" w14:textId="77777777" w:rsidR="00BC19F0" w:rsidRDefault="00186CBD" w:rsidP="0000026F">
      <w:pPr>
        <w:pBdr>
          <w:bottom w:val="dotted" w:sz="24" w:space="31" w:color="auto"/>
        </w:pBdr>
        <w:rPr>
          <w:rFonts w:ascii="Arial Narrow" w:hAnsi="Arial Narrow" w:cs="Arial"/>
          <w:bCs/>
          <w:iCs/>
          <w:sz w:val="28"/>
          <w:szCs w:val="28"/>
        </w:rPr>
      </w:pPr>
      <w:r>
        <w:rPr>
          <w:rFonts w:ascii="Arial Narrow" w:hAnsi="Arial Narrow" w:cs="Arial"/>
          <w:bCs/>
          <w:iCs/>
          <w:sz w:val="28"/>
          <w:szCs w:val="28"/>
        </w:rPr>
        <w:t xml:space="preserve">    </w:t>
      </w:r>
      <w:r w:rsidR="00EF781E">
        <w:rPr>
          <w:rFonts w:ascii="Arial Narrow" w:hAnsi="Arial Narrow" w:cs="Arial"/>
          <w:bCs/>
          <w:iCs/>
          <w:sz w:val="28"/>
          <w:szCs w:val="28"/>
        </w:rPr>
        <w:t xml:space="preserve">Priesthood (Present/Future) -  $ </w:t>
      </w:r>
      <w:r w:rsidR="00BC19F0">
        <w:rPr>
          <w:rFonts w:ascii="Arial Narrow" w:hAnsi="Arial Narrow" w:cs="Arial"/>
          <w:bCs/>
          <w:iCs/>
          <w:sz w:val="28"/>
          <w:szCs w:val="28"/>
        </w:rPr>
        <w:t>120.00</w:t>
      </w:r>
    </w:p>
    <w:p w14:paraId="669039C7" w14:textId="6F97DEEB" w:rsidR="00186CBD" w:rsidRPr="00EC19CF" w:rsidRDefault="00BC19F0" w:rsidP="0000026F">
      <w:pPr>
        <w:pBdr>
          <w:bottom w:val="dotted" w:sz="24" w:space="31" w:color="auto"/>
        </w:pBdr>
        <w:rPr>
          <w:rFonts w:ascii="Arial Narrow" w:hAnsi="Arial Narrow" w:cs="Arial"/>
          <w:bCs/>
          <w:iCs/>
          <w:sz w:val="28"/>
          <w:szCs w:val="28"/>
        </w:rPr>
      </w:pPr>
      <w:r>
        <w:rPr>
          <w:rFonts w:ascii="Arial Narrow" w:hAnsi="Arial Narrow" w:cs="Arial"/>
          <w:bCs/>
          <w:iCs/>
          <w:sz w:val="28"/>
          <w:szCs w:val="28"/>
        </w:rPr>
        <w:t xml:space="preserve">    Rice Bowl</w:t>
      </w:r>
      <w:r w:rsidR="00186CBD">
        <w:rPr>
          <w:rFonts w:ascii="Arial Narrow" w:hAnsi="Arial Narrow" w:cs="Arial"/>
          <w:bCs/>
          <w:iCs/>
          <w:sz w:val="28"/>
          <w:szCs w:val="28"/>
        </w:rPr>
        <w:t xml:space="preserve">   </w:t>
      </w:r>
      <w:r w:rsidR="009C302F">
        <w:rPr>
          <w:rFonts w:ascii="Arial Narrow" w:hAnsi="Arial Narrow" w:cs="Arial"/>
          <w:bCs/>
          <w:iCs/>
          <w:sz w:val="28"/>
          <w:szCs w:val="28"/>
        </w:rPr>
        <w:t xml:space="preserve"> </w:t>
      </w:r>
      <w:r>
        <w:rPr>
          <w:rFonts w:ascii="Arial Narrow" w:hAnsi="Arial Narrow" w:cs="Arial"/>
          <w:bCs/>
          <w:iCs/>
          <w:sz w:val="28"/>
          <w:szCs w:val="28"/>
        </w:rPr>
        <w:t xml:space="preserve">                          -  $  42.31</w:t>
      </w:r>
    </w:p>
    <w:p w14:paraId="34269B46" w14:textId="00A7C883" w:rsidR="00186CBD" w:rsidRPr="0001379D" w:rsidRDefault="00104F93" w:rsidP="0000026F">
      <w:pPr>
        <w:pBdr>
          <w:bottom w:val="dotted" w:sz="24" w:space="31" w:color="auto"/>
        </w:pBdr>
        <w:rPr>
          <w:rFonts w:ascii="Arial Narrow" w:hAnsi="Arial Narrow" w:cs="Arial"/>
          <w:bCs/>
          <w:iCs/>
          <w:sz w:val="28"/>
          <w:szCs w:val="28"/>
        </w:rPr>
      </w:pPr>
      <w:r>
        <w:rPr>
          <w:rFonts w:ascii="Arial" w:hAnsi="Arial" w:cs="Arial"/>
          <w:bCs/>
          <w:i/>
        </w:rPr>
        <w:t xml:space="preserve">   </w:t>
      </w:r>
      <w:r>
        <w:rPr>
          <w:rFonts w:ascii="Arial" w:hAnsi="Arial" w:cs="Arial"/>
          <w:bCs/>
          <w:iCs/>
        </w:rPr>
        <w:t xml:space="preserve"> </w:t>
      </w:r>
      <w:r w:rsidRPr="0001379D">
        <w:rPr>
          <w:rFonts w:ascii="Arial Narrow" w:hAnsi="Arial Narrow" w:cs="Arial"/>
          <w:bCs/>
          <w:iCs/>
          <w:sz w:val="28"/>
          <w:szCs w:val="28"/>
        </w:rPr>
        <w:t xml:space="preserve">On-line Giving               </w:t>
      </w:r>
      <w:r w:rsidR="00EF781E">
        <w:rPr>
          <w:rFonts w:ascii="Arial Narrow" w:hAnsi="Arial Narrow" w:cs="Arial"/>
          <w:bCs/>
          <w:iCs/>
          <w:sz w:val="28"/>
          <w:szCs w:val="28"/>
        </w:rPr>
        <w:t xml:space="preserve"> </w:t>
      </w:r>
      <w:r w:rsidRPr="0001379D">
        <w:rPr>
          <w:rFonts w:ascii="Arial Narrow" w:hAnsi="Arial Narrow" w:cs="Arial"/>
          <w:bCs/>
          <w:iCs/>
          <w:sz w:val="28"/>
          <w:szCs w:val="28"/>
        </w:rPr>
        <w:t xml:space="preserve">     </w:t>
      </w:r>
      <w:r w:rsidR="009C302F">
        <w:rPr>
          <w:rFonts w:ascii="Arial Narrow" w:hAnsi="Arial Narrow" w:cs="Arial"/>
          <w:bCs/>
          <w:iCs/>
          <w:sz w:val="28"/>
          <w:szCs w:val="28"/>
        </w:rPr>
        <w:t xml:space="preserve">  </w:t>
      </w:r>
      <w:r w:rsidRPr="0001379D">
        <w:rPr>
          <w:rFonts w:ascii="Arial Narrow" w:hAnsi="Arial Narrow" w:cs="Arial"/>
          <w:bCs/>
          <w:iCs/>
          <w:sz w:val="28"/>
          <w:szCs w:val="28"/>
        </w:rPr>
        <w:t>-  $</w:t>
      </w:r>
      <w:r w:rsidR="00A35104" w:rsidRPr="0001379D">
        <w:rPr>
          <w:rFonts w:ascii="Arial Narrow" w:hAnsi="Arial Narrow" w:cs="Arial"/>
          <w:bCs/>
          <w:iCs/>
          <w:sz w:val="28"/>
          <w:szCs w:val="28"/>
        </w:rPr>
        <w:t xml:space="preserve"> </w:t>
      </w:r>
      <w:r w:rsidR="00C63D6D" w:rsidRPr="0001379D">
        <w:rPr>
          <w:rFonts w:ascii="Arial Narrow" w:hAnsi="Arial Narrow" w:cs="Arial"/>
          <w:bCs/>
          <w:iCs/>
          <w:sz w:val="28"/>
          <w:szCs w:val="28"/>
        </w:rPr>
        <w:t xml:space="preserve"> </w:t>
      </w:r>
      <w:r w:rsidR="00BC19F0">
        <w:rPr>
          <w:rFonts w:ascii="Arial Narrow" w:hAnsi="Arial Narrow" w:cs="Arial"/>
          <w:bCs/>
          <w:iCs/>
          <w:sz w:val="28"/>
          <w:szCs w:val="28"/>
        </w:rPr>
        <w:t>40.66</w:t>
      </w:r>
      <w:r w:rsidR="001A6A2F" w:rsidRPr="0001379D">
        <w:rPr>
          <w:rFonts w:ascii="Arial Narrow" w:hAnsi="Arial Narrow" w:cs="Arial"/>
          <w:bCs/>
          <w:iCs/>
          <w:sz w:val="28"/>
          <w:szCs w:val="28"/>
        </w:rPr>
        <w:t xml:space="preserve"> </w:t>
      </w:r>
      <w:r w:rsidRPr="0001379D">
        <w:rPr>
          <w:rFonts w:ascii="Arial Narrow" w:hAnsi="Arial Narrow" w:cs="Arial"/>
          <w:bCs/>
          <w:iCs/>
          <w:sz w:val="28"/>
          <w:szCs w:val="28"/>
        </w:rPr>
        <w:t xml:space="preserve"> </w:t>
      </w:r>
      <w:r w:rsidR="008C039C" w:rsidRPr="0001379D">
        <w:rPr>
          <w:rFonts w:ascii="Arial Narrow" w:hAnsi="Arial Narrow" w:cs="Arial"/>
          <w:bCs/>
          <w:iCs/>
          <w:sz w:val="28"/>
          <w:szCs w:val="28"/>
        </w:rPr>
        <w:t xml:space="preserve"> </w:t>
      </w:r>
      <w:r w:rsidR="00C63D6D" w:rsidRPr="0001379D">
        <w:rPr>
          <w:rFonts w:ascii="Arial Narrow" w:hAnsi="Arial Narrow" w:cs="Arial"/>
          <w:bCs/>
          <w:iCs/>
          <w:sz w:val="28"/>
          <w:szCs w:val="28"/>
        </w:rPr>
        <w:t xml:space="preserve"> </w:t>
      </w:r>
      <w:r w:rsidR="001A6A2F" w:rsidRPr="0001379D">
        <w:rPr>
          <w:rFonts w:ascii="Arial Narrow" w:hAnsi="Arial Narrow" w:cs="Arial"/>
          <w:bCs/>
          <w:iCs/>
          <w:sz w:val="28"/>
          <w:szCs w:val="28"/>
        </w:rPr>
        <w:t xml:space="preserve"> </w:t>
      </w:r>
    </w:p>
    <w:p w14:paraId="181A6BF6" w14:textId="5A25CC58" w:rsidR="00186CBD" w:rsidRPr="0001379D" w:rsidRDefault="00D52AA4" w:rsidP="0000026F">
      <w:pPr>
        <w:pBdr>
          <w:bottom w:val="dotted" w:sz="24" w:space="31" w:color="auto"/>
        </w:pBdr>
        <w:rPr>
          <w:rFonts w:ascii="Arial Narrow" w:hAnsi="Arial Narrow" w:cs="Arial"/>
          <w:bCs/>
          <w:iCs/>
          <w:sz w:val="28"/>
          <w:szCs w:val="28"/>
        </w:rPr>
      </w:pPr>
      <w:r w:rsidRPr="0001379D">
        <w:rPr>
          <w:rFonts w:ascii="Arial Narrow" w:hAnsi="Arial Narrow" w:cs="Arial"/>
          <w:bCs/>
          <w:iCs/>
          <w:sz w:val="28"/>
          <w:szCs w:val="28"/>
        </w:rPr>
        <w:t xml:space="preserve">    Mass Stipend                       </w:t>
      </w:r>
      <w:r w:rsidR="009C302F">
        <w:rPr>
          <w:rFonts w:ascii="Arial Narrow" w:hAnsi="Arial Narrow" w:cs="Arial"/>
          <w:bCs/>
          <w:iCs/>
          <w:sz w:val="28"/>
          <w:szCs w:val="28"/>
        </w:rPr>
        <w:t xml:space="preserve"> </w:t>
      </w:r>
      <w:r w:rsidRPr="0001379D">
        <w:rPr>
          <w:rFonts w:ascii="Arial Narrow" w:hAnsi="Arial Narrow" w:cs="Arial"/>
          <w:bCs/>
          <w:iCs/>
          <w:sz w:val="28"/>
          <w:szCs w:val="28"/>
        </w:rPr>
        <w:t xml:space="preserve">-  $  </w:t>
      </w:r>
      <w:r w:rsidR="00BC19F0">
        <w:rPr>
          <w:rFonts w:ascii="Arial Narrow" w:hAnsi="Arial Narrow" w:cs="Arial"/>
          <w:bCs/>
          <w:iCs/>
          <w:sz w:val="28"/>
          <w:szCs w:val="28"/>
        </w:rPr>
        <w:t>10.00</w:t>
      </w:r>
      <w:r w:rsidRPr="0001379D">
        <w:rPr>
          <w:rFonts w:ascii="Arial Narrow" w:hAnsi="Arial Narrow" w:cs="Arial"/>
          <w:bCs/>
          <w:iCs/>
          <w:sz w:val="28"/>
          <w:szCs w:val="28"/>
        </w:rPr>
        <w:t xml:space="preserve">  </w:t>
      </w:r>
    </w:p>
    <w:p w14:paraId="67A306D1" w14:textId="76556BE4" w:rsidR="00977B33" w:rsidRPr="00E359D6" w:rsidRDefault="00E23BAA" w:rsidP="00977B33">
      <w:pPr>
        <w:pBdr>
          <w:bottom w:val="dotted" w:sz="24" w:space="31" w:color="auto"/>
        </w:pBdr>
        <w:rPr>
          <w:sz w:val="28"/>
          <w:szCs w:val="28"/>
        </w:rPr>
      </w:pPr>
      <w:r>
        <w:rPr>
          <w:b/>
          <w:bCs/>
          <w:sz w:val="28"/>
          <w:szCs w:val="28"/>
        </w:rPr>
        <w:t xml:space="preserve">  </w:t>
      </w:r>
      <w:r w:rsidR="00977B33">
        <w:t xml:space="preserve">  </w:t>
      </w:r>
    </w:p>
    <w:p w14:paraId="7449606E" w14:textId="101030AC" w:rsidR="00977B33" w:rsidRPr="00E60DAE" w:rsidRDefault="00650BBF" w:rsidP="00977B33">
      <w:pPr>
        <w:pBdr>
          <w:bottom w:val="dotted" w:sz="24" w:space="31" w:color="auto"/>
        </w:pBdr>
        <w:rPr>
          <w:b/>
          <w:bCs/>
          <w:sz w:val="28"/>
          <w:szCs w:val="28"/>
          <w:u w:val="single"/>
        </w:rPr>
      </w:pPr>
      <w:r>
        <w:rPr>
          <w:b/>
          <w:bCs/>
        </w:rPr>
        <w:t xml:space="preserve">       </w:t>
      </w:r>
      <w:r w:rsidR="00F22244" w:rsidRPr="00E60DAE">
        <w:rPr>
          <w:b/>
          <w:bCs/>
          <w:sz w:val="28"/>
          <w:szCs w:val="28"/>
          <w:u w:val="single"/>
        </w:rPr>
        <w:t xml:space="preserve">PARISH REGISTRATION </w:t>
      </w:r>
      <w:r w:rsidR="00977B33" w:rsidRPr="00E60DAE">
        <w:rPr>
          <w:b/>
          <w:bCs/>
          <w:sz w:val="28"/>
          <w:szCs w:val="28"/>
          <w:u w:val="single"/>
        </w:rPr>
        <w:t>FORM</w:t>
      </w:r>
    </w:p>
    <w:p w14:paraId="2C684777" w14:textId="77777777" w:rsidR="00785115" w:rsidRDefault="008A62DD" w:rsidP="00977B33">
      <w:pPr>
        <w:pBdr>
          <w:bottom w:val="dotted" w:sz="24" w:space="31" w:color="auto"/>
        </w:pBdr>
        <w:rPr>
          <w:b/>
          <w:bCs/>
        </w:rPr>
      </w:pPr>
      <w:r>
        <w:rPr>
          <w:b/>
          <w:bCs/>
        </w:rPr>
        <w:t xml:space="preserve">Please continue to </w:t>
      </w:r>
      <w:r w:rsidR="00944BAE">
        <w:rPr>
          <w:b/>
          <w:bCs/>
        </w:rPr>
        <w:t>re-register on line</w:t>
      </w:r>
      <w:r>
        <w:rPr>
          <w:b/>
          <w:bCs/>
        </w:rPr>
        <w:t xml:space="preserve"> at the church</w:t>
      </w:r>
    </w:p>
    <w:p w14:paraId="6A22124D" w14:textId="0AC363D9" w:rsidR="00944BAE" w:rsidRDefault="00785115" w:rsidP="00977B33">
      <w:pPr>
        <w:pBdr>
          <w:bottom w:val="dotted" w:sz="24" w:space="31" w:color="auto"/>
        </w:pBdr>
        <w:rPr>
          <w:b/>
          <w:bCs/>
        </w:rPr>
      </w:pPr>
      <w:r>
        <w:rPr>
          <w:b/>
          <w:bCs/>
        </w:rPr>
        <w:t xml:space="preserve">            </w:t>
      </w:r>
      <w:r w:rsidR="008A62DD">
        <w:rPr>
          <w:b/>
          <w:bCs/>
        </w:rPr>
        <w:t xml:space="preserve"> website:  sacredheartottawa.org</w:t>
      </w:r>
    </w:p>
    <w:p w14:paraId="58D16DD8" w14:textId="5E72A038" w:rsidR="008A62DD" w:rsidRDefault="00193959" w:rsidP="00977B33">
      <w:pPr>
        <w:pBdr>
          <w:bottom w:val="dotted" w:sz="24" w:space="31" w:color="auto"/>
        </w:pBdr>
        <w:rPr>
          <w:b/>
          <w:bCs/>
        </w:rPr>
      </w:pPr>
      <w:r>
        <w:rPr>
          <w:b/>
          <w:bCs/>
        </w:rPr>
        <w:t>f</w:t>
      </w:r>
      <w:r w:rsidR="008A62DD">
        <w:rPr>
          <w:b/>
          <w:bCs/>
        </w:rPr>
        <w:t>or ALL parishioners old and new to update your contact information.</w:t>
      </w:r>
    </w:p>
    <w:p w14:paraId="0BA2CA86" w14:textId="6FF2C6C3" w:rsidR="00577C99" w:rsidRPr="002762DD" w:rsidRDefault="00B26738" w:rsidP="00577C99">
      <w:pPr>
        <w:pBdr>
          <w:bottom w:val="dotted" w:sz="24" w:space="31" w:color="auto"/>
        </w:pBdr>
        <w:rPr>
          <w:rFonts w:ascii="Comic Sans MS" w:hAnsi="Comic Sans MS" w:cs="Arial"/>
          <w:b/>
          <w:color w:val="000000"/>
          <w:sz w:val="28"/>
          <w:szCs w:val="28"/>
          <w:shd w:val="clear" w:color="auto" w:fill="FFFFFF"/>
        </w:rPr>
      </w:pPr>
      <w:r>
        <w:rPr>
          <w:b/>
          <w:bCs/>
          <w:sz w:val="28"/>
          <w:szCs w:val="28"/>
        </w:rPr>
        <w:t xml:space="preserve">       </w:t>
      </w:r>
    </w:p>
    <w:p w14:paraId="3EFFCC82" w14:textId="77777777" w:rsidR="0007711E" w:rsidRDefault="0007711E" w:rsidP="002762DD">
      <w:pPr>
        <w:pBdr>
          <w:bottom w:val="dotted" w:sz="24" w:space="31" w:color="auto"/>
        </w:pBdr>
        <w:rPr>
          <w:rFonts w:ascii="Arial" w:hAnsi="Arial" w:cs="Arial"/>
          <w:b/>
          <w:bCs/>
          <w:color w:val="000000"/>
          <w:sz w:val="28"/>
          <w:szCs w:val="28"/>
        </w:rPr>
      </w:pPr>
    </w:p>
    <w:p w14:paraId="42716DF2" w14:textId="5AD881FE" w:rsidR="00F26847" w:rsidRPr="00785115" w:rsidRDefault="00F26847" w:rsidP="002762DD">
      <w:pPr>
        <w:pBdr>
          <w:bottom w:val="dotted" w:sz="24" w:space="31" w:color="auto"/>
        </w:pBdr>
        <w:rPr>
          <w:rFonts w:ascii="Arial" w:hAnsi="Arial" w:cs="Arial"/>
          <w:b/>
          <w:bCs/>
          <w:color w:val="000000"/>
          <w:sz w:val="28"/>
          <w:szCs w:val="28"/>
        </w:rPr>
      </w:pPr>
      <w:r w:rsidRPr="00785115">
        <w:rPr>
          <w:rFonts w:ascii="Arial" w:hAnsi="Arial" w:cs="Arial"/>
          <w:b/>
          <w:bCs/>
          <w:color w:val="000000"/>
          <w:sz w:val="28"/>
          <w:szCs w:val="28"/>
          <w:u w:val="single"/>
        </w:rPr>
        <w:t>THANK YOU NOTE:</w:t>
      </w:r>
    </w:p>
    <w:p w14:paraId="264B7241" w14:textId="1AC842FE" w:rsidR="00F11AC6" w:rsidRDefault="00577C99" w:rsidP="002762DD">
      <w:pPr>
        <w:pBdr>
          <w:bottom w:val="dotted" w:sz="24" w:space="31" w:color="auto"/>
        </w:pBdr>
        <w:rPr>
          <w:rFonts w:ascii="Arial" w:hAnsi="Arial" w:cs="Arial"/>
          <w:color w:val="000000"/>
        </w:rPr>
      </w:pPr>
      <w:r>
        <w:rPr>
          <w:rFonts w:ascii="Arial" w:hAnsi="Arial" w:cs="Arial"/>
          <w:color w:val="000000"/>
        </w:rPr>
        <w:t>To everyone who donated money to help with the construction of the boxes</w:t>
      </w:r>
      <w:r w:rsidR="00F26847">
        <w:rPr>
          <w:rFonts w:ascii="Arial" w:hAnsi="Arial" w:cs="Arial"/>
          <w:color w:val="000000"/>
        </w:rPr>
        <w:t xml:space="preserve"> and filling it with </w:t>
      </w:r>
      <w:r>
        <w:rPr>
          <w:rFonts w:ascii="Arial" w:hAnsi="Arial" w:cs="Arial"/>
          <w:color w:val="000000"/>
        </w:rPr>
        <w:t>food</w:t>
      </w:r>
      <w:r w:rsidR="00F26847">
        <w:rPr>
          <w:rFonts w:ascii="Arial" w:hAnsi="Arial" w:cs="Arial"/>
          <w:color w:val="000000"/>
        </w:rPr>
        <w:t>.</w:t>
      </w:r>
      <w:r>
        <w:rPr>
          <w:rFonts w:ascii="Arial" w:hAnsi="Arial" w:cs="Arial"/>
          <w:color w:val="000000"/>
        </w:rPr>
        <w:t xml:space="preserve"> Your kindness and generosity will help feed those in need in Ottawa. A total of $1,077 was raised. After expenses of $752, this leaves $325 that will be used to fill the pantry over the following months. Thank you again, for your donations to help make my Eagle Scout project possible. </w:t>
      </w:r>
      <w:r w:rsidR="00F11AC6">
        <w:rPr>
          <w:rFonts w:ascii="Arial" w:hAnsi="Arial" w:cs="Arial"/>
          <w:color w:val="000000"/>
        </w:rPr>
        <w:t>–</w:t>
      </w:r>
      <w:r>
        <w:rPr>
          <w:rFonts w:ascii="Arial" w:hAnsi="Arial" w:cs="Arial"/>
          <w:color w:val="000000"/>
        </w:rPr>
        <w:t xml:space="preserve"> </w:t>
      </w:r>
    </w:p>
    <w:p w14:paraId="589D3921" w14:textId="11FE0D47" w:rsidR="002762DD" w:rsidRDefault="00F11AC6" w:rsidP="002762DD">
      <w:pPr>
        <w:pBdr>
          <w:bottom w:val="dotted" w:sz="24" w:space="31" w:color="auto"/>
        </w:pBdr>
        <w:rPr>
          <w:rFonts w:ascii="Verdana" w:hAnsi="Verdana"/>
          <w:bCs/>
          <w:color w:val="222222"/>
        </w:rPr>
      </w:pPr>
      <w:r>
        <w:rPr>
          <w:rFonts w:ascii="Arial" w:hAnsi="Arial" w:cs="Arial"/>
          <w:color w:val="000000"/>
        </w:rPr>
        <w:t xml:space="preserve">                                           </w:t>
      </w:r>
      <w:r w:rsidR="00577C99">
        <w:rPr>
          <w:rFonts w:ascii="Arial" w:hAnsi="Arial" w:cs="Arial"/>
          <w:color w:val="000000"/>
        </w:rPr>
        <w:t>Cooper Stone</w:t>
      </w:r>
    </w:p>
    <w:p w14:paraId="3AFB1D64" w14:textId="5C28F305" w:rsidR="00CF0134" w:rsidRDefault="00CF0134" w:rsidP="002762DD">
      <w:pPr>
        <w:pBdr>
          <w:bottom w:val="dotted" w:sz="24" w:space="31" w:color="auto"/>
        </w:pBdr>
        <w:rPr>
          <w:rFonts w:ascii="Verdana" w:hAnsi="Verdana"/>
          <w:bCs/>
          <w:color w:val="222222"/>
        </w:rPr>
      </w:pPr>
    </w:p>
    <w:p w14:paraId="29FFF14B" w14:textId="77777777" w:rsidR="0007711E" w:rsidRDefault="0007711E" w:rsidP="002762DD">
      <w:pPr>
        <w:pBdr>
          <w:bottom w:val="dotted" w:sz="24" w:space="31" w:color="auto"/>
        </w:pBdr>
        <w:rPr>
          <w:rFonts w:ascii="Verdana" w:hAnsi="Verdana"/>
          <w:bCs/>
          <w:color w:val="222222"/>
        </w:rPr>
      </w:pPr>
    </w:p>
    <w:p w14:paraId="7121372F" w14:textId="2467782B" w:rsidR="002762DD" w:rsidRPr="00CF0134" w:rsidRDefault="00CF0134" w:rsidP="002762DD">
      <w:pPr>
        <w:pBdr>
          <w:bottom w:val="dotted" w:sz="24" w:space="31" w:color="auto"/>
        </w:pBdr>
        <w:rPr>
          <w:rFonts w:ascii="Comic Sans MS" w:hAnsi="Comic Sans MS" w:cs="Arial"/>
          <w:b/>
          <w:color w:val="000000"/>
          <w:sz w:val="28"/>
          <w:szCs w:val="28"/>
          <w:shd w:val="clear" w:color="auto" w:fill="FFFFFF"/>
        </w:rPr>
      </w:pPr>
      <w:r>
        <w:rPr>
          <w:rFonts w:ascii="Verdana" w:hAnsi="Verdana"/>
          <w:bCs/>
          <w:color w:val="222222"/>
        </w:rPr>
        <w:t xml:space="preserve">            </w:t>
      </w:r>
      <w:r w:rsidR="00764D3C">
        <w:rPr>
          <w:rFonts w:ascii="Comic Sans MS" w:hAnsi="Comic Sans MS" w:cs="Arial"/>
          <w:b/>
          <w:color w:val="000000"/>
          <w:sz w:val="28"/>
          <w:szCs w:val="28"/>
          <w:shd w:val="clear" w:color="auto" w:fill="FFFFFF"/>
        </w:rPr>
        <w:t>Altar Society Ne</w:t>
      </w:r>
      <w:r>
        <w:rPr>
          <w:rFonts w:ascii="Comic Sans MS" w:hAnsi="Comic Sans MS" w:cs="Arial"/>
          <w:b/>
          <w:color w:val="000000"/>
          <w:sz w:val="28"/>
          <w:szCs w:val="28"/>
          <w:shd w:val="clear" w:color="auto" w:fill="FFFFFF"/>
        </w:rPr>
        <w:t xml:space="preserve">ws </w:t>
      </w:r>
      <w:r w:rsidR="00764D3C" w:rsidRPr="00370C18">
        <w:rPr>
          <w:rFonts w:ascii="Verdana" w:hAnsi="Verdana"/>
          <w:b/>
          <w:bCs/>
          <w:color w:val="222222"/>
          <w:sz w:val="56"/>
          <w:szCs w:val="56"/>
        </w:rPr>
        <w:t>Rummage Sale!</w:t>
      </w:r>
    </w:p>
    <w:p w14:paraId="510B0DA5" w14:textId="59F3031B" w:rsidR="002762DD" w:rsidRDefault="002762DD" w:rsidP="002762DD">
      <w:pPr>
        <w:pBdr>
          <w:bottom w:val="dotted" w:sz="24" w:space="31" w:color="auto"/>
        </w:pBdr>
        <w:rPr>
          <w:rFonts w:ascii="Verdana" w:hAnsi="Verdana"/>
          <w:bCs/>
          <w:color w:val="222222"/>
        </w:rPr>
      </w:pPr>
      <w:r>
        <w:rPr>
          <w:rFonts w:ascii="Verdana" w:hAnsi="Verdana"/>
          <w:bCs/>
          <w:color w:val="222222"/>
        </w:rPr>
        <w:t xml:space="preserve">    </w:t>
      </w:r>
      <w:r w:rsidR="00764D3C">
        <w:rPr>
          <w:rFonts w:ascii="Verdana" w:hAnsi="Verdana"/>
          <w:bCs/>
          <w:color w:val="222222"/>
        </w:rPr>
        <w:t>Get ready.  It’s coming June 3 – 5.</w:t>
      </w:r>
    </w:p>
    <w:p w14:paraId="669CAF4E" w14:textId="133F7FC8" w:rsidR="002762DD" w:rsidRDefault="002762DD" w:rsidP="002762DD">
      <w:pPr>
        <w:pBdr>
          <w:bottom w:val="dotted" w:sz="24" w:space="31" w:color="auto"/>
        </w:pBdr>
        <w:rPr>
          <w:rFonts w:ascii="Verdana" w:hAnsi="Verdana"/>
          <w:bCs/>
          <w:color w:val="222222"/>
        </w:rPr>
      </w:pPr>
      <w:r>
        <w:rPr>
          <w:rFonts w:ascii="Verdana" w:hAnsi="Verdana"/>
          <w:bCs/>
          <w:color w:val="222222"/>
        </w:rPr>
        <w:t xml:space="preserve">      </w:t>
      </w:r>
      <w:r w:rsidR="00764D3C">
        <w:rPr>
          <w:rFonts w:ascii="Verdana" w:hAnsi="Verdana"/>
          <w:bCs/>
          <w:color w:val="222222"/>
        </w:rPr>
        <w:t xml:space="preserve">Where: Pat </w:t>
      </w:r>
      <w:proofErr w:type="spellStart"/>
      <w:r w:rsidR="00764D3C">
        <w:rPr>
          <w:rFonts w:ascii="Verdana" w:hAnsi="Verdana"/>
          <w:bCs/>
          <w:color w:val="222222"/>
        </w:rPr>
        <w:t>Krambeck’s</w:t>
      </w:r>
      <w:proofErr w:type="spellEnd"/>
      <w:r w:rsidR="00764D3C">
        <w:rPr>
          <w:rFonts w:ascii="Verdana" w:hAnsi="Verdana"/>
          <w:bCs/>
          <w:color w:val="222222"/>
        </w:rPr>
        <w:t xml:space="preserve"> barn at</w:t>
      </w:r>
    </w:p>
    <w:p w14:paraId="6598DC0A" w14:textId="77777777" w:rsidR="002211ED" w:rsidRDefault="002762DD" w:rsidP="002762DD">
      <w:pPr>
        <w:pBdr>
          <w:bottom w:val="dotted" w:sz="24" w:space="31" w:color="auto"/>
        </w:pBdr>
        <w:rPr>
          <w:rFonts w:ascii="Verdana" w:hAnsi="Verdana"/>
          <w:bCs/>
          <w:color w:val="222222"/>
        </w:rPr>
      </w:pPr>
      <w:r>
        <w:rPr>
          <w:rFonts w:ascii="Verdana" w:hAnsi="Verdana"/>
          <w:bCs/>
          <w:color w:val="222222"/>
        </w:rPr>
        <w:t xml:space="preserve">                    </w:t>
      </w:r>
      <w:r w:rsidR="00764D3C">
        <w:rPr>
          <w:rFonts w:ascii="Verdana" w:hAnsi="Verdana"/>
          <w:bCs/>
          <w:color w:val="222222"/>
        </w:rPr>
        <w:t>2427 Riley Rd</w:t>
      </w:r>
    </w:p>
    <w:p w14:paraId="2670B867" w14:textId="77777777" w:rsidR="002E7281" w:rsidRDefault="00764D3C" w:rsidP="002E7281">
      <w:pPr>
        <w:pBdr>
          <w:bottom w:val="dotted" w:sz="24" w:space="31" w:color="auto"/>
        </w:pBdr>
        <w:rPr>
          <w:rFonts w:ascii="Verdana" w:hAnsi="Verdana"/>
          <w:bCs/>
          <w:color w:val="222222"/>
        </w:rPr>
      </w:pPr>
      <w:r>
        <w:rPr>
          <w:rFonts w:ascii="Verdana" w:hAnsi="Verdana"/>
          <w:bCs/>
          <w:color w:val="222222"/>
        </w:rPr>
        <w:t>Wanted: Volunteers, donors, &amp; shoppers</w:t>
      </w:r>
      <w:r w:rsidR="002211ED">
        <w:rPr>
          <w:rFonts w:ascii="Verdana" w:hAnsi="Verdana"/>
          <w:bCs/>
          <w:color w:val="222222"/>
        </w:rPr>
        <w:t xml:space="preserve"> </w:t>
      </w:r>
      <w:r>
        <w:rPr>
          <w:rFonts w:ascii="Verdana" w:hAnsi="Verdana"/>
          <w:bCs/>
          <w:color w:val="222222"/>
        </w:rPr>
        <w:t>Watch the bulletin for more details next</w:t>
      </w:r>
      <w:r w:rsidR="002E7281">
        <w:rPr>
          <w:rFonts w:ascii="Verdana" w:hAnsi="Verdana"/>
          <w:bCs/>
          <w:color w:val="222222"/>
        </w:rPr>
        <w:t xml:space="preserve"> </w:t>
      </w:r>
      <w:r>
        <w:rPr>
          <w:rFonts w:ascii="Verdana" w:hAnsi="Verdana"/>
          <w:bCs/>
          <w:color w:val="222222"/>
        </w:rPr>
        <w:t>week or call Beth at 785-893-7075.</w:t>
      </w:r>
    </w:p>
    <w:p w14:paraId="28DAC1D7" w14:textId="77777777" w:rsidR="002E7281" w:rsidRDefault="002E7281" w:rsidP="002E7281">
      <w:pPr>
        <w:pBdr>
          <w:bottom w:val="dotted" w:sz="24" w:space="31" w:color="auto"/>
        </w:pBdr>
        <w:rPr>
          <w:b/>
        </w:rPr>
      </w:pPr>
    </w:p>
    <w:p w14:paraId="23F429DB" w14:textId="5FB0E195" w:rsidR="002E7281" w:rsidRPr="0007711E" w:rsidRDefault="002E7281" w:rsidP="002E7281">
      <w:pPr>
        <w:pBdr>
          <w:bottom w:val="dotted" w:sz="24" w:space="31" w:color="auto"/>
        </w:pBdr>
        <w:rPr>
          <w:sz w:val="28"/>
          <w:szCs w:val="28"/>
        </w:rPr>
      </w:pPr>
      <w:r w:rsidRPr="0007711E">
        <w:rPr>
          <w:b/>
          <w:sz w:val="28"/>
          <w:szCs w:val="28"/>
        </w:rPr>
        <w:t>FIRST HOLY COMMUNION</w:t>
      </w:r>
      <w:r w:rsidRPr="0007711E">
        <w:rPr>
          <w:sz w:val="28"/>
          <w:szCs w:val="28"/>
        </w:rPr>
        <w:t xml:space="preserve"> is scheduled for April 25</w:t>
      </w:r>
      <w:r w:rsidRPr="0007711E">
        <w:rPr>
          <w:sz w:val="28"/>
          <w:szCs w:val="28"/>
          <w:vertAlign w:val="superscript"/>
        </w:rPr>
        <w:t>th</w:t>
      </w:r>
      <w:r w:rsidRPr="0007711E">
        <w:rPr>
          <w:sz w:val="28"/>
          <w:szCs w:val="28"/>
        </w:rPr>
        <w:t xml:space="preserve"> during the 11:00 am </w:t>
      </w:r>
      <w:r w:rsidR="0007711E">
        <w:rPr>
          <w:sz w:val="28"/>
          <w:szCs w:val="28"/>
        </w:rPr>
        <w:t xml:space="preserve">Sunday </w:t>
      </w:r>
      <w:r w:rsidRPr="0007711E">
        <w:rPr>
          <w:sz w:val="28"/>
          <w:szCs w:val="28"/>
        </w:rPr>
        <w:t>Mass.</w:t>
      </w:r>
    </w:p>
    <w:p w14:paraId="7FA1FACF" w14:textId="041FD203" w:rsidR="0007711E" w:rsidRPr="0007711E" w:rsidRDefault="0007711E" w:rsidP="002E7281">
      <w:pPr>
        <w:pBdr>
          <w:bottom w:val="dotted" w:sz="24" w:space="31" w:color="auto"/>
        </w:pBdr>
        <w:rPr>
          <w:sz w:val="28"/>
          <w:szCs w:val="28"/>
        </w:rPr>
      </w:pPr>
    </w:p>
    <w:p w14:paraId="53C8657A" w14:textId="15524652" w:rsidR="0007711E" w:rsidRPr="0007711E" w:rsidRDefault="0007711E" w:rsidP="002E7281">
      <w:pPr>
        <w:pBdr>
          <w:bottom w:val="dotted" w:sz="24" w:space="31" w:color="auto"/>
        </w:pBdr>
        <w:rPr>
          <w:bCs/>
          <w:sz w:val="28"/>
          <w:szCs w:val="28"/>
        </w:rPr>
      </w:pPr>
      <w:r w:rsidRPr="0007711E">
        <w:rPr>
          <w:b/>
          <w:sz w:val="28"/>
          <w:szCs w:val="28"/>
        </w:rPr>
        <w:t>FIRST SATURDAY MASS</w:t>
      </w:r>
      <w:r w:rsidRPr="0007711E">
        <w:rPr>
          <w:bCs/>
          <w:sz w:val="28"/>
          <w:szCs w:val="28"/>
        </w:rPr>
        <w:t xml:space="preserve"> is scheduled for May 1</w:t>
      </w:r>
      <w:r w:rsidRPr="0007711E">
        <w:rPr>
          <w:bCs/>
          <w:sz w:val="28"/>
          <w:szCs w:val="28"/>
          <w:vertAlign w:val="superscript"/>
        </w:rPr>
        <w:t>st</w:t>
      </w:r>
      <w:r w:rsidR="00E30AB0">
        <w:rPr>
          <w:bCs/>
          <w:sz w:val="28"/>
          <w:szCs w:val="28"/>
        </w:rPr>
        <w:t xml:space="preserve"> at 8:05 am.</w:t>
      </w:r>
    </w:p>
    <w:p w14:paraId="68F670C7" w14:textId="77777777" w:rsidR="002E7281" w:rsidRDefault="002E7281" w:rsidP="002E7281">
      <w:pPr>
        <w:pBdr>
          <w:bottom w:val="dotted" w:sz="24" w:space="31" w:color="auto"/>
        </w:pBdr>
        <w:rPr>
          <w:rFonts w:ascii="Verdana" w:hAnsi="Verdana"/>
          <w:bCs/>
          <w:color w:val="222222"/>
        </w:rPr>
      </w:pPr>
    </w:p>
    <w:p w14:paraId="4DEC14D1" w14:textId="77777777" w:rsidR="002E7281" w:rsidRDefault="002E7281" w:rsidP="00B13C4C">
      <w:pPr>
        <w:pBdr>
          <w:bottom w:val="dotted" w:sz="24" w:space="31" w:color="auto"/>
        </w:pBdr>
      </w:pPr>
    </w:p>
    <w:p w14:paraId="6AC92861" w14:textId="2CF9D0E4" w:rsidR="00A87BC4" w:rsidRPr="00A87BC4" w:rsidRDefault="00CF0134" w:rsidP="000201A3">
      <w:pPr>
        <w:pBdr>
          <w:bottom w:val="dotted" w:sz="24" w:space="31" w:color="auto"/>
        </w:pBdr>
        <w:rPr>
          <w:b/>
          <w:bCs/>
          <w:sz w:val="28"/>
          <w:szCs w:val="28"/>
          <w:u w:val="single"/>
        </w:rPr>
      </w:pPr>
      <w:r w:rsidRPr="00A87BC4">
        <w:rPr>
          <w:b/>
          <w:bCs/>
          <w:sz w:val="28"/>
          <w:szCs w:val="28"/>
          <w:u w:val="single"/>
        </w:rPr>
        <w:t>L</w:t>
      </w:r>
      <w:r w:rsidR="00A87BC4" w:rsidRPr="00A87BC4">
        <w:rPr>
          <w:b/>
          <w:bCs/>
          <w:sz w:val="28"/>
          <w:szCs w:val="28"/>
          <w:u w:val="single"/>
        </w:rPr>
        <w:t>ISTENING FOR GOD CONFERENCE</w:t>
      </w:r>
    </w:p>
    <w:p w14:paraId="17394531" w14:textId="3679694B" w:rsidR="00286394" w:rsidRDefault="00CF0134" w:rsidP="000201A3">
      <w:pPr>
        <w:pBdr>
          <w:bottom w:val="dotted" w:sz="24" w:space="31" w:color="auto"/>
        </w:pBdr>
      </w:pPr>
      <w:r>
        <w:t xml:space="preserve">Looking for God in the midst of our world? Trying to recognize His voice in your daily life? Then don’t miss the Listening for God *FREE* Virtual Conference happening April 16-18. This conference will help you to recognize God in your everyday life. Be inspired through personal testimonies, Scripture, and the lives of the Saints by more than 50 amazing Catholic speakers, including Father Mitch </w:t>
      </w:r>
      <w:proofErr w:type="spellStart"/>
      <w:r>
        <w:t>Pacwa</w:t>
      </w:r>
      <w:proofErr w:type="spellEnd"/>
      <w:r>
        <w:t xml:space="preserve">, SJ; Mike Aquilina; Father Chris Alar, MIC; Jeff </w:t>
      </w:r>
      <w:proofErr w:type="spellStart"/>
      <w:r>
        <w:t>Cavins</w:t>
      </w:r>
      <w:proofErr w:type="spellEnd"/>
      <w:r>
        <w:t xml:space="preserve">; Teresa </w:t>
      </w:r>
      <w:proofErr w:type="spellStart"/>
      <w:r>
        <w:t>Tomeo</w:t>
      </w:r>
      <w:proofErr w:type="spellEnd"/>
      <w:r>
        <w:t xml:space="preserve">; Dr. Edward Sri; Donna-Marie Cooper O’Boyle; Father John </w:t>
      </w:r>
      <w:proofErr w:type="spellStart"/>
      <w:r>
        <w:t>Trigilio</w:t>
      </w:r>
      <w:proofErr w:type="spellEnd"/>
      <w:r>
        <w:t xml:space="preserve">; and many more! All talks during the weekend will be "on demand," so you can listen at your convenience. Registration: </w:t>
      </w:r>
      <w:hyperlink r:id="rId8" w:history="1">
        <w:r w:rsidRPr="00EB0B18">
          <w:rPr>
            <w:rStyle w:val="Hyperlink"/>
          </w:rPr>
          <w:t>https://catholicspeakers.regfox.com/listening-for-god-conference</w:t>
        </w:r>
      </w:hyperlink>
    </w:p>
    <w:p w14:paraId="42557816" w14:textId="73D7920E" w:rsidR="00CF0134" w:rsidRDefault="00CF0134" w:rsidP="000201A3">
      <w:pPr>
        <w:pBdr>
          <w:bottom w:val="dotted" w:sz="24" w:space="31" w:color="auto"/>
        </w:pBdr>
        <w:rPr>
          <w:rFonts w:ascii="Verdana" w:hAnsi="Verdana"/>
          <w:b/>
          <w:bCs/>
          <w:color w:val="222222"/>
          <w:sz w:val="8"/>
          <w:szCs w:val="8"/>
        </w:rPr>
      </w:pPr>
    </w:p>
    <w:p w14:paraId="300B22C4" w14:textId="77777777" w:rsidR="006E2913" w:rsidRDefault="006E2913" w:rsidP="000201A3">
      <w:pPr>
        <w:pBdr>
          <w:bottom w:val="dotted" w:sz="24" w:space="31" w:color="auto"/>
        </w:pBdr>
        <w:rPr>
          <w:rFonts w:ascii="Verdana" w:hAnsi="Verdana"/>
          <w:b/>
          <w:bCs/>
          <w:color w:val="222222"/>
          <w:sz w:val="8"/>
          <w:szCs w:val="8"/>
        </w:rPr>
      </w:pPr>
    </w:p>
    <w:p w14:paraId="6C76241B" w14:textId="77777777" w:rsidR="00286394" w:rsidRDefault="00286394" w:rsidP="000201A3">
      <w:pPr>
        <w:pBdr>
          <w:bottom w:val="dotted" w:sz="24" w:space="31" w:color="auto"/>
        </w:pBdr>
        <w:rPr>
          <w:rFonts w:ascii="Verdana" w:hAnsi="Verdana"/>
          <w:b/>
          <w:bCs/>
          <w:color w:val="222222"/>
          <w:sz w:val="8"/>
          <w:szCs w:val="8"/>
        </w:rPr>
      </w:pPr>
    </w:p>
    <w:p w14:paraId="230AC3F2" w14:textId="7F5F2E19" w:rsidR="00536E5B" w:rsidRDefault="00536E5B" w:rsidP="000201A3">
      <w:pPr>
        <w:pBdr>
          <w:bottom w:val="dotted" w:sz="24" w:space="31" w:color="auto"/>
        </w:pBdr>
        <w:rPr>
          <w:rFonts w:ascii="Verdana" w:hAnsi="Verdana"/>
          <w:b/>
          <w:bCs/>
          <w:color w:val="222222"/>
          <w:sz w:val="8"/>
          <w:szCs w:val="8"/>
        </w:rPr>
      </w:pPr>
    </w:p>
    <w:p w14:paraId="01788360" w14:textId="50325C55" w:rsidR="006E2913" w:rsidRPr="006E2913" w:rsidRDefault="006E2913" w:rsidP="000201A3">
      <w:pPr>
        <w:pBdr>
          <w:bottom w:val="dotted" w:sz="24" w:space="31" w:color="auto"/>
        </w:pBdr>
        <w:rPr>
          <w:b/>
          <w:bCs/>
        </w:rPr>
      </w:pPr>
      <w:r w:rsidRPr="006E2913">
        <w:rPr>
          <w:b/>
          <w:bCs/>
        </w:rPr>
        <w:t xml:space="preserve">UPCOMING EVENTS FOR FAMILIES WHO </w:t>
      </w:r>
      <w:r w:rsidRPr="006E2913">
        <w:rPr>
          <w:b/>
          <w:bCs/>
          <w:u w:val="single"/>
        </w:rPr>
        <w:t>HAVE A CHILD WITH SPECIAL NEEDS</w:t>
      </w:r>
    </w:p>
    <w:p w14:paraId="370D1813" w14:textId="0EF8A4D1" w:rsidR="006E2913" w:rsidRDefault="006E2913" w:rsidP="000201A3">
      <w:pPr>
        <w:pBdr>
          <w:bottom w:val="dotted" w:sz="24" w:space="31" w:color="auto"/>
        </w:pBdr>
      </w:pPr>
      <w:r>
        <w:t xml:space="preserve">Special Needs Family Camp -  Camp Tekakwitha and the Special Needs Ministry offers a family camp designed especially for families who have a child with a disability. Enjoy a weekend away to spend quality time with the family you and God have created. Each participant with a disability will have a camp buddy to accompany them and be of assistance to the family throughout the weekend. All Covid-19 protocols will be followed. Register by emailing: </w:t>
      </w:r>
      <w:r w:rsidRPr="006E2913">
        <w:rPr>
          <w:b/>
          <w:bCs/>
        </w:rPr>
        <w:t>camptekreg@gmail.com</w:t>
      </w:r>
      <w:r>
        <w:t xml:space="preserve">. For questions or scholarship information, contact </w:t>
      </w:r>
      <w:hyperlink r:id="rId9" w:history="1">
        <w:r w:rsidRPr="00952BB5">
          <w:rPr>
            <w:rStyle w:val="Hyperlink"/>
          </w:rPr>
          <w:t>tracunas@archkck.org</w:t>
        </w:r>
      </w:hyperlink>
      <w:r>
        <w:t>.</w:t>
      </w:r>
    </w:p>
    <w:p w14:paraId="31FF275E" w14:textId="70293A73" w:rsidR="006E2913" w:rsidRDefault="006E2913" w:rsidP="000201A3">
      <w:pPr>
        <w:pBdr>
          <w:bottom w:val="dotted" w:sz="24" w:space="31" w:color="auto"/>
        </w:pBdr>
      </w:pPr>
    </w:p>
    <w:p w14:paraId="78B436E6" w14:textId="77777777" w:rsidR="006E2913" w:rsidRDefault="006E2913" w:rsidP="000201A3">
      <w:pPr>
        <w:pBdr>
          <w:bottom w:val="dotted" w:sz="24" w:space="31" w:color="auto"/>
        </w:pBdr>
      </w:pPr>
    </w:p>
    <w:p w14:paraId="0DB96A2F" w14:textId="77777777" w:rsidR="006E2913" w:rsidRDefault="006E2913" w:rsidP="000201A3">
      <w:pPr>
        <w:pBdr>
          <w:bottom w:val="dotted" w:sz="24" w:space="31" w:color="auto"/>
        </w:pBdr>
        <w:rPr>
          <w:rFonts w:ascii="Verdana" w:hAnsi="Verdana"/>
          <w:b/>
          <w:bCs/>
          <w:color w:val="222222"/>
          <w:sz w:val="8"/>
          <w:szCs w:val="8"/>
        </w:rPr>
      </w:pPr>
    </w:p>
    <w:p w14:paraId="455AD91F" w14:textId="11168B81" w:rsidR="003A074F" w:rsidRDefault="00B26738" w:rsidP="003A074F">
      <w:pPr>
        <w:pBdr>
          <w:bottom w:val="dotted" w:sz="24" w:space="31" w:color="auto"/>
        </w:pBdr>
        <w:rPr>
          <w:b/>
          <w:bCs/>
          <w:sz w:val="28"/>
          <w:szCs w:val="28"/>
        </w:rPr>
      </w:pPr>
      <w:r>
        <w:rPr>
          <w:b/>
          <w:bCs/>
          <w:sz w:val="28"/>
          <w:szCs w:val="28"/>
        </w:rPr>
        <w:t xml:space="preserve">      </w:t>
      </w:r>
      <w:r w:rsidR="003A074F">
        <w:rPr>
          <w:b/>
          <w:bCs/>
          <w:sz w:val="28"/>
          <w:szCs w:val="28"/>
        </w:rPr>
        <w:t>50th WEDDING ANNIVERSARY</w:t>
      </w:r>
    </w:p>
    <w:p w14:paraId="49485D77" w14:textId="4B12DCAD" w:rsidR="003A074F" w:rsidRPr="00B26738" w:rsidRDefault="003A074F" w:rsidP="003A074F">
      <w:pPr>
        <w:pBdr>
          <w:bottom w:val="dotted" w:sz="24" w:space="31" w:color="auto"/>
        </w:pBdr>
        <w:rPr>
          <w:b/>
          <w:bCs/>
          <w:sz w:val="28"/>
          <w:szCs w:val="28"/>
          <w:u w:val="single"/>
        </w:rPr>
      </w:pPr>
      <w:r>
        <w:rPr>
          <w:b/>
          <w:bCs/>
          <w:sz w:val="28"/>
          <w:szCs w:val="28"/>
        </w:rPr>
        <w:t xml:space="preserve">                 </w:t>
      </w:r>
      <w:r w:rsidR="00B26738">
        <w:rPr>
          <w:b/>
          <w:bCs/>
          <w:sz w:val="28"/>
          <w:szCs w:val="28"/>
        </w:rPr>
        <w:t xml:space="preserve">   </w:t>
      </w:r>
      <w:r w:rsidRPr="00B26738">
        <w:rPr>
          <w:b/>
          <w:bCs/>
          <w:sz w:val="28"/>
          <w:szCs w:val="28"/>
          <w:u w:val="single"/>
        </w:rPr>
        <w:t>CELEBRATION</w:t>
      </w:r>
    </w:p>
    <w:p w14:paraId="78368AF3" w14:textId="54E6B032" w:rsidR="003A074F" w:rsidRDefault="003A074F" w:rsidP="003A074F">
      <w:pPr>
        <w:pBdr>
          <w:bottom w:val="dotted" w:sz="24" w:space="31" w:color="auto"/>
        </w:pBdr>
      </w:pPr>
      <w:r>
        <w:t>Attention! Couples celebrating their 50th Wedding Anniversary in 2021 Archdiocesan 50th Wedding Anniversary Celebration June 13, 2021, 2:00 pm, Church of the Nativity/Leawood. To receive your invitation from Archbishop Naumann, please call the parish office (785) 242-2174 and give us your name, address, phone number and date of your wedding. Please do this as soon as possible.</w:t>
      </w:r>
    </w:p>
    <w:p w14:paraId="3102636E" w14:textId="77777777" w:rsidR="00F129F0" w:rsidRDefault="00F129F0" w:rsidP="003A074F">
      <w:pPr>
        <w:pBdr>
          <w:bottom w:val="dotted" w:sz="24" w:space="31" w:color="auto"/>
        </w:pBdr>
      </w:pPr>
    </w:p>
    <w:p w14:paraId="4B0656CA" w14:textId="77777777" w:rsidR="003A074F" w:rsidRDefault="003A074F" w:rsidP="003A074F">
      <w:pPr>
        <w:pBdr>
          <w:bottom w:val="dotted" w:sz="24" w:space="31" w:color="auto"/>
        </w:pBdr>
      </w:pPr>
    </w:p>
    <w:p w14:paraId="5A99426B" w14:textId="77777777" w:rsidR="00A3027C" w:rsidRDefault="00F129F0" w:rsidP="00ED74A0">
      <w:pPr>
        <w:pBdr>
          <w:bottom w:val="dotted" w:sz="24" w:space="31" w:color="auto"/>
        </w:pBdr>
        <w:rPr>
          <w:b/>
          <w:bCs/>
        </w:rPr>
      </w:pPr>
      <w:r>
        <w:rPr>
          <w:b/>
          <w:bCs/>
        </w:rPr>
        <w:t xml:space="preserve">     </w:t>
      </w:r>
    </w:p>
    <w:p w14:paraId="39C3C25E" w14:textId="5DD1F462" w:rsidR="00ED74A0" w:rsidRDefault="00ED74A0" w:rsidP="00ED74A0">
      <w:pPr>
        <w:pBdr>
          <w:bottom w:val="dotted" w:sz="24" w:space="31" w:color="auto"/>
        </w:pBdr>
        <w:sectPr w:rsidR="00ED74A0" w:rsidSect="00EC3235">
          <w:type w:val="continuous"/>
          <w:pgSz w:w="12240" w:h="15840"/>
          <w:pgMar w:top="432" w:right="576" w:bottom="432" w:left="576" w:header="720" w:footer="720" w:gutter="0"/>
          <w:pgNumType w:start="0"/>
          <w:cols w:num="2" w:space="360"/>
          <w:titlePg/>
          <w:docGrid w:linePitch="360"/>
        </w:sectPr>
      </w:pPr>
    </w:p>
    <w:p w14:paraId="1331D746" w14:textId="77777777" w:rsidR="00A3027C" w:rsidRDefault="003D3138" w:rsidP="00A3027C">
      <w:pPr>
        <w:jc w:val="center"/>
        <w:sectPr w:rsidR="00A3027C" w:rsidSect="00A3027C">
          <w:type w:val="continuous"/>
          <w:pgSz w:w="12240" w:h="15840"/>
          <w:pgMar w:top="432" w:right="576" w:bottom="432" w:left="576" w:header="720" w:footer="720" w:gutter="0"/>
          <w:pgNumType w:start="0"/>
          <w:cols w:space="360"/>
          <w:titlePg/>
          <w:docGrid w:linePitch="360"/>
        </w:sectPr>
      </w:pPr>
      <w:r>
        <w:rPr>
          <w:rFonts w:ascii="Baskerville Old Face" w:hAnsi="Baskerville Old Face"/>
          <w:b/>
          <w:bCs/>
          <w:caps/>
          <w:noProof/>
          <w:sz w:val="28"/>
          <w:szCs w:val="28"/>
        </w:rPr>
        <w:lastRenderedPageBreak/>
        <w:drawing>
          <wp:inline distT="0" distB="0" distL="0" distR="0" wp14:anchorId="4686DCA3" wp14:editId="58FA74B3">
            <wp:extent cx="7146545" cy="9378176"/>
            <wp:effectExtent l="0" t="0" r="0" b="0"/>
            <wp:docPr id="3" name="Picture 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eceipt&#10;&#10;Description automatically generated"/>
                    <pic:cNvPicPr/>
                  </pic:nvPicPr>
                  <pic:blipFill rotWithShape="1">
                    <a:blip r:embed="rId10" cstate="print">
                      <a:extLst>
                        <a:ext uri="{28A0092B-C50C-407E-A947-70E740481C1C}">
                          <a14:useLocalDpi xmlns:a14="http://schemas.microsoft.com/office/drawing/2010/main" val="0"/>
                        </a:ext>
                      </a:extLst>
                    </a:blip>
                    <a:srcRect l="3673" t="4460" r="4485" b="2403"/>
                    <a:stretch/>
                  </pic:blipFill>
                  <pic:spPr bwMode="auto">
                    <a:xfrm>
                      <a:off x="0" y="0"/>
                      <a:ext cx="7211630" cy="9463585"/>
                    </a:xfrm>
                    <a:prstGeom prst="rect">
                      <a:avLst/>
                    </a:prstGeom>
                    <a:ln>
                      <a:noFill/>
                    </a:ln>
                    <a:extLst>
                      <a:ext uri="{53640926-AAD7-44D8-BBD7-CCE9431645EC}">
                        <a14:shadowObscured xmlns:a14="http://schemas.microsoft.com/office/drawing/2010/main"/>
                      </a:ext>
                    </a:extLst>
                  </pic:spPr>
                </pic:pic>
              </a:graphicData>
            </a:graphic>
          </wp:inline>
        </w:drawing>
      </w:r>
    </w:p>
    <w:p w14:paraId="65B0A406" w14:textId="26046F62" w:rsidR="003D3138" w:rsidRDefault="003D3138">
      <w:r>
        <w:lastRenderedPageBreak/>
        <w:br w:type="page"/>
      </w:r>
    </w:p>
    <w:p w14:paraId="5CDCACCB" w14:textId="77777777" w:rsidR="002C6F8D" w:rsidRDefault="002C6F8D" w:rsidP="000201A3">
      <w:pPr>
        <w:pBdr>
          <w:bottom w:val="dotted" w:sz="24" w:space="31" w:color="auto"/>
        </w:pBdr>
      </w:pPr>
    </w:p>
    <w:p w14:paraId="387FD1D7" w14:textId="77777777" w:rsidR="003D3138" w:rsidRDefault="003D3138" w:rsidP="000201A3">
      <w:pPr>
        <w:pBdr>
          <w:bottom w:val="dotted" w:sz="24" w:space="31" w:color="auto"/>
        </w:pBdr>
      </w:pPr>
    </w:p>
    <w:p w14:paraId="558487EC" w14:textId="3F6AB377" w:rsidR="003D3138" w:rsidRDefault="003D3138"/>
    <w:p w14:paraId="7B73A402" w14:textId="1E67E161" w:rsidR="007E0FF1" w:rsidRDefault="007E0FF1"/>
    <w:p w14:paraId="123E1B6F" w14:textId="73AF38F4" w:rsidR="007E0FF1" w:rsidRDefault="007E0FF1"/>
    <w:p w14:paraId="2428DB5C" w14:textId="4E740F7E" w:rsidR="007E0FF1" w:rsidRDefault="007E0FF1"/>
    <w:p w14:paraId="55834205" w14:textId="27888D37" w:rsidR="007E0FF1" w:rsidRDefault="007E0FF1"/>
    <w:p w14:paraId="3C9E30D3" w14:textId="1BC3F130" w:rsidR="007E0FF1" w:rsidRDefault="007E0FF1"/>
    <w:p w14:paraId="47086C72" w14:textId="2935191F" w:rsidR="007E0FF1" w:rsidRDefault="007E0FF1"/>
    <w:p w14:paraId="75118D94" w14:textId="3D71665E" w:rsidR="007E0FF1" w:rsidRDefault="007E0FF1"/>
    <w:p w14:paraId="42710AE0" w14:textId="05BB0E58" w:rsidR="007E0FF1" w:rsidRDefault="007E0FF1"/>
    <w:p w14:paraId="7421E6B6" w14:textId="539CBC6B" w:rsidR="007E0FF1" w:rsidRDefault="007E0FF1"/>
    <w:p w14:paraId="3EF528B7" w14:textId="5E27D822" w:rsidR="007E0FF1" w:rsidRDefault="007E0FF1"/>
    <w:p w14:paraId="399B8085" w14:textId="1D9E44F0" w:rsidR="007E0FF1" w:rsidRDefault="007E0FF1"/>
    <w:p w14:paraId="5BC75DC3" w14:textId="0A64F2FC" w:rsidR="007E0FF1" w:rsidRDefault="007E0FF1"/>
    <w:p w14:paraId="5DCA6BA9" w14:textId="3991227D" w:rsidR="007E0FF1" w:rsidRDefault="007E0FF1"/>
    <w:p w14:paraId="0FE4E510" w14:textId="5B344D82" w:rsidR="007E0FF1" w:rsidRDefault="007E0FF1"/>
    <w:p w14:paraId="008E64FF" w14:textId="71C54C45" w:rsidR="007E0FF1" w:rsidRDefault="007E0FF1"/>
    <w:p w14:paraId="390BF7C4" w14:textId="1B2CF398" w:rsidR="007E0FF1" w:rsidRDefault="007E0FF1"/>
    <w:p w14:paraId="2689DC72" w14:textId="11DACD2B" w:rsidR="007E0FF1" w:rsidRDefault="007E0FF1"/>
    <w:p w14:paraId="11FDB69A" w14:textId="4D52EC77" w:rsidR="007E0FF1" w:rsidRDefault="007E0FF1"/>
    <w:p w14:paraId="014665C1" w14:textId="04BA4C66" w:rsidR="007E0FF1" w:rsidRDefault="007E0FF1"/>
    <w:p w14:paraId="7A1189C4" w14:textId="0DDF300E" w:rsidR="007E0FF1" w:rsidRDefault="007E0FF1"/>
    <w:p w14:paraId="46434973" w14:textId="1E659BBE" w:rsidR="007E0FF1" w:rsidRDefault="007E0FF1"/>
    <w:p w14:paraId="3B148F22" w14:textId="1EC3CD4A" w:rsidR="007E0FF1" w:rsidRDefault="007E0FF1"/>
    <w:p w14:paraId="58A763BA" w14:textId="28A9BA3A" w:rsidR="007E0FF1" w:rsidRDefault="007E0FF1"/>
    <w:p w14:paraId="125A0CE1" w14:textId="23ACC3FF" w:rsidR="007E0FF1" w:rsidRDefault="007E0FF1"/>
    <w:p w14:paraId="35E7C037" w14:textId="16C5C8C3" w:rsidR="007E0FF1" w:rsidRDefault="007E0FF1"/>
    <w:p w14:paraId="3CB39EF5" w14:textId="51E5E6BC" w:rsidR="007E0FF1" w:rsidRDefault="007E0FF1"/>
    <w:p w14:paraId="7BD189F1" w14:textId="30A5E5FA" w:rsidR="007E0FF1" w:rsidRDefault="007E0FF1"/>
    <w:p w14:paraId="6774725F" w14:textId="79549C72" w:rsidR="007E0FF1" w:rsidRDefault="007E0FF1"/>
    <w:p w14:paraId="3E02BDDF" w14:textId="0A3AE29D" w:rsidR="007E0FF1" w:rsidRDefault="007E0FF1"/>
    <w:p w14:paraId="10146945" w14:textId="7A17336F" w:rsidR="007E0FF1" w:rsidRDefault="007E0FF1"/>
    <w:p w14:paraId="671D3271" w14:textId="66250279" w:rsidR="007E0FF1" w:rsidRDefault="007E0FF1"/>
    <w:p w14:paraId="34DCCB9A" w14:textId="157B9F26" w:rsidR="007E0FF1" w:rsidRDefault="007E0FF1"/>
    <w:p w14:paraId="4295443B" w14:textId="73675396" w:rsidR="007E0FF1" w:rsidRDefault="007E0FF1"/>
    <w:p w14:paraId="5DFE9E9F" w14:textId="0C1820CB" w:rsidR="007E0FF1" w:rsidRDefault="007E0FF1"/>
    <w:p w14:paraId="14AEB5DC" w14:textId="0D836F8C" w:rsidR="007E0FF1" w:rsidRDefault="007E0FF1"/>
    <w:p w14:paraId="065B114C" w14:textId="6EB3565D" w:rsidR="007E0FF1" w:rsidRDefault="007E0FF1"/>
    <w:p w14:paraId="7105321B" w14:textId="6F602D9E" w:rsidR="007E0FF1" w:rsidRDefault="007E0FF1"/>
    <w:p w14:paraId="57C2F152" w14:textId="6CB0B86B" w:rsidR="007E0FF1" w:rsidRDefault="007E0FF1"/>
    <w:p w14:paraId="529FD4B6" w14:textId="58B01D10" w:rsidR="007E0FF1" w:rsidRDefault="007E0FF1"/>
    <w:p w14:paraId="7757CB92" w14:textId="7E299B4B" w:rsidR="007E0FF1" w:rsidRDefault="007E0FF1"/>
    <w:p w14:paraId="1D3784CF" w14:textId="75EEB6B6" w:rsidR="007E0FF1" w:rsidRDefault="007E0FF1"/>
    <w:p w14:paraId="61E46930" w14:textId="12A4470F" w:rsidR="007E0FF1" w:rsidRDefault="007E0FF1"/>
    <w:p w14:paraId="4346BE26" w14:textId="0BF99E63" w:rsidR="007E0FF1" w:rsidRDefault="007E0FF1"/>
    <w:p w14:paraId="023DE2A2" w14:textId="1B2C09D7" w:rsidR="007E0FF1" w:rsidRDefault="007E0FF1"/>
    <w:p w14:paraId="03823E4D" w14:textId="369CB523" w:rsidR="007E0FF1" w:rsidRDefault="007E0FF1"/>
    <w:p w14:paraId="34DDDD27" w14:textId="3E79E80D" w:rsidR="007E0FF1" w:rsidRDefault="007E0FF1"/>
    <w:p w14:paraId="65C80E1E" w14:textId="46D2751B" w:rsidR="007E0FF1" w:rsidRDefault="007E0FF1"/>
    <w:p w14:paraId="12E36F58" w14:textId="3A3330FA" w:rsidR="007E0FF1" w:rsidRDefault="007E0FF1"/>
    <w:p w14:paraId="58EAAE87" w14:textId="77777777" w:rsidR="007E0FF1" w:rsidRDefault="007E0FF1">
      <w:pPr>
        <w:rPr>
          <w:rFonts w:ascii="Baskerville Old Face" w:hAnsi="Baskerville Old Face"/>
          <w:b/>
          <w:bCs/>
          <w:caps/>
          <w:noProof/>
          <w:sz w:val="28"/>
          <w:szCs w:val="28"/>
        </w:rPr>
      </w:pPr>
    </w:p>
    <w:p w14:paraId="1FCBFCBE" w14:textId="0210C3EB" w:rsidR="003D3138" w:rsidRDefault="003D3138">
      <w:pPr>
        <w:rPr>
          <w:rFonts w:ascii="Baskerville Old Face" w:hAnsi="Baskerville Old Face"/>
          <w:b/>
          <w:bCs/>
          <w:caps/>
          <w:sz w:val="28"/>
          <w:szCs w:val="28"/>
        </w:rPr>
        <w:sectPr w:rsidR="003D3138" w:rsidSect="003D3138">
          <w:type w:val="continuous"/>
          <w:pgSz w:w="12240" w:h="15840"/>
          <w:pgMar w:top="432" w:right="576" w:bottom="432" w:left="576" w:header="720" w:footer="720" w:gutter="0"/>
          <w:pgNumType w:start="0"/>
          <w:cols w:space="360"/>
          <w:titlePg/>
          <w:docGrid w:linePitch="360"/>
        </w:sectPr>
      </w:pPr>
    </w:p>
    <w:p w14:paraId="6D1A96EA" w14:textId="77777777" w:rsidR="008A4BC2" w:rsidRPr="00487E21" w:rsidRDefault="008A4BC2" w:rsidP="008A4BC2">
      <w:pPr>
        <w:pStyle w:val="BodyText"/>
        <w:rPr>
          <w:b/>
          <w:bCs/>
          <w:sz w:val="28"/>
          <w:szCs w:val="28"/>
        </w:rPr>
      </w:pPr>
      <w:r w:rsidRPr="00C25933">
        <w:rPr>
          <w:rFonts w:ascii="Arial Narrow" w:hAnsi="Arial Narrow"/>
          <w:b/>
          <w:bCs/>
          <w:sz w:val="24"/>
          <w:u w:val="single"/>
        </w:rPr>
        <w:t xml:space="preserve">MONDAY, </w:t>
      </w:r>
      <w:r>
        <w:rPr>
          <w:rFonts w:ascii="Arial Narrow" w:hAnsi="Arial Narrow"/>
          <w:b/>
          <w:bCs/>
          <w:sz w:val="24"/>
          <w:u w:val="single"/>
        </w:rPr>
        <w:t>April 12</w:t>
      </w:r>
      <w:r w:rsidRPr="00C25933">
        <w:rPr>
          <w:rFonts w:ascii="Arial Narrow" w:hAnsi="Arial Narrow"/>
          <w:b/>
          <w:bCs/>
          <w:sz w:val="24"/>
          <w:u w:val="single"/>
        </w:rPr>
        <w:t>, 2021</w:t>
      </w:r>
    </w:p>
    <w:p w14:paraId="301C877E" w14:textId="77777777" w:rsidR="008A4BC2" w:rsidRDefault="008A4BC2" w:rsidP="008A4BC2">
      <w:pPr>
        <w:pStyle w:val="BodyText"/>
        <w:rPr>
          <w:rFonts w:ascii="Arial Narrow" w:hAnsi="Arial Narrow"/>
          <w:b/>
          <w:bCs/>
          <w:sz w:val="24"/>
        </w:rPr>
      </w:pPr>
      <w:r w:rsidRPr="00C25933">
        <w:rPr>
          <w:rFonts w:ascii="Arial Narrow" w:hAnsi="Arial Narrow"/>
          <w:b/>
          <w:bCs/>
          <w:sz w:val="24"/>
        </w:rPr>
        <w:t xml:space="preserve">          NO MASS</w:t>
      </w:r>
    </w:p>
    <w:p w14:paraId="5186C99C" w14:textId="77777777" w:rsidR="008A4BC2" w:rsidRDefault="008A4BC2" w:rsidP="008A4BC2">
      <w:pPr>
        <w:pStyle w:val="BodyText"/>
        <w:rPr>
          <w:rFonts w:ascii="Arial Narrow" w:hAnsi="Arial Narrow"/>
          <w:b/>
          <w:bCs/>
          <w:sz w:val="24"/>
        </w:rPr>
      </w:pPr>
    </w:p>
    <w:p w14:paraId="3AF14189" w14:textId="77777777" w:rsidR="008A4BC2" w:rsidRPr="00C25933" w:rsidRDefault="008A4BC2" w:rsidP="008A4BC2">
      <w:pPr>
        <w:pStyle w:val="BodyText"/>
        <w:rPr>
          <w:rFonts w:ascii="Arial Narrow" w:hAnsi="Arial Narrow"/>
          <w:b/>
          <w:bCs/>
          <w:sz w:val="24"/>
          <w:u w:val="single"/>
        </w:rPr>
      </w:pPr>
      <w:r w:rsidRPr="00C25933">
        <w:rPr>
          <w:rFonts w:ascii="Arial Narrow" w:hAnsi="Arial Narrow"/>
          <w:b/>
          <w:bCs/>
          <w:sz w:val="24"/>
          <w:u w:val="single"/>
        </w:rPr>
        <w:t xml:space="preserve">TUESDAY, </w:t>
      </w:r>
      <w:r>
        <w:rPr>
          <w:rFonts w:ascii="Arial Narrow" w:hAnsi="Arial Narrow"/>
          <w:b/>
          <w:bCs/>
          <w:sz w:val="24"/>
          <w:u w:val="single"/>
        </w:rPr>
        <w:t>April 13</w:t>
      </w:r>
      <w:r w:rsidRPr="00C25933">
        <w:rPr>
          <w:rFonts w:ascii="Arial Narrow" w:hAnsi="Arial Narrow"/>
          <w:b/>
          <w:bCs/>
          <w:sz w:val="24"/>
          <w:u w:val="single"/>
        </w:rPr>
        <w:t>, 2021</w:t>
      </w:r>
    </w:p>
    <w:p w14:paraId="546BF2C5" w14:textId="77777777" w:rsidR="008A4BC2" w:rsidRPr="00C25933" w:rsidRDefault="008A4BC2" w:rsidP="008A4BC2">
      <w:pPr>
        <w:pStyle w:val="BodyText"/>
        <w:rPr>
          <w:rFonts w:ascii="Arial Narrow" w:hAnsi="Arial Narrow"/>
          <w:b/>
          <w:bCs/>
          <w:sz w:val="24"/>
        </w:rPr>
      </w:pPr>
      <w:r w:rsidRPr="00C25933">
        <w:rPr>
          <w:b/>
          <w:bCs/>
          <w:sz w:val="24"/>
        </w:rPr>
        <w:t xml:space="preserve">      </w:t>
      </w:r>
      <w:r w:rsidRPr="00C25933">
        <w:rPr>
          <w:rFonts w:ascii="Arial Narrow" w:hAnsi="Arial Narrow"/>
          <w:b/>
          <w:bCs/>
          <w:sz w:val="24"/>
        </w:rPr>
        <w:t>8:05 MASS</w:t>
      </w:r>
    </w:p>
    <w:p w14:paraId="4C4D4CC7" w14:textId="77777777" w:rsidR="008A4BC2" w:rsidRPr="0007147A" w:rsidRDefault="008A4BC2" w:rsidP="008A4BC2">
      <w:pPr>
        <w:pStyle w:val="BodyText"/>
        <w:rPr>
          <w:sz w:val="24"/>
        </w:rPr>
      </w:pPr>
      <w:r w:rsidRPr="00C25933">
        <w:rPr>
          <w:b/>
          <w:bCs/>
          <w:sz w:val="24"/>
        </w:rPr>
        <w:t xml:space="preserve">+ </w:t>
      </w:r>
      <w:r>
        <w:rPr>
          <w:sz w:val="24"/>
        </w:rPr>
        <w:t xml:space="preserve">Larry De </w:t>
      </w:r>
      <w:proofErr w:type="spellStart"/>
      <w:r>
        <w:rPr>
          <w:sz w:val="24"/>
        </w:rPr>
        <w:t>Garmo</w:t>
      </w:r>
      <w:proofErr w:type="spellEnd"/>
    </w:p>
    <w:p w14:paraId="4C8746A2" w14:textId="77777777" w:rsidR="008A4BC2" w:rsidRDefault="008A4BC2" w:rsidP="008A4BC2">
      <w:pPr>
        <w:pStyle w:val="BodyText"/>
        <w:rPr>
          <w:sz w:val="24"/>
        </w:rPr>
      </w:pPr>
      <w:r w:rsidRPr="00C25933">
        <w:rPr>
          <w:sz w:val="24"/>
        </w:rPr>
        <w:t>by:</w:t>
      </w:r>
      <w:r>
        <w:rPr>
          <w:sz w:val="24"/>
        </w:rPr>
        <w:t xml:space="preserve"> the Altar Society</w:t>
      </w:r>
    </w:p>
    <w:p w14:paraId="7CAD949B" w14:textId="77777777" w:rsidR="008A4BC2" w:rsidRPr="00C25933" w:rsidRDefault="008A4BC2" w:rsidP="008A4BC2">
      <w:pPr>
        <w:pStyle w:val="BodyText"/>
        <w:rPr>
          <w:sz w:val="24"/>
        </w:rPr>
      </w:pPr>
    </w:p>
    <w:p w14:paraId="2A2B03C2" w14:textId="77777777" w:rsidR="008A4BC2" w:rsidRPr="00C25933" w:rsidRDefault="008A4BC2" w:rsidP="008A4BC2">
      <w:pPr>
        <w:pStyle w:val="BodyText"/>
        <w:rPr>
          <w:rFonts w:ascii="Arial Narrow" w:hAnsi="Arial Narrow"/>
          <w:b/>
          <w:bCs/>
          <w:sz w:val="24"/>
          <w:u w:val="single"/>
        </w:rPr>
      </w:pPr>
      <w:r w:rsidRPr="00C25933">
        <w:rPr>
          <w:rFonts w:ascii="Arial Narrow" w:hAnsi="Arial Narrow"/>
          <w:b/>
          <w:bCs/>
          <w:sz w:val="24"/>
          <w:u w:val="single"/>
        </w:rPr>
        <w:t xml:space="preserve">WEDNESDAY, </w:t>
      </w:r>
      <w:r>
        <w:rPr>
          <w:rFonts w:ascii="Arial Narrow" w:hAnsi="Arial Narrow"/>
          <w:b/>
          <w:bCs/>
          <w:sz w:val="24"/>
          <w:u w:val="single"/>
        </w:rPr>
        <w:t>April 14</w:t>
      </w:r>
      <w:r w:rsidRPr="00C25933">
        <w:rPr>
          <w:rFonts w:ascii="Arial Narrow" w:hAnsi="Arial Narrow"/>
          <w:b/>
          <w:bCs/>
          <w:sz w:val="24"/>
          <w:u w:val="single"/>
        </w:rPr>
        <w:t>, 2021</w:t>
      </w:r>
    </w:p>
    <w:p w14:paraId="4F3BF048" w14:textId="77777777" w:rsidR="008A4BC2" w:rsidRPr="00C25933" w:rsidRDefault="008A4BC2" w:rsidP="008A4BC2">
      <w:pPr>
        <w:pStyle w:val="BodyText"/>
        <w:rPr>
          <w:rFonts w:ascii="Arial Narrow" w:hAnsi="Arial Narrow"/>
          <w:b/>
          <w:bCs/>
          <w:sz w:val="24"/>
        </w:rPr>
      </w:pPr>
      <w:r w:rsidRPr="00C25933">
        <w:rPr>
          <w:rFonts w:ascii="Arial Narrow" w:hAnsi="Arial Narrow"/>
          <w:b/>
          <w:bCs/>
          <w:sz w:val="24"/>
        </w:rPr>
        <w:t xml:space="preserve">        8:05 MASS </w:t>
      </w:r>
    </w:p>
    <w:p w14:paraId="497DECF2" w14:textId="77777777" w:rsidR="008A4BC2" w:rsidRPr="0007147A" w:rsidRDefault="008A4BC2" w:rsidP="008A4BC2">
      <w:pPr>
        <w:pStyle w:val="BodyText"/>
        <w:rPr>
          <w:sz w:val="24"/>
        </w:rPr>
      </w:pPr>
      <w:r>
        <w:rPr>
          <w:b/>
          <w:bCs/>
          <w:sz w:val="24"/>
        </w:rPr>
        <w:t>+</w:t>
      </w:r>
      <w:r>
        <w:rPr>
          <w:sz w:val="24"/>
        </w:rPr>
        <w:t xml:space="preserve"> Warren McDaniel</w:t>
      </w:r>
    </w:p>
    <w:p w14:paraId="7EF7E43D" w14:textId="77777777" w:rsidR="008A4BC2" w:rsidRPr="00487E21" w:rsidRDefault="008A4BC2" w:rsidP="008A4BC2">
      <w:pPr>
        <w:pStyle w:val="BodyText"/>
        <w:rPr>
          <w:sz w:val="24"/>
        </w:rPr>
      </w:pPr>
      <w:r>
        <w:rPr>
          <w:sz w:val="24"/>
        </w:rPr>
        <w:t>by: Rosemary Pratt</w:t>
      </w:r>
    </w:p>
    <w:p w14:paraId="06FC00AF" w14:textId="77777777" w:rsidR="008A4BC2" w:rsidRPr="00C25933" w:rsidRDefault="008A4BC2" w:rsidP="008A4BC2">
      <w:pPr>
        <w:pStyle w:val="BodyText"/>
        <w:rPr>
          <w:bCs/>
          <w:sz w:val="24"/>
        </w:rPr>
      </w:pPr>
    </w:p>
    <w:p w14:paraId="0CB2EB41" w14:textId="77777777" w:rsidR="008A4BC2" w:rsidRPr="00C25933" w:rsidRDefault="008A4BC2" w:rsidP="008A4BC2">
      <w:pPr>
        <w:pStyle w:val="BodyText"/>
        <w:rPr>
          <w:rFonts w:ascii="Arial Narrow" w:hAnsi="Arial Narrow"/>
          <w:b/>
          <w:bCs/>
          <w:sz w:val="24"/>
          <w:u w:val="single"/>
        </w:rPr>
      </w:pPr>
      <w:r w:rsidRPr="00C25933">
        <w:rPr>
          <w:rFonts w:ascii="Arial Narrow" w:hAnsi="Arial Narrow"/>
          <w:b/>
          <w:bCs/>
          <w:sz w:val="24"/>
        </w:rPr>
        <w:t xml:space="preserve"> </w:t>
      </w:r>
      <w:r w:rsidRPr="00C25933">
        <w:rPr>
          <w:rFonts w:ascii="Arial Narrow" w:hAnsi="Arial Narrow"/>
          <w:b/>
          <w:bCs/>
          <w:sz w:val="24"/>
          <w:u w:val="single"/>
        </w:rPr>
        <w:t xml:space="preserve">THURSDAY, </w:t>
      </w:r>
      <w:r>
        <w:rPr>
          <w:rFonts w:ascii="Arial Narrow" w:hAnsi="Arial Narrow"/>
          <w:b/>
          <w:bCs/>
          <w:sz w:val="24"/>
          <w:u w:val="single"/>
        </w:rPr>
        <w:t>April 15</w:t>
      </w:r>
      <w:r w:rsidRPr="00C25933">
        <w:rPr>
          <w:rFonts w:ascii="Arial Narrow" w:hAnsi="Arial Narrow"/>
          <w:b/>
          <w:bCs/>
          <w:sz w:val="24"/>
          <w:u w:val="single"/>
        </w:rPr>
        <w:t>, 2021</w:t>
      </w:r>
    </w:p>
    <w:p w14:paraId="46F7E080" w14:textId="77777777" w:rsidR="008A4BC2" w:rsidRPr="00C25933" w:rsidRDefault="008A4BC2" w:rsidP="008A4BC2">
      <w:pPr>
        <w:pStyle w:val="BodyText"/>
        <w:rPr>
          <w:rFonts w:ascii="Arial Narrow" w:hAnsi="Arial Narrow"/>
          <w:b/>
          <w:bCs/>
          <w:sz w:val="24"/>
        </w:rPr>
      </w:pPr>
      <w:r w:rsidRPr="00C25933">
        <w:rPr>
          <w:rFonts w:ascii="Arial Narrow" w:hAnsi="Arial Narrow"/>
          <w:b/>
          <w:bCs/>
          <w:sz w:val="24"/>
        </w:rPr>
        <w:t xml:space="preserve">        </w:t>
      </w:r>
      <w:r>
        <w:rPr>
          <w:rFonts w:ascii="Arial Narrow" w:hAnsi="Arial Narrow"/>
          <w:b/>
          <w:bCs/>
          <w:sz w:val="24"/>
        </w:rPr>
        <w:t>8:05 AM</w:t>
      </w:r>
      <w:r w:rsidRPr="00C25933">
        <w:rPr>
          <w:rFonts w:ascii="Arial Narrow" w:hAnsi="Arial Narrow"/>
          <w:b/>
          <w:bCs/>
          <w:sz w:val="24"/>
        </w:rPr>
        <w:t xml:space="preserve"> MASS</w:t>
      </w:r>
    </w:p>
    <w:p w14:paraId="2E6C57B5" w14:textId="77777777" w:rsidR="008A4BC2" w:rsidRPr="005546C8" w:rsidRDefault="008A4BC2" w:rsidP="008A4BC2">
      <w:pPr>
        <w:pStyle w:val="BodyText"/>
        <w:rPr>
          <w:bCs/>
          <w:sz w:val="24"/>
        </w:rPr>
      </w:pPr>
      <w:r w:rsidRPr="00C25933">
        <w:rPr>
          <w:rFonts w:ascii="Arial Narrow" w:hAnsi="Arial Narrow"/>
          <w:b/>
          <w:sz w:val="24"/>
        </w:rPr>
        <w:t>+</w:t>
      </w:r>
      <w:r w:rsidRPr="00C25933">
        <w:rPr>
          <w:rFonts w:ascii="Arial Narrow" w:hAnsi="Arial Narrow"/>
          <w:bCs/>
          <w:sz w:val="24"/>
        </w:rPr>
        <w:t xml:space="preserve"> </w:t>
      </w:r>
      <w:r>
        <w:rPr>
          <w:bCs/>
          <w:sz w:val="24"/>
        </w:rPr>
        <w:t xml:space="preserve"> Robert Potts</w:t>
      </w:r>
    </w:p>
    <w:p w14:paraId="0D6D7FFE" w14:textId="77777777" w:rsidR="008A4BC2" w:rsidRPr="00C25933" w:rsidRDefault="008A4BC2" w:rsidP="008A4BC2">
      <w:pPr>
        <w:pStyle w:val="BodyText"/>
        <w:rPr>
          <w:bCs/>
          <w:sz w:val="24"/>
        </w:rPr>
      </w:pPr>
      <w:r w:rsidRPr="00C25933">
        <w:rPr>
          <w:bCs/>
          <w:sz w:val="24"/>
        </w:rPr>
        <w:t xml:space="preserve">by: </w:t>
      </w:r>
      <w:r>
        <w:rPr>
          <w:bCs/>
          <w:sz w:val="24"/>
        </w:rPr>
        <w:t>Debbie Blakeley</w:t>
      </w:r>
    </w:p>
    <w:p w14:paraId="3CD3E075" w14:textId="77777777" w:rsidR="008A4BC2" w:rsidRPr="00C25933" w:rsidRDefault="008A4BC2" w:rsidP="008A4BC2">
      <w:pPr>
        <w:pStyle w:val="BodyText"/>
        <w:rPr>
          <w:rFonts w:ascii="Arial Narrow" w:hAnsi="Arial Narrow"/>
          <w:b/>
          <w:bCs/>
          <w:sz w:val="24"/>
        </w:rPr>
      </w:pPr>
      <w:r w:rsidRPr="00C25933">
        <w:rPr>
          <w:rFonts w:ascii="Arial Narrow" w:hAnsi="Arial Narrow"/>
          <w:b/>
          <w:bCs/>
          <w:sz w:val="24"/>
        </w:rPr>
        <w:t xml:space="preserve"> ADORATION IN THE CHAPEL</w:t>
      </w:r>
    </w:p>
    <w:p w14:paraId="2756B049" w14:textId="77777777" w:rsidR="008A4BC2" w:rsidRDefault="008A4BC2" w:rsidP="008A4BC2">
      <w:pPr>
        <w:pStyle w:val="BodyText"/>
        <w:rPr>
          <w:rFonts w:ascii="Arial Narrow" w:hAnsi="Arial Narrow"/>
          <w:b/>
          <w:bCs/>
          <w:sz w:val="24"/>
        </w:rPr>
      </w:pPr>
      <w:r w:rsidRPr="00C25933">
        <w:rPr>
          <w:rFonts w:ascii="Arial Narrow" w:hAnsi="Arial Narrow"/>
          <w:b/>
          <w:bCs/>
          <w:sz w:val="24"/>
        </w:rPr>
        <w:t xml:space="preserve">     8:40 AM to 5:00 PM  </w:t>
      </w:r>
    </w:p>
    <w:p w14:paraId="43B5BACF" w14:textId="77777777" w:rsidR="008A4BC2" w:rsidRDefault="008A4BC2" w:rsidP="008A4BC2">
      <w:pPr>
        <w:pStyle w:val="BodyText"/>
        <w:rPr>
          <w:rFonts w:ascii="Arial Narrow" w:hAnsi="Arial Narrow"/>
          <w:b/>
          <w:bCs/>
          <w:sz w:val="24"/>
        </w:rPr>
      </w:pPr>
    </w:p>
    <w:p w14:paraId="2DCC6C52" w14:textId="77777777" w:rsidR="008A4BC2" w:rsidRDefault="008A4BC2" w:rsidP="008A4BC2">
      <w:pPr>
        <w:pStyle w:val="BodyText"/>
        <w:rPr>
          <w:rFonts w:ascii="Arial Narrow" w:hAnsi="Arial Narrow"/>
          <w:b/>
          <w:bCs/>
          <w:sz w:val="24"/>
          <w:u w:val="single"/>
        </w:rPr>
      </w:pPr>
      <w:r w:rsidRPr="00C25933">
        <w:rPr>
          <w:rFonts w:ascii="Arial Narrow" w:hAnsi="Arial Narrow"/>
          <w:b/>
          <w:bCs/>
          <w:sz w:val="24"/>
          <w:u w:val="single"/>
        </w:rPr>
        <w:t xml:space="preserve">FRIDAY, </w:t>
      </w:r>
      <w:r>
        <w:rPr>
          <w:rFonts w:ascii="Arial Narrow" w:hAnsi="Arial Narrow"/>
          <w:b/>
          <w:bCs/>
          <w:sz w:val="24"/>
          <w:u w:val="single"/>
        </w:rPr>
        <w:t>April 16,</w:t>
      </w:r>
      <w:r w:rsidRPr="00C25933">
        <w:rPr>
          <w:rFonts w:ascii="Arial Narrow" w:hAnsi="Arial Narrow"/>
          <w:b/>
          <w:bCs/>
          <w:sz w:val="24"/>
          <w:u w:val="single"/>
        </w:rPr>
        <w:t xml:space="preserve"> 2021</w:t>
      </w:r>
    </w:p>
    <w:p w14:paraId="16644674" w14:textId="77777777" w:rsidR="008A4BC2" w:rsidRDefault="008A4BC2" w:rsidP="008A4BC2">
      <w:pPr>
        <w:pStyle w:val="BodyText"/>
        <w:rPr>
          <w:rFonts w:ascii="Arial Narrow" w:hAnsi="Arial Narrow"/>
          <w:b/>
          <w:bCs/>
          <w:sz w:val="24"/>
        </w:rPr>
      </w:pPr>
      <w:r>
        <w:rPr>
          <w:rFonts w:ascii="Arial Narrow" w:hAnsi="Arial Narrow"/>
          <w:b/>
          <w:bCs/>
          <w:sz w:val="24"/>
        </w:rPr>
        <w:t xml:space="preserve">        8:05 MASS  </w:t>
      </w:r>
    </w:p>
    <w:p w14:paraId="1FEFA09E" w14:textId="77777777" w:rsidR="008A4BC2" w:rsidRPr="0007147A" w:rsidRDefault="008A4BC2" w:rsidP="008A4BC2">
      <w:pPr>
        <w:pStyle w:val="BodyText"/>
        <w:rPr>
          <w:sz w:val="24"/>
        </w:rPr>
      </w:pPr>
      <w:r>
        <w:rPr>
          <w:sz w:val="24"/>
        </w:rPr>
        <w:t>Mass for Pro-Life</w:t>
      </w:r>
    </w:p>
    <w:p w14:paraId="46F18405" w14:textId="77777777" w:rsidR="008A4BC2" w:rsidRPr="00EA72B4" w:rsidRDefault="008A4BC2" w:rsidP="008A4BC2">
      <w:pPr>
        <w:pStyle w:val="BodyText"/>
        <w:rPr>
          <w:b/>
          <w:bCs/>
          <w:sz w:val="24"/>
        </w:rPr>
      </w:pPr>
      <w:r>
        <w:rPr>
          <w:sz w:val="24"/>
        </w:rPr>
        <w:t>by: Carole Wedman</w:t>
      </w:r>
      <w:r>
        <w:rPr>
          <w:rFonts w:ascii="Arial Narrow" w:hAnsi="Arial Narrow"/>
          <w:b/>
          <w:bCs/>
          <w:sz w:val="24"/>
        </w:rPr>
        <w:t xml:space="preserve">   </w:t>
      </w:r>
    </w:p>
    <w:p w14:paraId="3A629D9E" w14:textId="77777777" w:rsidR="008A4BC2" w:rsidRPr="008E7BC2" w:rsidRDefault="008A4BC2" w:rsidP="008A4BC2">
      <w:pPr>
        <w:pStyle w:val="BodyText"/>
        <w:rPr>
          <w:b/>
          <w:bCs/>
          <w:sz w:val="24"/>
        </w:rPr>
      </w:pPr>
      <w:r w:rsidRPr="008E7BC2">
        <w:rPr>
          <w:rFonts w:ascii="Arial Narrow" w:hAnsi="Arial Narrow"/>
          <w:b/>
          <w:bCs/>
          <w:sz w:val="24"/>
        </w:rPr>
        <w:t xml:space="preserve">                   </w:t>
      </w:r>
    </w:p>
    <w:p w14:paraId="74457C27" w14:textId="77777777" w:rsidR="008A4BC2" w:rsidRPr="002549C7" w:rsidRDefault="008A4BC2" w:rsidP="008A4BC2">
      <w:pPr>
        <w:pStyle w:val="BodyText"/>
        <w:rPr>
          <w:rFonts w:ascii="Arial Narrow" w:hAnsi="Arial Narrow"/>
          <w:b/>
          <w:bCs/>
          <w:sz w:val="24"/>
          <w:u w:val="single"/>
        </w:rPr>
      </w:pPr>
      <w:r w:rsidRPr="00C25933">
        <w:rPr>
          <w:rFonts w:ascii="Arial Narrow" w:hAnsi="Arial Narrow"/>
          <w:b/>
          <w:bCs/>
          <w:sz w:val="24"/>
          <w:u w:val="single"/>
        </w:rPr>
        <w:t xml:space="preserve">SATURDAY, </w:t>
      </w:r>
      <w:r>
        <w:rPr>
          <w:rFonts w:ascii="Arial Narrow" w:hAnsi="Arial Narrow"/>
          <w:b/>
          <w:bCs/>
          <w:sz w:val="24"/>
          <w:u w:val="single"/>
        </w:rPr>
        <w:t>April 17</w:t>
      </w:r>
      <w:r w:rsidRPr="00C25933">
        <w:rPr>
          <w:rFonts w:ascii="Arial Narrow" w:hAnsi="Arial Narrow"/>
          <w:b/>
          <w:bCs/>
          <w:sz w:val="24"/>
          <w:u w:val="single"/>
        </w:rPr>
        <w:t>, 2021</w:t>
      </w:r>
    </w:p>
    <w:p w14:paraId="28B8E87E" w14:textId="77777777" w:rsidR="008A4BC2" w:rsidRPr="00C25933" w:rsidRDefault="008A4BC2" w:rsidP="008A4BC2">
      <w:pPr>
        <w:pStyle w:val="BodyText"/>
        <w:rPr>
          <w:rFonts w:ascii="Arial Narrow" w:hAnsi="Arial Narrow"/>
          <w:b/>
          <w:bCs/>
          <w:sz w:val="24"/>
        </w:rPr>
      </w:pPr>
      <w:r>
        <w:rPr>
          <w:rFonts w:ascii="Arial Narrow" w:hAnsi="Arial Narrow"/>
          <w:b/>
          <w:bCs/>
          <w:sz w:val="24"/>
        </w:rPr>
        <w:t xml:space="preserve">        5:30 PM MASS</w:t>
      </w:r>
    </w:p>
    <w:p w14:paraId="58BBFB38" w14:textId="77777777" w:rsidR="008A4BC2" w:rsidRPr="0007147A" w:rsidRDefault="008A4BC2" w:rsidP="008A4BC2">
      <w:pPr>
        <w:pStyle w:val="BodyText"/>
        <w:rPr>
          <w:bCs/>
          <w:sz w:val="24"/>
        </w:rPr>
      </w:pPr>
      <w:r>
        <w:rPr>
          <w:b/>
          <w:sz w:val="24"/>
        </w:rPr>
        <w:t xml:space="preserve">+ </w:t>
      </w:r>
      <w:r>
        <w:rPr>
          <w:bCs/>
          <w:sz w:val="24"/>
        </w:rPr>
        <w:t>Bob &amp; Dorothy Shields</w:t>
      </w:r>
    </w:p>
    <w:p w14:paraId="3EA17E31" w14:textId="5472F863" w:rsidR="008A4BC2" w:rsidRDefault="008A4BC2" w:rsidP="008A4BC2">
      <w:pPr>
        <w:pStyle w:val="BodyText"/>
        <w:rPr>
          <w:bCs/>
          <w:sz w:val="24"/>
        </w:rPr>
      </w:pPr>
      <w:r w:rsidRPr="00C25933">
        <w:rPr>
          <w:bCs/>
          <w:sz w:val="24"/>
        </w:rPr>
        <w:t xml:space="preserve">by: </w:t>
      </w:r>
      <w:r>
        <w:rPr>
          <w:bCs/>
          <w:sz w:val="24"/>
        </w:rPr>
        <w:t>the Redeker Family</w:t>
      </w:r>
    </w:p>
    <w:p w14:paraId="59AFDEF5" w14:textId="22A737B2" w:rsidR="008A4BC2" w:rsidRDefault="008A4BC2" w:rsidP="008A4BC2">
      <w:pPr>
        <w:pStyle w:val="BodyText"/>
        <w:rPr>
          <w:bCs/>
          <w:sz w:val="24"/>
        </w:rPr>
      </w:pPr>
    </w:p>
    <w:p w14:paraId="04107F42" w14:textId="07EEC76B" w:rsidR="00386F1A" w:rsidRDefault="00386F1A" w:rsidP="008A4BC2">
      <w:pPr>
        <w:pStyle w:val="BodyText"/>
        <w:rPr>
          <w:bCs/>
          <w:sz w:val="24"/>
        </w:rPr>
      </w:pPr>
      <w:r w:rsidRPr="00EE0D07">
        <w:rPr>
          <w:b/>
          <w:bCs/>
          <w:sz w:val="28"/>
          <w:szCs w:val="28"/>
        </w:rPr>
        <w:t>MASS INTENTIONS</w:t>
      </w:r>
    </w:p>
    <w:p w14:paraId="360E250A" w14:textId="57AFB318" w:rsidR="00386F1A" w:rsidRPr="00386F1A" w:rsidRDefault="00386F1A" w:rsidP="00386F1A">
      <w:pPr>
        <w:pStyle w:val="BodyText"/>
        <w:rPr>
          <w:rFonts w:ascii="Arial Narrow" w:hAnsi="Arial Narrow"/>
          <w:b/>
          <w:bCs/>
          <w:sz w:val="24"/>
          <w:u w:val="single"/>
        </w:rPr>
      </w:pPr>
      <w:r w:rsidRPr="00C25933">
        <w:rPr>
          <w:rFonts w:ascii="Arial Narrow" w:hAnsi="Arial Narrow"/>
          <w:b/>
          <w:bCs/>
          <w:sz w:val="24"/>
          <w:u w:val="single"/>
        </w:rPr>
        <w:t xml:space="preserve">MONDAY, </w:t>
      </w:r>
      <w:r>
        <w:rPr>
          <w:rFonts w:ascii="Arial Narrow" w:hAnsi="Arial Narrow"/>
          <w:b/>
          <w:bCs/>
          <w:sz w:val="24"/>
          <w:u w:val="single"/>
        </w:rPr>
        <w:t>April 19</w:t>
      </w:r>
      <w:r w:rsidRPr="00C25933">
        <w:rPr>
          <w:rFonts w:ascii="Arial Narrow" w:hAnsi="Arial Narrow"/>
          <w:b/>
          <w:bCs/>
          <w:sz w:val="24"/>
          <w:u w:val="single"/>
        </w:rPr>
        <w:t>, 2021</w:t>
      </w:r>
    </w:p>
    <w:p w14:paraId="289674F9" w14:textId="77777777" w:rsidR="00386F1A" w:rsidRDefault="00386F1A" w:rsidP="00386F1A">
      <w:pPr>
        <w:pStyle w:val="BodyText"/>
        <w:rPr>
          <w:rFonts w:ascii="Arial Narrow" w:hAnsi="Arial Narrow"/>
          <w:b/>
          <w:bCs/>
          <w:sz w:val="24"/>
        </w:rPr>
      </w:pPr>
      <w:r w:rsidRPr="00C25933">
        <w:rPr>
          <w:rFonts w:ascii="Arial Narrow" w:hAnsi="Arial Narrow"/>
          <w:b/>
          <w:bCs/>
          <w:sz w:val="24"/>
        </w:rPr>
        <w:t xml:space="preserve">          NO MASS</w:t>
      </w:r>
    </w:p>
    <w:p w14:paraId="2F1249F4" w14:textId="77777777" w:rsidR="00386F1A" w:rsidRDefault="00386F1A" w:rsidP="00386F1A">
      <w:pPr>
        <w:pStyle w:val="BodyText"/>
        <w:rPr>
          <w:rFonts w:ascii="Arial Narrow" w:hAnsi="Arial Narrow"/>
          <w:b/>
          <w:bCs/>
          <w:sz w:val="24"/>
        </w:rPr>
      </w:pPr>
    </w:p>
    <w:p w14:paraId="6BABD2C8" w14:textId="77777777" w:rsidR="00386F1A" w:rsidRPr="00C25933" w:rsidRDefault="00386F1A" w:rsidP="00386F1A">
      <w:pPr>
        <w:pStyle w:val="BodyText"/>
        <w:rPr>
          <w:rFonts w:ascii="Arial Narrow" w:hAnsi="Arial Narrow"/>
          <w:b/>
          <w:bCs/>
          <w:sz w:val="24"/>
          <w:u w:val="single"/>
        </w:rPr>
      </w:pPr>
      <w:r w:rsidRPr="00C25933">
        <w:rPr>
          <w:rFonts w:ascii="Arial Narrow" w:hAnsi="Arial Narrow"/>
          <w:b/>
          <w:bCs/>
          <w:sz w:val="24"/>
          <w:u w:val="single"/>
        </w:rPr>
        <w:t xml:space="preserve">TUESDAY, </w:t>
      </w:r>
      <w:r>
        <w:rPr>
          <w:rFonts w:ascii="Arial Narrow" w:hAnsi="Arial Narrow"/>
          <w:b/>
          <w:bCs/>
          <w:sz w:val="24"/>
          <w:u w:val="single"/>
        </w:rPr>
        <w:t>April 20</w:t>
      </w:r>
      <w:r w:rsidRPr="00C25933">
        <w:rPr>
          <w:rFonts w:ascii="Arial Narrow" w:hAnsi="Arial Narrow"/>
          <w:b/>
          <w:bCs/>
          <w:sz w:val="24"/>
          <w:u w:val="single"/>
        </w:rPr>
        <w:t>, 2021</w:t>
      </w:r>
    </w:p>
    <w:p w14:paraId="39C224E3" w14:textId="77777777" w:rsidR="00386F1A" w:rsidRPr="00C25933" w:rsidRDefault="00386F1A" w:rsidP="00386F1A">
      <w:pPr>
        <w:pStyle w:val="BodyText"/>
        <w:rPr>
          <w:rFonts w:ascii="Arial Narrow" w:hAnsi="Arial Narrow"/>
          <w:b/>
          <w:bCs/>
          <w:sz w:val="24"/>
        </w:rPr>
      </w:pPr>
      <w:r w:rsidRPr="00C25933">
        <w:rPr>
          <w:b/>
          <w:bCs/>
          <w:sz w:val="24"/>
        </w:rPr>
        <w:t xml:space="preserve">      </w:t>
      </w:r>
      <w:r>
        <w:rPr>
          <w:b/>
          <w:bCs/>
          <w:sz w:val="24"/>
        </w:rPr>
        <w:t xml:space="preserve">NO </w:t>
      </w:r>
      <w:r w:rsidRPr="00C25933">
        <w:rPr>
          <w:rFonts w:ascii="Arial Narrow" w:hAnsi="Arial Narrow"/>
          <w:b/>
          <w:bCs/>
          <w:sz w:val="24"/>
        </w:rPr>
        <w:t>8:05 MASS</w:t>
      </w:r>
    </w:p>
    <w:p w14:paraId="680DF766" w14:textId="77777777" w:rsidR="00386F1A" w:rsidRDefault="00386F1A" w:rsidP="00386F1A">
      <w:pPr>
        <w:pStyle w:val="BodyText"/>
        <w:rPr>
          <w:sz w:val="24"/>
        </w:rPr>
      </w:pPr>
    </w:p>
    <w:p w14:paraId="7AD8E336" w14:textId="77777777" w:rsidR="00386F1A" w:rsidRPr="00C25933" w:rsidRDefault="00386F1A" w:rsidP="00386F1A">
      <w:pPr>
        <w:pStyle w:val="BodyText"/>
        <w:rPr>
          <w:sz w:val="24"/>
        </w:rPr>
      </w:pPr>
    </w:p>
    <w:p w14:paraId="6D9182AE" w14:textId="77777777" w:rsidR="00386F1A" w:rsidRPr="00C25933" w:rsidRDefault="00386F1A" w:rsidP="00386F1A">
      <w:pPr>
        <w:pStyle w:val="BodyText"/>
        <w:rPr>
          <w:rFonts w:ascii="Arial Narrow" w:hAnsi="Arial Narrow"/>
          <w:b/>
          <w:bCs/>
          <w:sz w:val="24"/>
          <w:u w:val="single"/>
        </w:rPr>
      </w:pPr>
      <w:r w:rsidRPr="00C25933">
        <w:rPr>
          <w:rFonts w:ascii="Arial Narrow" w:hAnsi="Arial Narrow"/>
          <w:b/>
          <w:bCs/>
          <w:sz w:val="24"/>
          <w:u w:val="single"/>
        </w:rPr>
        <w:t xml:space="preserve">WEDNESDAY, </w:t>
      </w:r>
      <w:r>
        <w:rPr>
          <w:rFonts w:ascii="Arial Narrow" w:hAnsi="Arial Narrow"/>
          <w:b/>
          <w:bCs/>
          <w:sz w:val="24"/>
          <w:u w:val="single"/>
        </w:rPr>
        <w:t>April 21</w:t>
      </w:r>
      <w:r w:rsidRPr="00C25933">
        <w:rPr>
          <w:rFonts w:ascii="Arial Narrow" w:hAnsi="Arial Narrow"/>
          <w:b/>
          <w:bCs/>
          <w:sz w:val="24"/>
          <w:u w:val="single"/>
        </w:rPr>
        <w:t>, 2021</w:t>
      </w:r>
    </w:p>
    <w:p w14:paraId="024F34FE" w14:textId="77777777" w:rsidR="00386F1A" w:rsidRPr="00C25933" w:rsidRDefault="00386F1A" w:rsidP="00386F1A">
      <w:pPr>
        <w:pStyle w:val="BodyText"/>
        <w:rPr>
          <w:rFonts w:ascii="Arial Narrow" w:hAnsi="Arial Narrow"/>
          <w:b/>
          <w:bCs/>
          <w:sz w:val="24"/>
        </w:rPr>
      </w:pPr>
      <w:r w:rsidRPr="00C25933">
        <w:rPr>
          <w:rFonts w:ascii="Arial Narrow" w:hAnsi="Arial Narrow"/>
          <w:b/>
          <w:bCs/>
          <w:sz w:val="24"/>
        </w:rPr>
        <w:t xml:space="preserve">        </w:t>
      </w:r>
      <w:r>
        <w:rPr>
          <w:rFonts w:ascii="Arial Narrow" w:hAnsi="Arial Narrow"/>
          <w:b/>
          <w:bCs/>
          <w:sz w:val="24"/>
        </w:rPr>
        <w:t xml:space="preserve">NO </w:t>
      </w:r>
      <w:r w:rsidRPr="00C25933">
        <w:rPr>
          <w:rFonts w:ascii="Arial Narrow" w:hAnsi="Arial Narrow"/>
          <w:b/>
          <w:bCs/>
          <w:sz w:val="24"/>
        </w:rPr>
        <w:t xml:space="preserve">8:05 MASS </w:t>
      </w:r>
    </w:p>
    <w:p w14:paraId="33B0976A" w14:textId="77777777" w:rsidR="00386F1A" w:rsidRPr="00487E21" w:rsidRDefault="00386F1A" w:rsidP="00386F1A">
      <w:pPr>
        <w:pStyle w:val="BodyText"/>
        <w:rPr>
          <w:sz w:val="24"/>
        </w:rPr>
      </w:pPr>
    </w:p>
    <w:p w14:paraId="18AD9E9F" w14:textId="77777777" w:rsidR="00386F1A" w:rsidRPr="00C25933" w:rsidRDefault="00386F1A" w:rsidP="00386F1A">
      <w:pPr>
        <w:pStyle w:val="BodyText"/>
        <w:rPr>
          <w:bCs/>
          <w:sz w:val="24"/>
        </w:rPr>
      </w:pPr>
    </w:p>
    <w:p w14:paraId="57AAED76" w14:textId="77777777" w:rsidR="00386F1A" w:rsidRPr="00C25933" w:rsidRDefault="00386F1A" w:rsidP="00386F1A">
      <w:pPr>
        <w:pStyle w:val="BodyText"/>
        <w:rPr>
          <w:rFonts w:ascii="Arial Narrow" w:hAnsi="Arial Narrow"/>
          <w:b/>
          <w:bCs/>
          <w:sz w:val="24"/>
          <w:u w:val="single"/>
        </w:rPr>
      </w:pPr>
      <w:r w:rsidRPr="00C25933">
        <w:rPr>
          <w:rFonts w:ascii="Arial Narrow" w:hAnsi="Arial Narrow"/>
          <w:b/>
          <w:bCs/>
          <w:sz w:val="24"/>
        </w:rPr>
        <w:t xml:space="preserve"> </w:t>
      </w:r>
      <w:r w:rsidRPr="00C25933">
        <w:rPr>
          <w:rFonts w:ascii="Arial Narrow" w:hAnsi="Arial Narrow"/>
          <w:b/>
          <w:bCs/>
          <w:sz w:val="24"/>
          <w:u w:val="single"/>
        </w:rPr>
        <w:t xml:space="preserve">THURSDAY, </w:t>
      </w:r>
      <w:r>
        <w:rPr>
          <w:rFonts w:ascii="Arial Narrow" w:hAnsi="Arial Narrow"/>
          <w:b/>
          <w:bCs/>
          <w:sz w:val="24"/>
          <w:u w:val="single"/>
        </w:rPr>
        <w:t>April 22</w:t>
      </w:r>
      <w:r w:rsidRPr="00C25933">
        <w:rPr>
          <w:rFonts w:ascii="Arial Narrow" w:hAnsi="Arial Narrow"/>
          <w:b/>
          <w:bCs/>
          <w:sz w:val="24"/>
          <w:u w:val="single"/>
        </w:rPr>
        <w:t>, 2021</w:t>
      </w:r>
    </w:p>
    <w:p w14:paraId="5364AE71" w14:textId="77777777" w:rsidR="00386F1A" w:rsidRPr="00C25933" w:rsidRDefault="00386F1A" w:rsidP="00386F1A">
      <w:pPr>
        <w:pStyle w:val="BodyText"/>
        <w:rPr>
          <w:rFonts w:ascii="Arial Narrow" w:hAnsi="Arial Narrow"/>
          <w:b/>
          <w:bCs/>
          <w:sz w:val="24"/>
        </w:rPr>
      </w:pPr>
      <w:r w:rsidRPr="00C25933">
        <w:rPr>
          <w:rFonts w:ascii="Arial Narrow" w:hAnsi="Arial Narrow"/>
          <w:b/>
          <w:bCs/>
          <w:sz w:val="24"/>
        </w:rPr>
        <w:t xml:space="preserve">        </w:t>
      </w:r>
      <w:r>
        <w:rPr>
          <w:rFonts w:ascii="Arial Narrow" w:hAnsi="Arial Narrow"/>
          <w:b/>
          <w:bCs/>
          <w:sz w:val="24"/>
        </w:rPr>
        <w:t>NO 8:05 AM</w:t>
      </w:r>
      <w:r w:rsidRPr="00C25933">
        <w:rPr>
          <w:rFonts w:ascii="Arial Narrow" w:hAnsi="Arial Narrow"/>
          <w:b/>
          <w:bCs/>
          <w:sz w:val="24"/>
        </w:rPr>
        <w:t xml:space="preserve"> MASS</w:t>
      </w:r>
    </w:p>
    <w:p w14:paraId="58851870" w14:textId="77777777" w:rsidR="00386F1A" w:rsidRPr="00C25933" w:rsidRDefault="00386F1A" w:rsidP="00386F1A">
      <w:pPr>
        <w:pStyle w:val="BodyText"/>
        <w:rPr>
          <w:bCs/>
          <w:sz w:val="24"/>
        </w:rPr>
      </w:pPr>
    </w:p>
    <w:p w14:paraId="05077667" w14:textId="77777777" w:rsidR="00386F1A" w:rsidRPr="00C25933" w:rsidRDefault="00386F1A" w:rsidP="00386F1A">
      <w:pPr>
        <w:pStyle w:val="BodyText"/>
        <w:rPr>
          <w:rFonts w:ascii="Arial Narrow" w:hAnsi="Arial Narrow"/>
          <w:b/>
          <w:bCs/>
          <w:sz w:val="24"/>
        </w:rPr>
      </w:pPr>
      <w:r w:rsidRPr="00C25933">
        <w:rPr>
          <w:rFonts w:ascii="Arial Narrow" w:hAnsi="Arial Narrow"/>
          <w:b/>
          <w:bCs/>
          <w:sz w:val="24"/>
        </w:rPr>
        <w:t xml:space="preserve"> ADORATION IN THE CHAPEL</w:t>
      </w:r>
    </w:p>
    <w:p w14:paraId="0A560E9C" w14:textId="77777777" w:rsidR="00386F1A" w:rsidRDefault="00386F1A" w:rsidP="00386F1A">
      <w:pPr>
        <w:pStyle w:val="BodyText"/>
        <w:rPr>
          <w:rFonts w:ascii="Arial Narrow" w:hAnsi="Arial Narrow"/>
          <w:b/>
          <w:bCs/>
          <w:sz w:val="24"/>
        </w:rPr>
      </w:pPr>
      <w:r w:rsidRPr="00C25933">
        <w:rPr>
          <w:rFonts w:ascii="Arial Narrow" w:hAnsi="Arial Narrow"/>
          <w:b/>
          <w:bCs/>
          <w:sz w:val="24"/>
        </w:rPr>
        <w:t xml:space="preserve">     </w:t>
      </w:r>
      <w:r>
        <w:rPr>
          <w:rFonts w:ascii="Arial Narrow" w:hAnsi="Arial Narrow"/>
          <w:b/>
          <w:bCs/>
          <w:sz w:val="24"/>
        </w:rPr>
        <w:t xml:space="preserve">   </w:t>
      </w:r>
      <w:r w:rsidRPr="00C25933">
        <w:rPr>
          <w:rFonts w:ascii="Arial Narrow" w:hAnsi="Arial Narrow"/>
          <w:b/>
          <w:bCs/>
          <w:sz w:val="24"/>
        </w:rPr>
        <w:t xml:space="preserve">8:40 AM to 5:00 PM  </w:t>
      </w:r>
    </w:p>
    <w:p w14:paraId="227B2B33" w14:textId="77777777" w:rsidR="00386F1A" w:rsidRDefault="00386F1A" w:rsidP="00386F1A">
      <w:pPr>
        <w:pStyle w:val="BodyText"/>
        <w:rPr>
          <w:rFonts w:ascii="Arial Narrow" w:hAnsi="Arial Narrow"/>
          <w:b/>
          <w:bCs/>
          <w:sz w:val="24"/>
        </w:rPr>
      </w:pPr>
    </w:p>
    <w:p w14:paraId="6A3503AA" w14:textId="77777777" w:rsidR="00386F1A" w:rsidRDefault="00386F1A" w:rsidP="00386F1A">
      <w:pPr>
        <w:pStyle w:val="BodyText"/>
        <w:rPr>
          <w:rFonts w:ascii="Arial Narrow" w:hAnsi="Arial Narrow"/>
          <w:b/>
          <w:bCs/>
          <w:sz w:val="24"/>
          <w:u w:val="single"/>
        </w:rPr>
      </w:pPr>
      <w:r w:rsidRPr="00C25933">
        <w:rPr>
          <w:rFonts w:ascii="Arial Narrow" w:hAnsi="Arial Narrow"/>
          <w:b/>
          <w:bCs/>
          <w:sz w:val="24"/>
          <w:u w:val="single"/>
        </w:rPr>
        <w:t xml:space="preserve">FRIDAY, </w:t>
      </w:r>
      <w:r>
        <w:rPr>
          <w:rFonts w:ascii="Arial Narrow" w:hAnsi="Arial Narrow"/>
          <w:b/>
          <w:bCs/>
          <w:sz w:val="24"/>
          <w:u w:val="single"/>
        </w:rPr>
        <w:t>April 23,</w:t>
      </w:r>
      <w:r w:rsidRPr="00C25933">
        <w:rPr>
          <w:rFonts w:ascii="Arial Narrow" w:hAnsi="Arial Narrow"/>
          <w:b/>
          <w:bCs/>
          <w:sz w:val="24"/>
          <w:u w:val="single"/>
        </w:rPr>
        <w:t xml:space="preserve"> 2021</w:t>
      </w:r>
    </w:p>
    <w:p w14:paraId="0EDA7D2F" w14:textId="77777777" w:rsidR="00386F1A" w:rsidRDefault="00386F1A" w:rsidP="00386F1A">
      <w:pPr>
        <w:pStyle w:val="BodyText"/>
        <w:rPr>
          <w:rFonts w:ascii="Arial Narrow" w:hAnsi="Arial Narrow"/>
          <w:b/>
          <w:bCs/>
          <w:sz w:val="24"/>
        </w:rPr>
      </w:pPr>
      <w:r>
        <w:rPr>
          <w:rFonts w:ascii="Arial Narrow" w:hAnsi="Arial Narrow"/>
          <w:b/>
          <w:bCs/>
          <w:sz w:val="24"/>
        </w:rPr>
        <w:t xml:space="preserve">        NO 8:05 MASS  </w:t>
      </w:r>
    </w:p>
    <w:p w14:paraId="6F01212E" w14:textId="77777777" w:rsidR="00386F1A" w:rsidRPr="008A4BC2" w:rsidRDefault="00386F1A" w:rsidP="00386F1A">
      <w:pPr>
        <w:pStyle w:val="BodyText"/>
        <w:rPr>
          <w:sz w:val="24"/>
        </w:rPr>
      </w:pPr>
      <w:r>
        <w:rPr>
          <w:rFonts w:ascii="Arial Narrow" w:hAnsi="Arial Narrow"/>
          <w:b/>
          <w:bCs/>
          <w:sz w:val="24"/>
        </w:rPr>
        <w:t xml:space="preserve"> </w:t>
      </w:r>
    </w:p>
    <w:p w14:paraId="1962C8E4" w14:textId="77777777" w:rsidR="00386F1A" w:rsidRPr="008E7BC2" w:rsidRDefault="00386F1A" w:rsidP="00386F1A">
      <w:pPr>
        <w:pStyle w:val="BodyText"/>
        <w:rPr>
          <w:b/>
          <w:bCs/>
          <w:sz w:val="24"/>
        </w:rPr>
      </w:pPr>
      <w:r w:rsidRPr="008E7BC2">
        <w:rPr>
          <w:rFonts w:ascii="Arial Narrow" w:hAnsi="Arial Narrow"/>
          <w:b/>
          <w:bCs/>
          <w:sz w:val="24"/>
        </w:rPr>
        <w:t xml:space="preserve">                   </w:t>
      </w:r>
    </w:p>
    <w:p w14:paraId="7DC18AF2" w14:textId="77777777" w:rsidR="00386F1A" w:rsidRPr="002549C7" w:rsidRDefault="00386F1A" w:rsidP="00386F1A">
      <w:pPr>
        <w:pStyle w:val="BodyText"/>
        <w:rPr>
          <w:rFonts w:ascii="Arial Narrow" w:hAnsi="Arial Narrow"/>
          <w:b/>
          <w:bCs/>
          <w:sz w:val="24"/>
          <w:u w:val="single"/>
        </w:rPr>
      </w:pPr>
      <w:r w:rsidRPr="00C25933">
        <w:rPr>
          <w:rFonts w:ascii="Arial Narrow" w:hAnsi="Arial Narrow"/>
          <w:b/>
          <w:bCs/>
          <w:sz w:val="24"/>
          <w:u w:val="single"/>
        </w:rPr>
        <w:t xml:space="preserve">SATURDAY, </w:t>
      </w:r>
      <w:r>
        <w:rPr>
          <w:rFonts w:ascii="Arial Narrow" w:hAnsi="Arial Narrow"/>
          <w:b/>
          <w:bCs/>
          <w:sz w:val="24"/>
          <w:u w:val="single"/>
        </w:rPr>
        <w:t>April 24</w:t>
      </w:r>
      <w:r w:rsidRPr="00C25933">
        <w:rPr>
          <w:rFonts w:ascii="Arial Narrow" w:hAnsi="Arial Narrow"/>
          <w:b/>
          <w:bCs/>
          <w:sz w:val="24"/>
          <w:u w:val="single"/>
        </w:rPr>
        <w:t>, 2021</w:t>
      </w:r>
    </w:p>
    <w:p w14:paraId="04FC67FE" w14:textId="7DDB4A86" w:rsidR="00386F1A" w:rsidRDefault="00386F1A" w:rsidP="00386F1A">
      <w:pPr>
        <w:pStyle w:val="BodyText"/>
        <w:rPr>
          <w:rFonts w:ascii="Arial Narrow" w:hAnsi="Arial Narrow"/>
          <w:b/>
          <w:bCs/>
          <w:sz w:val="24"/>
        </w:rPr>
      </w:pPr>
      <w:r>
        <w:rPr>
          <w:rFonts w:ascii="Arial Narrow" w:hAnsi="Arial Narrow"/>
          <w:b/>
          <w:bCs/>
          <w:sz w:val="24"/>
        </w:rPr>
        <w:t xml:space="preserve">       NO 5:30 PM MASS</w:t>
      </w:r>
    </w:p>
    <w:p w14:paraId="60C6E02D" w14:textId="489314F5" w:rsidR="00ED74A0" w:rsidRDefault="00ED74A0" w:rsidP="00386F1A">
      <w:pPr>
        <w:pStyle w:val="BodyText"/>
        <w:rPr>
          <w:rFonts w:ascii="Arial Narrow" w:hAnsi="Arial Narrow"/>
          <w:b/>
          <w:bCs/>
          <w:sz w:val="24"/>
        </w:rPr>
      </w:pPr>
    </w:p>
    <w:p w14:paraId="57E3B093" w14:textId="77777777" w:rsidR="00ED74A0" w:rsidRDefault="00ED74A0" w:rsidP="00ED74A0">
      <w:pPr>
        <w:pBdr>
          <w:bottom w:val="dotted" w:sz="24" w:space="31" w:color="auto"/>
        </w:pBdr>
        <w:rPr>
          <w:b/>
          <w:bCs/>
        </w:rPr>
      </w:pPr>
      <w:r>
        <w:rPr>
          <w:b/>
          <w:bCs/>
        </w:rPr>
        <w:t xml:space="preserve">     </w:t>
      </w:r>
      <w:r w:rsidRPr="00B04CA3">
        <w:rPr>
          <w:b/>
          <w:bCs/>
        </w:rPr>
        <w:t xml:space="preserve">NEW OVERNIGHT CAMP OPTIONS AT </w:t>
      </w:r>
    </w:p>
    <w:p w14:paraId="54F9E266" w14:textId="77777777" w:rsidR="00ED74A0" w:rsidRPr="00F129F0" w:rsidRDefault="00ED74A0" w:rsidP="00ED74A0">
      <w:pPr>
        <w:pBdr>
          <w:bottom w:val="dotted" w:sz="24" w:space="31" w:color="auto"/>
        </w:pBdr>
        <w:rPr>
          <w:b/>
          <w:bCs/>
          <w:u w:val="single"/>
        </w:rPr>
      </w:pPr>
      <w:r>
        <w:rPr>
          <w:b/>
          <w:bCs/>
        </w:rPr>
        <w:t xml:space="preserve">             </w:t>
      </w:r>
      <w:r w:rsidRPr="00F129F0">
        <w:rPr>
          <w:b/>
          <w:bCs/>
          <w:u w:val="single"/>
        </w:rPr>
        <w:t>CAMP KATERI TEKAKWITHA</w:t>
      </w:r>
    </w:p>
    <w:p w14:paraId="116F4B95" w14:textId="77777777" w:rsidR="00ED74A0" w:rsidRDefault="00ED74A0" w:rsidP="00ED74A0">
      <w:pPr>
        <w:pBdr>
          <w:bottom w:val="dotted" w:sz="24" w:space="31" w:color="auto"/>
        </w:pBdr>
      </w:pPr>
      <w:r>
        <w:t>We are excited to announce that we are expanding the first sessions of our Kateri and Jr. High camp sessions to include an overnight option. These sessions will now be hybrid camps for campers who wish to come as a day camper, leaving and returning each day, AND for campers who wish to stay overnight. The cost is the same. All campers will enjoy the same activities. If you haven’t had a chance to sign your (grand)kids up yet, there is still time! All age groups have availability for both boys and girls. Give them the opportunity to experience faith, fun, and friends in a safe and thrilling atmosphere. Camp Kateri Tekakwitha continues to be a place of adventure activities combined with powerful, spiritual, and unique encounters with God.</w:t>
      </w:r>
    </w:p>
    <w:p w14:paraId="75B35583" w14:textId="7BE4803E" w:rsidR="00ED74A0" w:rsidRDefault="00ED74A0" w:rsidP="00ED74A0">
      <w:pPr>
        <w:pBdr>
          <w:bottom w:val="dotted" w:sz="24" w:space="31" w:color="auto"/>
        </w:pBdr>
      </w:pPr>
      <w:r>
        <w:t xml:space="preserve">To see the available camp spots visit </w:t>
      </w:r>
      <w:hyperlink r:id="rId11" w:history="1">
        <w:r w:rsidRPr="00780035">
          <w:rPr>
            <w:rStyle w:val="Hyperlink"/>
            <w:b/>
            <w:bCs/>
          </w:rPr>
          <w:t>https://archkck.org/camp/camps/camp-session-dates-cost-availability</w:t>
        </w:r>
        <w:r w:rsidRPr="00780035">
          <w:rPr>
            <w:rStyle w:val="Hyperlink"/>
          </w:rPr>
          <w:t>/.Visit</w:t>
        </w:r>
      </w:hyperlink>
      <w:r>
        <w:t xml:space="preserve"> </w:t>
      </w:r>
      <w:r w:rsidRPr="00B04CA3">
        <w:rPr>
          <w:b/>
          <w:bCs/>
        </w:rPr>
        <w:t>www.archkck.org/camp</w:t>
      </w:r>
      <w:r>
        <w:t xml:space="preserve"> for more information about Camp Kateri Tekakwitha. </w:t>
      </w:r>
    </w:p>
    <w:p w14:paraId="0818BBE5" w14:textId="77777777" w:rsidR="00ED74A0" w:rsidRDefault="00ED74A0" w:rsidP="00ED74A0">
      <w:pPr>
        <w:pBdr>
          <w:bottom w:val="dotted" w:sz="24" w:space="31" w:color="auto"/>
        </w:pBdr>
        <w:rPr>
          <w:b/>
          <w:bCs/>
          <w:sz w:val="28"/>
          <w:szCs w:val="28"/>
        </w:rPr>
      </w:pPr>
    </w:p>
    <w:p w14:paraId="4D97E973" w14:textId="0D98E2FB" w:rsidR="00ED74A0" w:rsidRDefault="00ED74A0" w:rsidP="00386F1A">
      <w:pPr>
        <w:pStyle w:val="BodyText"/>
        <w:rPr>
          <w:rFonts w:ascii="Arial Narrow" w:hAnsi="Arial Narrow"/>
          <w:b/>
          <w:bCs/>
          <w:sz w:val="24"/>
        </w:rPr>
      </w:pPr>
    </w:p>
    <w:p w14:paraId="1D255319" w14:textId="77777777" w:rsidR="00ED74A0" w:rsidRDefault="00ED74A0" w:rsidP="00ED74A0">
      <w:pPr>
        <w:pBdr>
          <w:bottom w:val="dotted" w:sz="24" w:space="31" w:color="auto"/>
        </w:pBdr>
      </w:pPr>
      <w:r w:rsidRPr="005B51BE">
        <w:rPr>
          <w:b/>
          <w:bCs/>
          <w:sz w:val="28"/>
          <w:szCs w:val="28"/>
        </w:rPr>
        <w:t>The Arts &amp; Environment Ministry</w:t>
      </w:r>
      <w:r>
        <w:t xml:space="preserve"> has a wonderful opportunity for those who love to decorate, arrange floral bouquets and prepare the sanctuary to look beautiful for the different Liturgical Seasons. </w:t>
      </w:r>
    </w:p>
    <w:p w14:paraId="3BF198BC" w14:textId="3E7D360B" w:rsidR="00ED74A0" w:rsidRDefault="00ED74A0" w:rsidP="00ED74A0">
      <w:pPr>
        <w:pBdr>
          <w:bottom w:val="dotted" w:sz="24" w:space="31" w:color="auto"/>
        </w:pBdr>
      </w:pPr>
      <w:r>
        <w:t xml:space="preserve">Laura Sommer and her family has done a tremendous job over the years and we thank them for their service.  Please prayerfully consider what God might be calling you to do. If interested or want to get more information, please contact: Laura Sommer at: </w:t>
      </w:r>
      <w:hyperlink r:id="rId12" w:history="1">
        <w:r w:rsidRPr="00D35AE4">
          <w:rPr>
            <w:rStyle w:val="Hyperlink"/>
          </w:rPr>
          <w:t>sommerfamly@gmail.com</w:t>
        </w:r>
      </w:hyperlink>
      <w:r>
        <w:t xml:space="preserve"> or call (785) 242-0751.</w:t>
      </w:r>
    </w:p>
    <w:p w14:paraId="648F245A" w14:textId="77777777" w:rsidR="00ED74A0" w:rsidRPr="00B13C4C" w:rsidRDefault="00ED74A0" w:rsidP="00ED74A0">
      <w:pPr>
        <w:pBdr>
          <w:bottom w:val="dotted" w:sz="24" w:space="31" w:color="auto"/>
        </w:pBdr>
        <w:rPr>
          <w:rFonts w:ascii="Verdana" w:hAnsi="Verdana"/>
          <w:bCs/>
          <w:color w:val="222222"/>
        </w:rPr>
      </w:pPr>
    </w:p>
    <w:p w14:paraId="3D4863B1" w14:textId="77777777" w:rsidR="00ED74A0" w:rsidRPr="00C25933" w:rsidRDefault="00ED74A0" w:rsidP="00386F1A">
      <w:pPr>
        <w:pStyle w:val="BodyText"/>
        <w:rPr>
          <w:rFonts w:ascii="Arial Narrow" w:hAnsi="Arial Narrow"/>
          <w:b/>
          <w:bCs/>
          <w:sz w:val="24"/>
        </w:rPr>
      </w:pPr>
    </w:p>
    <w:p w14:paraId="578E6D95" w14:textId="03C7B734" w:rsidR="00EC3235" w:rsidRDefault="00EC3235">
      <w:pPr>
        <w:rPr>
          <w:rFonts w:ascii="Baskerville Old Face" w:hAnsi="Baskerville Old Face"/>
          <w:b/>
          <w:bCs/>
          <w:caps/>
          <w:sz w:val="28"/>
          <w:szCs w:val="28"/>
        </w:rPr>
      </w:pPr>
      <w:r>
        <w:rPr>
          <w:rFonts w:ascii="Baskerville Old Face" w:hAnsi="Baskerville Old Face"/>
          <w:b/>
          <w:bCs/>
          <w:caps/>
          <w:sz w:val="28"/>
          <w:szCs w:val="28"/>
        </w:rPr>
        <w:br w:type="page"/>
      </w:r>
    </w:p>
    <w:p w14:paraId="37CD6DA9" w14:textId="65250D70" w:rsidR="009F1F3A" w:rsidRPr="00DC696E" w:rsidRDefault="009F1F3A" w:rsidP="00DC696E">
      <w:pPr>
        <w:rPr>
          <w:rFonts w:ascii="Baskerville Old Face" w:hAnsi="Baskerville Old Face"/>
          <w:b/>
          <w:bCs/>
          <w:caps/>
          <w:sz w:val="28"/>
          <w:szCs w:val="28"/>
        </w:rPr>
      </w:pPr>
    </w:p>
    <w:p w14:paraId="79ABEB20" w14:textId="69E18489" w:rsidR="00277B02" w:rsidRPr="00EC3235" w:rsidRDefault="00277B02" w:rsidP="00EC3235">
      <w:pPr>
        <w:pStyle w:val="BodyText"/>
        <w:rPr>
          <w:b/>
          <w:bCs/>
          <w:sz w:val="24"/>
        </w:rPr>
      </w:pPr>
    </w:p>
    <w:p w14:paraId="53681C24" w14:textId="77777777" w:rsidR="00277B02" w:rsidRDefault="00277B02" w:rsidP="00087F8B">
      <w:pPr>
        <w:pStyle w:val="BodyText"/>
        <w:rPr>
          <w:rFonts w:ascii="Arial Narrow" w:hAnsi="Arial Narrow" w:cs="Tahoma"/>
          <w:bCs/>
          <w:color w:val="0000FF"/>
          <w:sz w:val="24"/>
        </w:rPr>
      </w:pPr>
    </w:p>
    <w:p w14:paraId="5C0C721C" w14:textId="77777777" w:rsidR="00277B02" w:rsidRDefault="00277B02" w:rsidP="00087F8B">
      <w:pPr>
        <w:pStyle w:val="BodyText"/>
        <w:rPr>
          <w:rFonts w:ascii="Arial Narrow" w:hAnsi="Arial Narrow" w:cs="Tahoma"/>
          <w:bCs/>
          <w:color w:val="0000FF"/>
          <w:sz w:val="24"/>
        </w:rPr>
      </w:pPr>
    </w:p>
    <w:p w14:paraId="64827EA0" w14:textId="77777777" w:rsidR="00277B02" w:rsidRDefault="00277B02" w:rsidP="00087F8B">
      <w:pPr>
        <w:pStyle w:val="BodyText"/>
        <w:rPr>
          <w:rFonts w:ascii="Arial Narrow" w:hAnsi="Arial Narrow" w:cs="Tahoma"/>
          <w:bCs/>
          <w:color w:val="0000FF"/>
          <w:sz w:val="24"/>
        </w:rPr>
      </w:pPr>
    </w:p>
    <w:p w14:paraId="7D40B3E3" w14:textId="77777777" w:rsidR="00632845" w:rsidRDefault="00632845" w:rsidP="00277B02">
      <w:pPr>
        <w:pStyle w:val="BodyText"/>
        <w:rPr>
          <w:rFonts w:ascii="Arial Narrow" w:hAnsi="Arial Narrow" w:cs="Tahoma"/>
          <w:bCs/>
          <w:color w:val="0000FF"/>
          <w:sz w:val="24"/>
        </w:rPr>
      </w:pPr>
    </w:p>
    <w:p w14:paraId="3641FDA8" w14:textId="77777777" w:rsidR="00CA0575" w:rsidRDefault="00CA0575" w:rsidP="00632845">
      <w:pPr>
        <w:pStyle w:val="BodyText"/>
        <w:rPr>
          <w:rFonts w:ascii="Arial Narrow" w:hAnsi="Arial Narrow" w:cs="Tahoma"/>
          <w:bCs/>
          <w:color w:val="0000FF"/>
          <w:sz w:val="24"/>
        </w:rPr>
      </w:pPr>
    </w:p>
    <w:p w14:paraId="1CACE8FB" w14:textId="77777777" w:rsidR="00CA0575" w:rsidRDefault="00CA0575" w:rsidP="00632845">
      <w:pPr>
        <w:pStyle w:val="BodyText"/>
        <w:rPr>
          <w:rFonts w:ascii="Arial Narrow" w:hAnsi="Arial Narrow" w:cs="Tahoma"/>
          <w:bCs/>
          <w:color w:val="0000FF"/>
          <w:sz w:val="24"/>
        </w:rPr>
      </w:pPr>
    </w:p>
    <w:sectPr w:rsidR="00CA0575" w:rsidSect="00EC3235">
      <w:type w:val="continuous"/>
      <w:pgSz w:w="12240" w:h="15840"/>
      <w:pgMar w:top="432" w:right="576" w:bottom="432" w:left="576" w:header="720" w:footer="720" w:gutter="0"/>
      <w:pgNumType w:start="0"/>
      <w:cols w:num="2" w:space="36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 DARLING">
    <w:altName w:val="Arial Black"/>
    <w:panose1 w:val="02000000000000000000"/>
    <w:charset w:val="00"/>
    <w:family w:val="auto"/>
    <w:pitch w:val="variable"/>
    <w:sig w:usb0="8000002F" w:usb1="0000000A" w:usb2="00000000" w:usb3="00000000" w:csb0="00000001" w:csb1="00000000"/>
  </w:font>
  <w:font w:name="Aharoni">
    <w:panose1 w:val="02010803020104030203"/>
    <w:charset w:val="B1"/>
    <w:family w:val="auto"/>
    <w:pitch w:val="variable"/>
    <w:sig w:usb0="00000803" w:usb1="00000000" w:usb2="00000000" w:usb3="00000000" w:csb0="00000021" w:csb1="00000000"/>
  </w:font>
  <w:font w:name="Britannic Bold">
    <w:panose1 w:val="020B0903060703020204"/>
    <w:charset w:val="00"/>
    <w:family w:val="swiss"/>
    <w:pitch w:val="variable"/>
    <w:sig w:usb0="00000003" w:usb1="00000000" w:usb2="00000000" w:usb3="00000000" w:csb0="00000001" w:csb1="00000000"/>
  </w:font>
  <w:font w:name="Mangal">
    <w:panose1 w:val="02040503050203030202"/>
    <w:charset w:val="00"/>
    <w:family w:val="roman"/>
    <w:pitch w:val="variable"/>
    <w:sig w:usb0="00002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1D91"/>
    <w:multiLevelType w:val="hybridMultilevel"/>
    <w:tmpl w:val="E09092DE"/>
    <w:lvl w:ilvl="0" w:tplc="BC06BFA6">
      <w:start w:val="7"/>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2128C"/>
    <w:multiLevelType w:val="hybridMultilevel"/>
    <w:tmpl w:val="432A2754"/>
    <w:lvl w:ilvl="0" w:tplc="4B543F50">
      <w:start w:val="25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B7B8E"/>
    <w:multiLevelType w:val="hybridMultilevel"/>
    <w:tmpl w:val="9516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61470"/>
    <w:multiLevelType w:val="hybridMultilevel"/>
    <w:tmpl w:val="E1E00C4A"/>
    <w:lvl w:ilvl="0" w:tplc="B9C092F8">
      <w:start w:val="202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D3ED6"/>
    <w:multiLevelType w:val="hybridMultilevel"/>
    <w:tmpl w:val="26F6286E"/>
    <w:lvl w:ilvl="0" w:tplc="B80E6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503FB"/>
    <w:multiLevelType w:val="hybridMultilevel"/>
    <w:tmpl w:val="54B879A6"/>
    <w:lvl w:ilvl="0" w:tplc="EBD614C6">
      <w:start w:val="1812"/>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95F0A"/>
    <w:multiLevelType w:val="hybridMultilevel"/>
    <w:tmpl w:val="E8FEEFCC"/>
    <w:lvl w:ilvl="0" w:tplc="9894CFF8">
      <w:start w:val="785"/>
      <w:numFmt w:val="bullet"/>
      <w:lvlText w:val=""/>
      <w:lvlJc w:val="left"/>
      <w:pPr>
        <w:ind w:left="405" w:hanging="360"/>
      </w:pPr>
      <w:rPr>
        <w:rFonts w:ascii="Wingdings" w:eastAsia="Times New Roman" w:hAnsi="Wingdings"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1BB9347F"/>
    <w:multiLevelType w:val="hybridMultilevel"/>
    <w:tmpl w:val="DED415D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 w15:restartNumberingAfterBreak="0">
    <w:nsid w:val="1BCB6B4C"/>
    <w:multiLevelType w:val="hybridMultilevel"/>
    <w:tmpl w:val="2FA6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F621D"/>
    <w:multiLevelType w:val="hybridMultilevel"/>
    <w:tmpl w:val="C2E4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E5EEF"/>
    <w:multiLevelType w:val="hybridMultilevel"/>
    <w:tmpl w:val="8D9A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67080"/>
    <w:multiLevelType w:val="hybridMultilevel"/>
    <w:tmpl w:val="3F1A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24122"/>
    <w:multiLevelType w:val="hybridMultilevel"/>
    <w:tmpl w:val="D0E4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93FF7"/>
    <w:multiLevelType w:val="hybridMultilevel"/>
    <w:tmpl w:val="3878A4C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15:restartNumberingAfterBreak="0">
    <w:nsid w:val="2F417B7E"/>
    <w:multiLevelType w:val="hybridMultilevel"/>
    <w:tmpl w:val="2862B1E8"/>
    <w:lvl w:ilvl="0" w:tplc="D10C32E0">
      <w:start w:val="7"/>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7649C"/>
    <w:multiLevelType w:val="hybridMultilevel"/>
    <w:tmpl w:val="0F64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594A10"/>
    <w:multiLevelType w:val="hybridMultilevel"/>
    <w:tmpl w:val="BEA2ECA8"/>
    <w:lvl w:ilvl="0" w:tplc="EB165492">
      <w:start w:val="1812"/>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D23B98"/>
    <w:multiLevelType w:val="hybridMultilevel"/>
    <w:tmpl w:val="048847E4"/>
    <w:lvl w:ilvl="0" w:tplc="A7445F94">
      <w:start w:val="7"/>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5F4F32"/>
    <w:multiLevelType w:val="hybridMultilevel"/>
    <w:tmpl w:val="1006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53C44"/>
    <w:multiLevelType w:val="hybridMultilevel"/>
    <w:tmpl w:val="2EC80B80"/>
    <w:lvl w:ilvl="0" w:tplc="98D21E28">
      <w:start w:val="78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3318F7"/>
    <w:multiLevelType w:val="hybridMultilevel"/>
    <w:tmpl w:val="54B2B1D8"/>
    <w:lvl w:ilvl="0" w:tplc="DEE2FD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812580"/>
    <w:multiLevelType w:val="hybridMultilevel"/>
    <w:tmpl w:val="06D8D3B4"/>
    <w:lvl w:ilvl="0" w:tplc="984E7182">
      <w:start w:val="9"/>
      <w:numFmt w:val="bullet"/>
      <w:lvlText w:val=""/>
      <w:lvlJc w:val="left"/>
      <w:pPr>
        <w:ind w:left="480" w:hanging="360"/>
      </w:pPr>
      <w:rPr>
        <w:rFonts w:ascii="Wingdings" w:eastAsia="Times New Roman" w:hAnsi="Wingdings"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2" w15:restartNumberingAfterBreak="0">
    <w:nsid w:val="4AC41726"/>
    <w:multiLevelType w:val="hybridMultilevel"/>
    <w:tmpl w:val="5F6E67E4"/>
    <w:lvl w:ilvl="0" w:tplc="FCCCC53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123DC"/>
    <w:multiLevelType w:val="hybridMultilevel"/>
    <w:tmpl w:val="085C05BE"/>
    <w:lvl w:ilvl="0" w:tplc="093CB9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E93EB2"/>
    <w:multiLevelType w:val="hybridMultilevel"/>
    <w:tmpl w:val="932812DA"/>
    <w:lvl w:ilvl="0" w:tplc="0470ACDA">
      <w:start w:val="7"/>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690E58"/>
    <w:multiLevelType w:val="hybridMultilevel"/>
    <w:tmpl w:val="BCE2DAAA"/>
    <w:lvl w:ilvl="0" w:tplc="5E7E7A92">
      <w:start w:val="7"/>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733E8"/>
    <w:multiLevelType w:val="hybridMultilevel"/>
    <w:tmpl w:val="EC04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612F1B"/>
    <w:multiLevelType w:val="hybridMultilevel"/>
    <w:tmpl w:val="BF66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12A3A"/>
    <w:multiLevelType w:val="hybridMultilevel"/>
    <w:tmpl w:val="20D87FC0"/>
    <w:lvl w:ilvl="0" w:tplc="C5083B24">
      <w:start w:val="7"/>
      <w:numFmt w:val="bullet"/>
      <w:lvlText w:val=""/>
      <w:lvlJc w:val="left"/>
      <w:pPr>
        <w:ind w:left="690" w:hanging="360"/>
      </w:pPr>
      <w:rPr>
        <w:rFonts w:ascii="Symbol" w:eastAsia="Times New Roman" w:hAnsi="Symbo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9" w15:restartNumberingAfterBreak="0">
    <w:nsid w:val="609B6A38"/>
    <w:multiLevelType w:val="hybridMultilevel"/>
    <w:tmpl w:val="E0DAAFA2"/>
    <w:lvl w:ilvl="0" w:tplc="78A82E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EA6806"/>
    <w:multiLevelType w:val="hybridMultilevel"/>
    <w:tmpl w:val="D5DABB56"/>
    <w:lvl w:ilvl="0" w:tplc="21D0B17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95EC5"/>
    <w:multiLevelType w:val="hybridMultilevel"/>
    <w:tmpl w:val="03BA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DF6440"/>
    <w:multiLevelType w:val="hybridMultilevel"/>
    <w:tmpl w:val="0494F782"/>
    <w:lvl w:ilvl="0" w:tplc="87F0616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7821A0"/>
    <w:multiLevelType w:val="hybridMultilevel"/>
    <w:tmpl w:val="044AEF34"/>
    <w:lvl w:ilvl="0" w:tplc="BCC44C4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5F64ED"/>
    <w:multiLevelType w:val="hybridMultilevel"/>
    <w:tmpl w:val="A5C875A8"/>
    <w:lvl w:ilvl="0" w:tplc="1848F5C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405D66"/>
    <w:multiLevelType w:val="hybridMultilevel"/>
    <w:tmpl w:val="B09A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F90C4E"/>
    <w:multiLevelType w:val="hybridMultilevel"/>
    <w:tmpl w:val="11FC6F04"/>
    <w:lvl w:ilvl="0" w:tplc="FB5EE8B6">
      <w:start w:val="250"/>
      <w:numFmt w:val="bullet"/>
      <w:lvlText w:val="-"/>
      <w:lvlJc w:val="left"/>
      <w:pPr>
        <w:ind w:left="720" w:hanging="360"/>
      </w:pPr>
      <w:rPr>
        <w:rFonts w:ascii="Arial" w:eastAsia="Times New Roman"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3149D"/>
    <w:multiLevelType w:val="hybridMultilevel"/>
    <w:tmpl w:val="3B0210FC"/>
    <w:lvl w:ilvl="0" w:tplc="204EB38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7"/>
  </w:num>
  <w:num w:numId="4">
    <w:abstractNumId w:val="8"/>
  </w:num>
  <w:num w:numId="5">
    <w:abstractNumId w:val="11"/>
  </w:num>
  <w:num w:numId="6">
    <w:abstractNumId w:val="9"/>
  </w:num>
  <w:num w:numId="7">
    <w:abstractNumId w:val="15"/>
  </w:num>
  <w:num w:numId="8">
    <w:abstractNumId w:val="14"/>
  </w:num>
  <w:num w:numId="9">
    <w:abstractNumId w:val="0"/>
  </w:num>
  <w:num w:numId="10">
    <w:abstractNumId w:val="17"/>
  </w:num>
  <w:num w:numId="11">
    <w:abstractNumId w:val="25"/>
  </w:num>
  <w:num w:numId="12">
    <w:abstractNumId w:val="5"/>
  </w:num>
  <w:num w:numId="13">
    <w:abstractNumId w:val="16"/>
  </w:num>
  <w:num w:numId="14">
    <w:abstractNumId w:val="22"/>
  </w:num>
  <w:num w:numId="15">
    <w:abstractNumId w:val="24"/>
  </w:num>
  <w:num w:numId="16">
    <w:abstractNumId w:val="2"/>
  </w:num>
  <w:num w:numId="17">
    <w:abstractNumId w:val="31"/>
  </w:num>
  <w:num w:numId="18">
    <w:abstractNumId w:val="34"/>
  </w:num>
  <w:num w:numId="19">
    <w:abstractNumId w:val="12"/>
  </w:num>
  <w:num w:numId="20">
    <w:abstractNumId w:val="30"/>
  </w:num>
  <w:num w:numId="21">
    <w:abstractNumId w:val="28"/>
  </w:num>
  <w:num w:numId="22">
    <w:abstractNumId w:val="19"/>
  </w:num>
  <w:num w:numId="23">
    <w:abstractNumId w:val="6"/>
  </w:num>
  <w:num w:numId="24">
    <w:abstractNumId w:val="27"/>
  </w:num>
  <w:num w:numId="25">
    <w:abstractNumId w:val="21"/>
  </w:num>
  <w:num w:numId="26">
    <w:abstractNumId w:val="36"/>
  </w:num>
  <w:num w:numId="27">
    <w:abstractNumId w:val="1"/>
  </w:num>
  <w:num w:numId="28">
    <w:abstractNumId w:val="10"/>
  </w:num>
  <w:num w:numId="29">
    <w:abstractNumId w:val="13"/>
  </w:num>
  <w:num w:numId="30">
    <w:abstractNumId w:val="35"/>
  </w:num>
  <w:num w:numId="31">
    <w:abstractNumId w:val="33"/>
  </w:num>
  <w:num w:numId="32">
    <w:abstractNumId w:val="37"/>
  </w:num>
  <w:num w:numId="33">
    <w:abstractNumId w:val="32"/>
  </w:num>
  <w:num w:numId="34">
    <w:abstractNumId w:val="3"/>
  </w:num>
  <w:num w:numId="35">
    <w:abstractNumId w:val="29"/>
  </w:num>
  <w:num w:numId="36">
    <w:abstractNumId w:val="4"/>
  </w:num>
  <w:num w:numId="37">
    <w:abstractNumId w:val="20"/>
  </w:num>
  <w:num w:numId="3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773"/>
    <w:rsid w:val="000000CC"/>
    <w:rsid w:val="00000212"/>
    <w:rsid w:val="0000026F"/>
    <w:rsid w:val="00000609"/>
    <w:rsid w:val="00000A04"/>
    <w:rsid w:val="00000C82"/>
    <w:rsid w:val="00000D81"/>
    <w:rsid w:val="00000D9B"/>
    <w:rsid w:val="00000E85"/>
    <w:rsid w:val="00000F46"/>
    <w:rsid w:val="0000146E"/>
    <w:rsid w:val="00001AC8"/>
    <w:rsid w:val="00001EC2"/>
    <w:rsid w:val="000020A1"/>
    <w:rsid w:val="000021E2"/>
    <w:rsid w:val="00002639"/>
    <w:rsid w:val="00002B4C"/>
    <w:rsid w:val="00002CB5"/>
    <w:rsid w:val="00002D91"/>
    <w:rsid w:val="00003024"/>
    <w:rsid w:val="000030E3"/>
    <w:rsid w:val="00003330"/>
    <w:rsid w:val="000035AE"/>
    <w:rsid w:val="00003664"/>
    <w:rsid w:val="000036C8"/>
    <w:rsid w:val="000036C9"/>
    <w:rsid w:val="0000390E"/>
    <w:rsid w:val="000039BB"/>
    <w:rsid w:val="00003A7B"/>
    <w:rsid w:val="00003BD1"/>
    <w:rsid w:val="000043F9"/>
    <w:rsid w:val="00004680"/>
    <w:rsid w:val="000047FA"/>
    <w:rsid w:val="000048E7"/>
    <w:rsid w:val="000049A7"/>
    <w:rsid w:val="00004D83"/>
    <w:rsid w:val="00004F09"/>
    <w:rsid w:val="00004F2D"/>
    <w:rsid w:val="00004F6D"/>
    <w:rsid w:val="00004FCD"/>
    <w:rsid w:val="000053EC"/>
    <w:rsid w:val="00005498"/>
    <w:rsid w:val="00005854"/>
    <w:rsid w:val="00005900"/>
    <w:rsid w:val="0000594E"/>
    <w:rsid w:val="00005AEA"/>
    <w:rsid w:val="00005B49"/>
    <w:rsid w:val="00005C09"/>
    <w:rsid w:val="00005DD1"/>
    <w:rsid w:val="00006799"/>
    <w:rsid w:val="000067B5"/>
    <w:rsid w:val="00006A48"/>
    <w:rsid w:val="00006D6C"/>
    <w:rsid w:val="00006ED8"/>
    <w:rsid w:val="00006F6D"/>
    <w:rsid w:val="000070C8"/>
    <w:rsid w:val="00007170"/>
    <w:rsid w:val="0000722C"/>
    <w:rsid w:val="00007307"/>
    <w:rsid w:val="00007336"/>
    <w:rsid w:val="00007793"/>
    <w:rsid w:val="00007805"/>
    <w:rsid w:val="0000789D"/>
    <w:rsid w:val="000079B9"/>
    <w:rsid w:val="00007B15"/>
    <w:rsid w:val="00007BF2"/>
    <w:rsid w:val="00007CE2"/>
    <w:rsid w:val="0001046E"/>
    <w:rsid w:val="00010728"/>
    <w:rsid w:val="00010771"/>
    <w:rsid w:val="0001096B"/>
    <w:rsid w:val="00010B2E"/>
    <w:rsid w:val="00010B69"/>
    <w:rsid w:val="00010D62"/>
    <w:rsid w:val="0001119A"/>
    <w:rsid w:val="0001122C"/>
    <w:rsid w:val="0001136F"/>
    <w:rsid w:val="00011462"/>
    <w:rsid w:val="000118D4"/>
    <w:rsid w:val="00011A89"/>
    <w:rsid w:val="00011A9D"/>
    <w:rsid w:val="00011CFA"/>
    <w:rsid w:val="000120A6"/>
    <w:rsid w:val="00012148"/>
    <w:rsid w:val="000124AB"/>
    <w:rsid w:val="000126C1"/>
    <w:rsid w:val="0001278C"/>
    <w:rsid w:val="00012890"/>
    <w:rsid w:val="000128D0"/>
    <w:rsid w:val="00012B53"/>
    <w:rsid w:val="00012D18"/>
    <w:rsid w:val="00012DF9"/>
    <w:rsid w:val="00012FEC"/>
    <w:rsid w:val="00013198"/>
    <w:rsid w:val="000135B3"/>
    <w:rsid w:val="000136ED"/>
    <w:rsid w:val="0001379D"/>
    <w:rsid w:val="00013B0D"/>
    <w:rsid w:val="00013B93"/>
    <w:rsid w:val="00013DFF"/>
    <w:rsid w:val="00013FC1"/>
    <w:rsid w:val="0001434A"/>
    <w:rsid w:val="00014465"/>
    <w:rsid w:val="000145D6"/>
    <w:rsid w:val="000145E3"/>
    <w:rsid w:val="00014646"/>
    <w:rsid w:val="000147B0"/>
    <w:rsid w:val="000148FF"/>
    <w:rsid w:val="0001494C"/>
    <w:rsid w:val="000149D1"/>
    <w:rsid w:val="00014D80"/>
    <w:rsid w:val="00014E0D"/>
    <w:rsid w:val="000152F7"/>
    <w:rsid w:val="0001541E"/>
    <w:rsid w:val="00015532"/>
    <w:rsid w:val="000155EF"/>
    <w:rsid w:val="00015702"/>
    <w:rsid w:val="000158E5"/>
    <w:rsid w:val="00015A70"/>
    <w:rsid w:val="00015AE2"/>
    <w:rsid w:val="00015BF5"/>
    <w:rsid w:val="00015C45"/>
    <w:rsid w:val="00015F66"/>
    <w:rsid w:val="0001607D"/>
    <w:rsid w:val="00016462"/>
    <w:rsid w:val="000165E2"/>
    <w:rsid w:val="0001663B"/>
    <w:rsid w:val="0001685D"/>
    <w:rsid w:val="00016862"/>
    <w:rsid w:val="00016967"/>
    <w:rsid w:val="00016BC1"/>
    <w:rsid w:val="00016C99"/>
    <w:rsid w:val="0001717D"/>
    <w:rsid w:val="0001719B"/>
    <w:rsid w:val="000175E6"/>
    <w:rsid w:val="00017651"/>
    <w:rsid w:val="000177CB"/>
    <w:rsid w:val="000177CE"/>
    <w:rsid w:val="00017877"/>
    <w:rsid w:val="00017D29"/>
    <w:rsid w:val="0002009D"/>
    <w:rsid w:val="000200DC"/>
    <w:rsid w:val="000201A3"/>
    <w:rsid w:val="00020207"/>
    <w:rsid w:val="0002024D"/>
    <w:rsid w:val="000202EA"/>
    <w:rsid w:val="00020707"/>
    <w:rsid w:val="00020927"/>
    <w:rsid w:val="00020B7F"/>
    <w:rsid w:val="00020CA2"/>
    <w:rsid w:val="00020CF9"/>
    <w:rsid w:val="000211E6"/>
    <w:rsid w:val="00021297"/>
    <w:rsid w:val="000217DB"/>
    <w:rsid w:val="00022011"/>
    <w:rsid w:val="000221A2"/>
    <w:rsid w:val="000221B2"/>
    <w:rsid w:val="000226EA"/>
    <w:rsid w:val="000227DD"/>
    <w:rsid w:val="00022816"/>
    <w:rsid w:val="00022905"/>
    <w:rsid w:val="000229B0"/>
    <w:rsid w:val="00022ED2"/>
    <w:rsid w:val="00022F74"/>
    <w:rsid w:val="0002312A"/>
    <w:rsid w:val="000231EB"/>
    <w:rsid w:val="000235F3"/>
    <w:rsid w:val="000239A2"/>
    <w:rsid w:val="00023B16"/>
    <w:rsid w:val="00023E20"/>
    <w:rsid w:val="00023F2C"/>
    <w:rsid w:val="00024266"/>
    <w:rsid w:val="0002437B"/>
    <w:rsid w:val="0002447A"/>
    <w:rsid w:val="000246DE"/>
    <w:rsid w:val="000249FE"/>
    <w:rsid w:val="00024CB2"/>
    <w:rsid w:val="00024CBE"/>
    <w:rsid w:val="00024CF2"/>
    <w:rsid w:val="00024ED0"/>
    <w:rsid w:val="000251FB"/>
    <w:rsid w:val="000253C3"/>
    <w:rsid w:val="000253F8"/>
    <w:rsid w:val="00025641"/>
    <w:rsid w:val="00025B8F"/>
    <w:rsid w:val="00025CCF"/>
    <w:rsid w:val="00025D13"/>
    <w:rsid w:val="00025EAB"/>
    <w:rsid w:val="00025FBB"/>
    <w:rsid w:val="00025FF3"/>
    <w:rsid w:val="0002607B"/>
    <w:rsid w:val="0002623A"/>
    <w:rsid w:val="00026866"/>
    <w:rsid w:val="00026888"/>
    <w:rsid w:val="00026A68"/>
    <w:rsid w:val="00026E91"/>
    <w:rsid w:val="00026EE4"/>
    <w:rsid w:val="000271D2"/>
    <w:rsid w:val="0002725E"/>
    <w:rsid w:val="00027329"/>
    <w:rsid w:val="0002761F"/>
    <w:rsid w:val="000278AD"/>
    <w:rsid w:val="000278DC"/>
    <w:rsid w:val="000279E2"/>
    <w:rsid w:val="000279F3"/>
    <w:rsid w:val="00027A58"/>
    <w:rsid w:val="00027F6E"/>
    <w:rsid w:val="0003042D"/>
    <w:rsid w:val="000305EC"/>
    <w:rsid w:val="00030988"/>
    <w:rsid w:val="00030CEA"/>
    <w:rsid w:val="00030E32"/>
    <w:rsid w:val="00030E57"/>
    <w:rsid w:val="00031031"/>
    <w:rsid w:val="00031291"/>
    <w:rsid w:val="0003149B"/>
    <w:rsid w:val="00031585"/>
    <w:rsid w:val="00032577"/>
    <w:rsid w:val="00032607"/>
    <w:rsid w:val="00032686"/>
    <w:rsid w:val="00032689"/>
    <w:rsid w:val="00032A01"/>
    <w:rsid w:val="00032BDD"/>
    <w:rsid w:val="00032EE9"/>
    <w:rsid w:val="000331A4"/>
    <w:rsid w:val="0003322F"/>
    <w:rsid w:val="000332AA"/>
    <w:rsid w:val="00033362"/>
    <w:rsid w:val="00033C4C"/>
    <w:rsid w:val="00033C86"/>
    <w:rsid w:val="00033F14"/>
    <w:rsid w:val="00033FA4"/>
    <w:rsid w:val="0003425F"/>
    <w:rsid w:val="000342D5"/>
    <w:rsid w:val="000344C5"/>
    <w:rsid w:val="000346C9"/>
    <w:rsid w:val="000346DC"/>
    <w:rsid w:val="00034885"/>
    <w:rsid w:val="00034D1D"/>
    <w:rsid w:val="00034EB4"/>
    <w:rsid w:val="00035470"/>
    <w:rsid w:val="000354A3"/>
    <w:rsid w:val="000354C8"/>
    <w:rsid w:val="0003576D"/>
    <w:rsid w:val="00035787"/>
    <w:rsid w:val="000359B0"/>
    <w:rsid w:val="00035AB1"/>
    <w:rsid w:val="00035B2A"/>
    <w:rsid w:val="00035DFE"/>
    <w:rsid w:val="00035E46"/>
    <w:rsid w:val="00035EF4"/>
    <w:rsid w:val="000361A2"/>
    <w:rsid w:val="000361AF"/>
    <w:rsid w:val="00036716"/>
    <w:rsid w:val="00036816"/>
    <w:rsid w:val="00036903"/>
    <w:rsid w:val="00036CBF"/>
    <w:rsid w:val="00036D23"/>
    <w:rsid w:val="00036DB4"/>
    <w:rsid w:val="00036DFE"/>
    <w:rsid w:val="00036F62"/>
    <w:rsid w:val="0003709C"/>
    <w:rsid w:val="00037666"/>
    <w:rsid w:val="0003792C"/>
    <w:rsid w:val="000379BA"/>
    <w:rsid w:val="00037A04"/>
    <w:rsid w:val="00037C7B"/>
    <w:rsid w:val="00037CBD"/>
    <w:rsid w:val="00040094"/>
    <w:rsid w:val="00040273"/>
    <w:rsid w:val="00040373"/>
    <w:rsid w:val="0004040A"/>
    <w:rsid w:val="000405C7"/>
    <w:rsid w:val="00040A28"/>
    <w:rsid w:val="00040B85"/>
    <w:rsid w:val="00040E54"/>
    <w:rsid w:val="000410CA"/>
    <w:rsid w:val="00041328"/>
    <w:rsid w:val="0004147D"/>
    <w:rsid w:val="000416B0"/>
    <w:rsid w:val="00041727"/>
    <w:rsid w:val="0004185A"/>
    <w:rsid w:val="00041A1B"/>
    <w:rsid w:val="00041B4C"/>
    <w:rsid w:val="00041D04"/>
    <w:rsid w:val="00041DD8"/>
    <w:rsid w:val="00041FDB"/>
    <w:rsid w:val="000422D9"/>
    <w:rsid w:val="000427BB"/>
    <w:rsid w:val="00042B54"/>
    <w:rsid w:val="00042D28"/>
    <w:rsid w:val="00042D46"/>
    <w:rsid w:val="00042E93"/>
    <w:rsid w:val="00042F75"/>
    <w:rsid w:val="00043401"/>
    <w:rsid w:val="000434CF"/>
    <w:rsid w:val="00043C4B"/>
    <w:rsid w:val="00044148"/>
    <w:rsid w:val="00044288"/>
    <w:rsid w:val="0004459C"/>
    <w:rsid w:val="00044608"/>
    <w:rsid w:val="00044B1D"/>
    <w:rsid w:val="00044BFA"/>
    <w:rsid w:val="00044CC5"/>
    <w:rsid w:val="00044D3F"/>
    <w:rsid w:val="00044E61"/>
    <w:rsid w:val="00044F29"/>
    <w:rsid w:val="00044FAE"/>
    <w:rsid w:val="000450B6"/>
    <w:rsid w:val="000454EA"/>
    <w:rsid w:val="000457AB"/>
    <w:rsid w:val="000459B9"/>
    <w:rsid w:val="000462B2"/>
    <w:rsid w:val="00046305"/>
    <w:rsid w:val="00046598"/>
    <w:rsid w:val="000465C2"/>
    <w:rsid w:val="00046818"/>
    <w:rsid w:val="0004695C"/>
    <w:rsid w:val="00046AAF"/>
    <w:rsid w:val="00046ACE"/>
    <w:rsid w:val="000472BC"/>
    <w:rsid w:val="00047472"/>
    <w:rsid w:val="000475B8"/>
    <w:rsid w:val="0004771E"/>
    <w:rsid w:val="00047751"/>
    <w:rsid w:val="00047D07"/>
    <w:rsid w:val="00047DFF"/>
    <w:rsid w:val="00047EAF"/>
    <w:rsid w:val="00047F07"/>
    <w:rsid w:val="00050061"/>
    <w:rsid w:val="00050924"/>
    <w:rsid w:val="00050936"/>
    <w:rsid w:val="00050A95"/>
    <w:rsid w:val="00050CAE"/>
    <w:rsid w:val="000510B1"/>
    <w:rsid w:val="0005135E"/>
    <w:rsid w:val="00051361"/>
    <w:rsid w:val="0005149C"/>
    <w:rsid w:val="000515B7"/>
    <w:rsid w:val="00051774"/>
    <w:rsid w:val="000517D5"/>
    <w:rsid w:val="0005192B"/>
    <w:rsid w:val="00051953"/>
    <w:rsid w:val="00051D30"/>
    <w:rsid w:val="00051F15"/>
    <w:rsid w:val="000521E3"/>
    <w:rsid w:val="0005230E"/>
    <w:rsid w:val="00052358"/>
    <w:rsid w:val="00052419"/>
    <w:rsid w:val="00052657"/>
    <w:rsid w:val="000527A1"/>
    <w:rsid w:val="00052A40"/>
    <w:rsid w:val="00053813"/>
    <w:rsid w:val="000539CC"/>
    <w:rsid w:val="00053D11"/>
    <w:rsid w:val="00054377"/>
    <w:rsid w:val="000543AE"/>
    <w:rsid w:val="0005447A"/>
    <w:rsid w:val="00054679"/>
    <w:rsid w:val="000547A4"/>
    <w:rsid w:val="00054A59"/>
    <w:rsid w:val="00054CFE"/>
    <w:rsid w:val="00054E43"/>
    <w:rsid w:val="00054ECD"/>
    <w:rsid w:val="0005536A"/>
    <w:rsid w:val="0005559C"/>
    <w:rsid w:val="00055E5B"/>
    <w:rsid w:val="00055FC2"/>
    <w:rsid w:val="00056153"/>
    <w:rsid w:val="0005647E"/>
    <w:rsid w:val="0005668D"/>
    <w:rsid w:val="00056935"/>
    <w:rsid w:val="00056BD8"/>
    <w:rsid w:val="00056C4A"/>
    <w:rsid w:val="00057074"/>
    <w:rsid w:val="0005719E"/>
    <w:rsid w:val="00057376"/>
    <w:rsid w:val="000576EE"/>
    <w:rsid w:val="00057E33"/>
    <w:rsid w:val="0006017E"/>
    <w:rsid w:val="0006020A"/>
    <w:rsid w:val="000605E4"/>
    <w:rsid w:val="0006070E"/>
    <w:rsid w:val="000608DB"/>
    <w:rsid w:val="00060CDE"/>
    <w:rsid w:val="00060EB7"/>
    <w:rsid w:val="000610A2"/>
    <w:rsid w:val="000610D9"/>
    <w:rsid w:val="000612CE"/>
    <w:rsid w:val="000613D1"/>
    <w:rsid w:val="00061438"/>
    <w:rsid w:val="00061721"/>
    <w:rsid w:val="0006181F"/>
    <w:rsid w:val="000618FD"/>
    <w:rsid w:val="000619AF"/>
    <w:rsid w:val="00061BC6"/>
    <w:rsid w:val="00061BC7"/>
    <w:rsid w:val="00061E71"/>
    <w:rsid w:val="00061F52"/>
    <w:rsid w:val="00062304"/>
    <w:rsid w:val="00062593"/>
    <w:rsid w:val="0006262E"/>
    <w:rsid w:val="00062747"/>
    <w:rsid w:val="0006281C"/>
    <w:rsid w:val="0006283F"/>
    <w:rsid w:val="00062ADD"/>
    <w:rsid w:val="000632F0"/>
    <w:rsid w:val="00063403"/>
    <w:rsid w:val="0006341F"/>
    <w:rsid w:val="000634EF"/>
    <w:rsid w:val="000636CC"/>
    <w:rsid w:val="00063A3C"/>
    <w:rsid w:val="00064134"/>
    <w:rsid w:val="0006420F"/>
    <w:rsid w:val="000646A3"/>
    <w:rsid w:val="000647F5"/>
    <w:rsid w:val="00064D76"/>
    <w:rsid w:val="00064F7F"/>
    <w:rsid w:val="00064FB7"/>
    <w:rsid w:val="000654B5"/>
    <w:rsid w:val="0006588E"/>
    <w:rsid w:val="00065D22"/>
    <w:rsid w:val="00065FB2"/>
    <w:rsid w:val="00066148"/>
    <w:rsid w:val="000662A2"/>
    <w:rsid w:val="000664F1"/>
    <w:rsid w:val="0006655E"/>
    <w:rsid w:val="0006667B"/>
    <w:rsid w:val="0006693A"/>
    <w:rsid w:val="00066E91"/>
    <w:rsid w:val="00067169"/>
    <w:rsid w:val="000674B6"/>
    <w:rsid w:val="00067500"/>
    <w:rsid w:val="00067812"/>
    <w:rsid w:val="00067ECD"/>
    <w:rsid w:val="00067FC4"/>
    <w:rsid w:val="00070006"/>
    <w:rsid w:val="0007001C"/>
    <w:rsid w:val="000702AA"/>
    <w:rsid w:val="00070513"/>
    <w:rsid w:val="0007094C"/>
    <w:rsid w:val="00070C08"/>
    <w:rsid w:val="00070C93"/>
    <w:rsid w:val="00070CFE"/>
    <w:rsid w:val="00070F94"/>
    <w:rsid w:val="0007139A"/>
    <w:rsid w:val="000713D9"/>
    <w:rsid w:val="0007147A"/>
    <w:rsid w:val="000718D7"/>
    <w:rsid w:val="000719D3"/>
    <w:rsid w:val="00071BCB"/>
    <w:rsid w:val="00071E36"/>
    <w:rsid w:val="00071E77"/>
    <w:rsid w:val="00072160"/>
    <w:rsid w:val="000721C8"/>
    <w:rsid w:val="00072215"/>
    <w:rsid w:val="000722D2"/>
    <w:rsid w:val="00072446"/>
    <w:rsid w:val="000724F3"/>
    <w:rsid w:val="000726EC"/>
    <w:rsid w:val="00072A85"/>
    <w:rsid w:val="00072B55"/>
    <w:rsid w:val="00072D43"/>
    <w:rsid w:val="00073165"/>
    <w:rsid w:val="0007318F"/>
    <w:rsid w:val="00073335"/>
    <w:rsid w:val="00073932"/>
    <w:rsid w:val="0007394E"/>
    <w:rsid w:val="00073ABD"/>
    <w:rsid w:val="00073C7D"/>
    <w:rsid w:val="00073F31"/>
    <w:rsid w:val="00073FA3"/>
    <w:rsid w:val="00074405"/>
    <w:rsid w:val="00074EFF"/>
    <w:rsid w:val="00074FF0"/>
    <w:rsid w:val="0007529A"/>
    <w:rsid w:val="00075972"/>
    <w:rsid w:val="00075EEF"/>
    <w:rsid w:val="00075FFB"/>
    <w:rsid w:val="00076101"/>
    <w:rsid w:val="00076105"/>
    <w:rsid w:val="0007613B"/>
    <w:rsid w:val="0007617D"/>
    <w:rsid w:val="000764AC"/>
    <w:rsid w:val="00076815"/>
    <w:rsid w:val="00076979"/>
    <w:rsid w:val="00076987"/>
    <w:rsid w:val="00076994"/>
    <w:rsid w:val="00076AB2"/>
    <w:rsid w:val="00076B07"/>
    <w:rsid w:val="00076DFC"/>
    <w:rsid w:val="0007711E"/>
    <w:rsid w:val="0007745A"/>
    <w:rsid w:val="00077A52"/>
    <w:rsid w:val="00077D39"/>
    <w:rsid w:val="0008033B"/>
    <w:rsid w:val="00080639"/>
    <w:rsid w:val="00080F5B"/>
    <w:rsid w:val="00081002"/>
    <w:rsid w:val="00081117"/>
    <w:rsid w:val="00081188"/>
    <w:rsid w:val="00081336"/>
    <w:rsid w:val="0008159C"/>
    <w:rsid w:val="000815A6"/>
    <w:rsid w:val="000816F1"/>
    <w:rsid w:val="000816FF"/>
    <w:rsid w:val="000817A2"/>
    <w:rsid w:val="000819E5"/>
    <w:rsid w:val="00081CDB"/>
    <w:rsid w:val="00081F56"/>
    <w:rsid w:val="000821C2"/>
    <w:rsid w:val="0008228E"/>
    <w:rsid w:val="000826B6"/>
    <w:rsid w:val="00082E6E"/>
    <w:rsid w:val="00082F21"/>
    <w:rsid w:val="00082F82"/>
    <w:rsid w:val="00083081"/>
    <w:rsid w:val="0008308D"/>
    <w:rsid w:val="000833C2"/>
    <w:rsid w:val="00083489"/>
    <w:rsid w:val="0008361A"/>
    <w:rsid w:val="00083670"/>
    <w:rsid w:val="0008372B"/>
    <w:rsid w:val="000837EB"/>
    <w:rsid w:val="00083B5F"/>
    <w:rsid w:val="0008402B"/>
    <w:rsid w:val="000841CD"/>
    <w:rsid w:val="000844CC"/>
    <w:rsid w:val="00084645"/>
    <w:rsid w:val="00084811"/>
    <w:rsid w:val="0008493E"/>
    <w:rsid w:val="00084A54"/>
    <w:rsid w:val="0008505F"/>
    <w:rsid w:val="000850B0"/>
    <w:rsid w:val="000851A1"/>
    <w:rsid w:val="000855DB"/>
    <w:rsid w:val="00085891"/>
    <w:rsid w:val="0008592A"/>
    <w:rsid w:val="000859CF"/>
    <w:rsid w:val="00085AB8"/>
    <w:rsid w:val="00086071"/>
    <w:rsid w:val="00086298"/>
    <w:rsid w:val="0008648E"/>
    <w:rsid w:val="00086B67"/>
    <w:rsid w:val="00086CB9"/>
    <w:rsid w:val="00086E26"/>
    <w:rsid w:val="00086FC3"/>
    <w:rsid w:val="00086FCF"/>
    <w:rsid w:val="00086FDD"/>
    <w:rsid w:val="0008700F"/>
    <w:rsid w:val="00087443"/>
    <w:rsid w:val="000878D7"/>
    <w:rsid w:val="0008798B"/>
    <w:rsid w:val="00087CCB"/>
    <w:rsid w:val="00087F02"/>
    <w:rsid w:val="00087F8B"/>
    <w:rsid w:val="0009022A"/>
    <w:rsid w:val="00090459"/>
    <w:rsid w:val="00090614"/>
    <w:rsid w:val="00090B4B"/>
    <w:rsid w:val="00090BC3"/>
    <w:rsid w:val="00090C45"/>
    <w:rsid w:val="00090D91"/>
    <w:rsid w:val="00090EA8"/>
    <w:rsid w:val="00090F65"/>
    <w:rsid w:val="00090FF0"/>
    <w:rsid w:val="000911F1"/>
    <w:rsid w:val="000912FA"/>
    <w:rsid w:val="0009189C"/>
    <w:rsid w:val="00091BAE"/>
    <w:rsid w:val="00091BF9"/>
    <w:rsid w:val="00091D1F"/>
    <w:rsid w:val="00091EDD"/>
    <w:rsid w:val="00091F50"/>
    <w:rsid w:val="00091FDD"/>
    <w:rsid w:val="00092319"/>
    <w:rsid w:val="000926AE"/>
    <w:rsid w:val="000928A2"/>
    <w:rsid w:val="000928E0"/>
    <w:rsid w:val="00092EE5"/>
    <w:rsid w:val="00092F01"/>
    <w:rsid w:val="00092F36"/>
    <w:rsid w:val="00093045"/>
    <w:rsid w:val="000930AB"/>
    <w:rsid w:val="000931C2"/>
    <w:rsid w:val="0009379E"/>
    <w:rsid w:val="00093992"/>
    <w:rsid w:val="00093B82"/>
    <w:rsid w:val="00093C03"/>
    <w:rsid w:val="0009439F"/>
    <w:rsid w:val="000949BE"/>
    <w:rsid w:val="00094A9B"/>
    <w:rsid w:val="00094C2D"/>
    <w:rsid w:val="00094CE7"/>
    <w:rsid w:val="00094DDE"/>
    <w:rsid w:val="00094E07"/>
    <w:rsid w:val="00094FB2"/>
    <w:rsid w:val="000952EB"/>
    <w:rsid w:val="0009576D"/>
    <w:rsid w:val="00095860"/>
    <w:rsid w:val="00095AA2"/>
    <w:rsid w:val="00095C99"/>
    <w:rsid w:val="00095CA5"/>
    <w:rsid w:val="00095E70"/>
    <w:rsid w:val="00096126"/>
    <w:rsid w:val="000961AB"/>
    <w:rsid w:val="0009622B"/>
    <w:rsid w:val="0009628B"/>
    <w:rsid w:val="0009629F"/>
    <w:rsid w:val="00096318"/>
    <w:rsid w:val="000964A5"/>
    <w:rsid w:val="000964E4"/>
    <w:rsid w:val="0009674C"/>
    <w:rsid w:val="00096CC3"/>
    <w:rsid w:val="00096DE8"/>
    <w:rsid w:val="00097014"/>
    <w:rsid w:val="00097193"/>
    <w:rsid w:val="00097375"/>
    <w:rsid w:val="000974F8"/>
    <w:rsid w:val="00097539"/>
    <w:rsid w:val="000975AB"/>
    <w:rsid w:val="000979F3"/>
    <w:rsid w:val="00097F1D"/>
    <w:rsid w:val="000A01F5"/>
    <w:rsid w:val="000A0271"/>
    <w:rsid w:val="000A0408"/>
    <w:rsid w:val="000A04DB"/>
    <w:rsid w:val="000A06BA"/>
    <w:rsid w:val="000A07D7"/>
    <w:rsid w:val="000A08EB"/>
    <w:rsid w:val="000A0E46"/>
    <w:rsid w:val="000A0EFF"/>
    <w:rsid w:val="000A0F4E"/>
    <w:rsid w:val="000A105D"/>
    <w:rsid w:val="000A1067"/>
    <w:rsid w:val="000A10B9"/>
    <w:rsid w:val="000A118E"/>
    <w:rsid w:val="000A1564"/>
    <w:rsid w:val="000A16FC"/>
    <w:rsid w:val="000A1B98"/>
    <w:rsid w:val="000A1DF8"/>
    <w:rsid w:val="000A1E53"/>
    <w:rsid w:val="000A1E83"/>
    <w:rsid w:val="000A200D"/>
    <w:rsid w:val="000A2384"/>
    <w:rsid w:val="000A24F8"/>
    <w:rsid w:val="000A25D5"/>
    <w:rsid w:val="000A25E0"/>
    <w:rsid w:val="000A29C3"/>
    <w:rsid w:val="000A2BAB"/>
    <w:rsid w:val="000A312E"/>
    <w:rsid w:val="000A3EDA"/>
    <w:rsid w:val="000A3F78"/>
    <w:rsid w:val="000A466B"/>
    <w:rsid w:val="000A4B98"/>
    <w:rsid w:val="000A4BC1"/>
    <w:rsid w:val="000A4DD5"/>
    <w:rsid w:val="000A4F32"/>
    <w:rsid w:val="000A50BC"/>
    <w:rsid w:val="000A56EA"/>
    <w:rsid w:val="000A5775"/>
    <w:rsid w:val="000A5990"/>
    <w:rsid w:val="000A5E38"/>
    <w:rsid w:val="000A5E39"/>
    <w:rsid w:val="000A5E46"/>
    <w:rsid w:val="000A5E65"/>
    <w:rsid w:val="000A60BF"/>
    <w:rsid w:val="000A61C5"/>
    <w:rsid w:val="000A61FF"/>
    <w:rsid w:val="000A64B5"/>
    <w:rsid w:val="000A6522"/>
    <w:rsid w:val="000A67D3"/>
    <w:rsid w:val="000A68AF"/>
    <w:rsid w:val="000A6959"/>
    <w:rsid w:val="000A6A85"/>
    <w:rsid w:val="000A6DE2"/>
    <w:rsid w:val="000A6F08"/>
    <w:rsid w:val="000A6F85"/>
    <w:rsid w:val="000A7059"/>
    <w:rsid w:val="000A7363"/>
    <w:rsid w:val="000A769A"/>
    <w:rsid w:val="000A78EC"/>
    <w:rsid w:val="000A7915"/>
    <w:rsid w:val="000A7921"/>
    <w:rsid w:val="000A79B4"/>
    <w:rsid w:val="000A7BF2"/>
    <w:rsid w:val="000A7D66"/>
    <w:rsid w:val="000B0601"/>
    <w:rsid w:val="000B094F"/>
    <w:rsid w:val="000B0ABF"/>
    <w:rsid w:val="000B0C9B"/>
    <w:rsid w:val="000B0F2F"/>
    <w:rsid w:val="000B1683"/>
    <w:rsid w:val="000B17E6"/>
    <w:rsid w:val="000B19F0"/>
    <w:rsid w:val="000B1B95"/>
    <w:rsid w:val="000B1C59"/>
    <w:rsid w:val="000B1FC8"/>
    <w:rsid w:val="000B2108"/>
    <w:rsid w:val="000B21B8"/>
    <w:rsid w:val="000B23C3"/>
    <w:rsid w:val="000B26AB"/>
    <w:rsid w:val="000B2AE8"/>
    <w:rsid w:val="000B2C33"/>
    <w:rsid w:val="000B2CC9"/>
    <w:rsid w:val="000B2E5D"/>
    <w:rsid w:val="000B2EE3"/>
    <w:rsid w:val="000B302E"/>
    <w:rsid w:val="000B31CD"/>
    <w:rsid w:val="000B349F"/>
    <w:rsid w:val="000B3540"/>
    <w:rsid w:val="000B37FD"/>
    <w:rsid w:val="000B3EFB"/>
    <w:rsid w:val="000B40FB"/>
    <w:rsid w:val="000B42DE"/>
    <w:rsid w:val="000B4424"/>
    <w:rsid w:val="000B45F7"/>
    <w:rsid w:val="000B46F7"/>
    <w:rsid w:val="000B4711"/>
    <w:rsid w:val="000B486A"/>
    <w:rsid w:val="000B49E7"/>
    <w:rsid w:val="000B4AD8"/>
    <w:rsid w:val="000B4D13"/>
    <w:rsid w:val="000B4EE3"/>
    <w:rsid w:val="000B510A"/>
    <w:rsid w:val="000B594F"/>
    <w:rsid w:val="000B5C77"/>
    <w:rsid w:val="000B5CBA"/>
    <w:rsid w:val="000B5F3B"/>
    <w:rsid w:val="000B5FAE"/>
    <w:rsid w:val="000B62FA"/>
    <w:rsid w:val="000B6C41"/>
    <w:rsid w:val="000B731C"/>
    <w:rsid w:val="000B76B3"/>
    <w:rsid w:val="000B788F"/>
    <w:rsid w:val="000B78E9"/>
    <w:rsid w:val="000B7C41"/>
    <w:rsid w:val="000C0156"/>
    <w:rsid w:val="000C0245"/>
    <w:rsid w:val="000C02A2"/>
    <w:rsid w:val="000C04BA"/>
    <w:rsid w:val="000C07C5"/>
    <w:rsid w:val="000C0C3C"/>
    <w:rsid w:val="000C1123"/>
    <w:rsid w:val="000C1B5F"/>
    <w:rsid w:val="000C1B82"/>
    <w:rsid w:val="000C220F"/>
    <w:rsid w:val="000C22B3"/>
    <w:rsid w:val="000C240A"/>
    <w:rsid w:val="000C24A4"/>
    <w:rsid w:val="000C2A09"/>
    <w:rsid w:val="000C2A10"/>
    <w:rsid w:val="000C2CA6"/>
    <w:rsid w:val="000C2F6C"/>
    <w:rsid w:val="000C2F7D"/>
    <w:rsid w:val="000C31F3"/>
    <w:rsid w:val="000C386E"/>
    <w:rsid w:val="000C3ADD"/>
    <w:rsid w:val="000C3BC4"/>
    <w:rsid w:val="000C3F77"/>
    <w:rsid w:val="000C4093"/>
    <w:rsid w:val="000C4223"/>
    <w:rsid w:val="000C4422"/>
    <w:rsid w:val="000C4992"/>
    <w:rsid w:val="000C49EA"/>
    <w:rsid w:val="000C4B98"/>
    <w:rsid w:val="000C4C38"/>
    <w:rsid w:val="000C4D02"/>
    <w:rsid w:val="000C5002"/>
    <w:rsid w:val="000C515E"/>
    <w:rsid w:val="000C55A3"/>
    <w:rsid w:val="000C5819"/>
    <w:rsid w:val="000C5956"/>
    <w:rsid w:val="000C5AF0"/>
    <w:rsid w:val="000C5B69"/>
    <w:rsid w:val="000C5CD0"/>
    <w:rsid w:val="000C6135"/>
    <w:rsid w:val="000C620F"/>
    <w:rsid w:val="000C630E"/>
    <w:rsid w:val="000C6616"/>
    <w:rsid w:val="000C693F"/>
    <w:rsid w:val="000C6A1A"/>
    <w:rsid w:val="000C6DE6"/>
    <w:rsid w:val="000C7189"/>
    <w:rsid w:val="000C71E8"/>
    <w:rsid w:val="000C739C"/>
    <w:rsid w:val="000C767A"/>
    <w:rsid w:val="000C7898"/>
    <w:rsid w:val="000C79F2"/>
    <w:rsid w:val="000C7D29"/>
    <w:rsid w:val="000C7D5D"/>
    <w:rsid w:val="000D0112"/>
    <w:rsid w:val="000D0271"/>
    <w:rsid w:val="000D0799"/>
    <w:rsid w:val="000D0912"/>
    <w:rsid w:val="000D0A7D"/>
    <w:rsid w:val="000D0B7D"/>
    <w:rsid w:val="000D0BBD"/>
    <w:rsid w:val="000D17A1"/>
    <w:rsid w:val="000D17FC"/>
    <w:rsid w:val="000D1CBB"/>
    <w:rsid w:val="000D1F4B"/>
    <w:rsid w:val="000D1FBE"/>
    <w:rsid w:val="000D2A11"/>
    <w:rsid w:val="000D2AD0"/>
    <w:rsid w:val="000D2D32"/>
    <w:rsid w:val="000D2DF3"/>
    <w:rsid w:val="000D317A"/>
    <w:rsid w:val="000D3204"/>
    <w:rsid w:val="000D32AB"/>
    <w:rsid w:val="000D3433"/>
    <w:rsid w:val="000D3D85"/>
    <w:rsid w:val="000D3DE8"/>
    <w:rsid w:val="000D3E82"/>
    <w:rsid w:val="000D3EDF"/>
    <w:rsid w:val="000D3F17"/>
    <w:rsid w:val="000D41EE"/>
    <w:rsid w:val="000D476A"/>
    <w:rsid w:val="000D4973"/>
    <w:rsid w:val="000D49E9"/>
    <w:rsid w:val="000D4A00"/>
    <w:rsid w:val="000D4AB4"/>
    <w:rsid w:val="000D4BE1"/>
    <w:rsid w:val="000D4C99"/>
    <w:rsid w:val="000D5011"/>
    <w:rsid w:val="000D519B"/>
    <w:rsid w:val="000D538F"/>
    <w:rsid w:val="000D543D"/>
    <w:rsid w:val="000D56AB"/>
    <w:rsid w:val="000D5804"/>
    <w:rsid w:val="000D58C1"/>
    <w:rsid w:val="000D5A0F"/>
    <w:rsid w:val="000D5AC2"/>
    <w:rsid w:val="000D5CEC"/>
    <w:rsid w:val="000D629E"/>
    <w:rsid w:val="000D63A8"/>
    <w:rsid w:val="000D651F"/>
    <w:rsid w:val="000D65C8"/>
    <w:rsid w:val="000D65E0"/>
    <w:rsid w:val="000D6683"/>
    <w:rsid w:val="000D69FC"/>
    <w:rsid w:val="000D6B44"/>
    <w:rsid w:val="000D6BF0"/>
    <w:rsid w:val="000D6E84"/>
    <w:rsid w:val="000D6EC2"/>
    <w:rsid w:val="000D6FE2"/>
    <w:rsid w:val="000D7619"/>
    <w:rsid w:val="000D7BC7"/>
    <w:rsid w:val="000E0119"/>
    <w:rsid w:val="000E04D2"/>
    <w:rsid w:val="000E04E9"/>
    <w:rsid w:val="000E0564"/>
    <w:rsid w:val="000E05FD"/>
    <w:rsid w:val="000E098D"/>
    <w:rsid w:val="000E0A64"/>
    <w:rsid w:val="000E0B47"/>
    <w:rsid w:val="000E0EB7"/>
    <w:rsid w:val="000E133F"/>
    <w:rsid w:val="000E1355"/>
    <w:rsid w:val="000E14C1"/>
    <w:rsid w:val="000E1515"/>
    <w:rsid w:val="000E1772"/>
    <w:rsid w:val="000E1853"/>
    <w:rsid w:val="000E19A6"/>
    <w:rsid w:val="000E1A59"/>
    <w:rsid w:val="000E1A76"/>
    <w:rsid w:val="000E1DC5"/>
    <w:rsid w:val="000E1EAD"/>
    <w:rsid w:val="000E2393"/>
    <w:rsid w:val="000E2412"/>
    <w:rsid w:val="000E2421"/>
    <w:rsid w:val="000E24D6"/>
    <w:rsid w:val="000E2954"/>
    <w:rsid w:val="000E299C"/>
    <w:rsid w:val="000E2AAB"/>
    <w:rsid w:val="000E30A3"/>
    <w:rsid w:val="000E3103"/>
    <w:rsid w:val="000E345E"/>
    <w:rsid w:val="000E3680"/>
    <w:rsid w:val="000E390D"/>
    <w:rsid w:val="000E396C"/>
    <w:rsid w:val="000E3A87"/>
    <w:rsid w:val="000E3C28"/>
    <w:rsid w:val="000E3D31"/>
    <w:rsid w:val="000E4193"/>
    <w:rsid w:val="000E4378"/>
    <w:rsid w:val="000E4421"/>
    <w:rsid w:val="000E4A5B"/>
    <w:rsid w:val="000E4AF0"/>
    <w:rsid w:val="000E4BE7"/>
    <w:rsid w:val="000E4C5C"/>
    <w:rsid w:val="000E4DB8"/>
    <w:rsid w:val="000E50A0"/>
    <w:rsid w:val="000E531F"/>
    <w:rsid w:val="000E55D3"/>
    <w:rsid w:val="000E562C"/>
    <w:rsid w:val="000E58CC"/>
    <w:rsid w:val="000E5A3A"/>
    <w:rsid w:val="000E5C7B"/>
    <w:rsid w:val="000E622A"/>
    <w:rsid w:val="000E6470"/>
    <w:rsid w:val="000E66B2"/>
    <w:rsid w:val="000E67BE"/>
    <w:rsid w:val="000E6995"/>
    <w:rsid w:val="000E6D0A"/>
    <w:rsid w:val="000E6D47"/>
    <w:rsid w:val="000E71DD"/>
    <w:rsid w:val="000E722C"/>
    <w:rsid w:val="000E72C1"/>
    <w:rsid w:val="000E73D5"/>
    <w:rsid w:val="000E7436"/>
    <w:rsid w:val="000E7611"/>
    <w:rsid w:val="000E7708"/>
    <w:rsid w:val="000E7831"/>
    <w:rsid w:val="000E7873"/>
    <w:rsid w:val="000E7A91"/>
    <w:rsid w:val="000E7E6A"/>
    <w:rsid w:val="000F01FE"/>
    <w:rsid w:val="000F070E"/>
    <w:rsid w:val="000F0729"/>
    <w:rsid w:val="000F08A6"/>
    <w:rsid w:val="000F0A23"/>
    <w:rsid w:val="000F0B8F"/>
    <w:rsid w:val="000F0CFC"/>
    <w:rsid w:val="000F15F1"/>
    <w:rsid w:val="000F1995"/>
    <w:rsid w:val="000F1A2D"/>
    <w:rsid w:val="000F1B7F"/>
    <w:rsid w:val="000F1C1D"/>
    <w:rsid w:val="000F1C4C"/>
    <w:rsid w:val="000F1D21"/>
    <w:rsid w:val="000F1D9D"/>
    <w:rsid w:val="000F21F4"/>
    <w:rsid w:val="000F232D"/>
    <w:rsid w:val="000F259D"/>
    <w:rsid w:val="000F262A"/>
    <w:rsid w:val="000F2725"/>
    <w:rsid w:val="000F2822"/>
    <w:rsid w:val="000F2D2F"/>
    <w:rsid w:val="000F2E0C"/>
    <w:rsid w:val="000F2EA4"/>
    <w:rsid w:val="000F36FD"/>
    <w:rsid w:val="000F3929"/>
    <w:rsid w:val="000F3B4D"/>
    <w:rsid w:val="000F3C8A"/>
    <w:rsid w:val="000F3DFF"/>
    <w:rsid w:val="000F3F32"/>
    <w:rsid w:val="000F3FB1"/>
    <w:rsid w:val="000F43F8"/>
    <w:rsid w:val="000F46F8"/>
    <w:rsid w:val="000F4804"/>
    <w:rsid w:val="000F4CB1"/>
    <w:rsid w:val="000F537E"/>
    <w:rsid w:val="000F5439"/>
    <w:rsid w:val="000F5544"/>
    <w:rsid w:val="000F55B9"/>
    <w:rsid w:val="000F581B"/>
    <w:rsid w:val="000F59A6"/>
    <w:rsid w:val="000F5B1A"/>
    <w:rsid w:val="000F5E58"/>
    <w:rsid w:val="000F5EAA"/>
    <w:rsid w:val="000F631C"/>
    <w:rsid w:val="000F639A"/>
    <w:rsid w:val="000F64E3"/>
    <w:rsid w:val="000F65C1"/>
    <w:rsid w:val="000F68F1"/>
    <w:rsid w:val="000F6AFA"/>
    <w:rsid w:val="000F70CF"/>
    <w:rsid w:val="000F7109"/>
    <w:rsid w:val="000F7416"/>
    <w:rsid w:val="000F7713"/>
    <w:rsid w:val="000F7980"/>
    <w:rsid w:val="000F7A2D"/>
    <w:rsid w:val="000F7B4E"/>
    <w:rsid w:val="000F7DA1"/>
    <w:rsid w:val="00100116"/>
    <w:rsid w:val="0010020B"/>
    <w:rsid w:val="00100398"/>
    <w:rsid w:val="001004D3"/>
    <w:rsid w:val="0010078A"/>
    <w:rsid w:val="00100AD2"/>
    <w:rsid w:val="00100D2E"/>
    <w:rsid w:val="00100DB4"/>
    <w:rsid w:val="00100E34"/>
    <w:rsid w:val="00101084"/>
    <w:rsid w:val="001011D0"/>
    <w:rsid w:val="001015C3"/>
    <w:rsid w:val="001016D0"/>
    <w:rsid w:val="001016EC"/>
    <w:rsid w:val="00101A9B"/>
    <w:rsid w:val="001021BB"/>
    <w:rsid w:val="001025D3"/>
    <w:rsid w:val="0010271B"/>
    <w:rsid w:val="00102936"/>
    <w:rsid w:val="00102959"/>
    <w:rsid w:val="001031A2"/>
    <w:rsid w:val="00103281"/>
    <w:rsid w:val="001035EE"/>
    <w:rsid w:val="00103B5F"/>
    <w:rsid w:val="00103B8C"/>
    <w:rsid w:val="00103FEB"/>
    <w:rsid w:val="00104B14"/>
    <w:rsid w:val="00104C31"/>
    <w:rsid w:val="00104C4B"/>
    <w:rsid w:val="00104D2E"/>
    <w:rsid w:val="00104D47"/>
    <w:rsid w:val="00104D91"/>
    <w:rsid w:val="00104F67"/>
    <w:rsid w:val="00104F93"/>
    <w:rsid w:val="001050C9"/>
    <w:rsid w:val="0010533E"/>
    <w:rsid w:val="001053B2"/>
    <w:rsid w:val="00105446"/>
    <w:rsid w:val="001055B6"/>
    <w:rsid w:val="00105A15"/>
    <w:rsid w:val="00105A2A"/>
    <w:rsid w:val="00105BA0"/>
    <w:rsid w:val="00105C9E"/>
    <w:rsid w:val="00105E0B"/>
    <w:rsid w:val="001060A8"/>
    <w:rsid w:val="0010639E"/>
    <w:rsid w:val="001063BD"/>
    <w:rsid w:val="001065EA"/>
    <w:rsid w:val="001065FE"/>
    <w:rsid w:val="00106665"/>
    <w:rsid w:val="00106BF2"/>
    <w:rsid w:val="00106CB3"/>
    <w:rsid w:val="001070D8"/>
    <w:rsid w:val="00107754"/>
    <w:rsid w:val="0010783C"/>
    <w:rsid w:val="0010791A"/>
    <w:rsid w:val="00107CC4"/>
    <w:rsid w:val="0011011E"/>
    <w:rsid w:val="00110484"/>
    <w:rsid w:val="001104E7"/>
    <w:rsid w:val="00110596"/>
    <w:rsid w:val="00110726"/>
    <w:rsid w:val="00110B02"/>
    <w:rsid w:val="00110E1A"/>
    <w:rsid w:val="00110FEC"/>
    <w:rsid w:val="0011123B"/>
    <w:rsid w:val="001113C3"/>
    <w:rsid w:val="001113D4"/>
    <w:rsid w:val="0011177B"/>
    <w:rsid w:val="00111A70"/>
    <w:rsid w:val="00111F88"/>
    <w:rsid w:val="00112010"/>
    <w:rsid w:val="0011225A"/>
    <w:rsid w:val="0011226D"/>
    <w:rsid w:val="00112339"/>
    <w:rsid w:val="00112590"/>
    <w:rsid w:val="001125B5"/>
    <w:rsid w:val="00112612"/>
    <w:rsid w:val="00112CF0"/>
    <w:rsid w:val="00112EED"/>
    <w:rsid w:val="00113107"/>
    <w:rsid w:val="00113177"/>
    <w:rsid w:val="0011358D"/>
    <w:rsid w:val="00113857"/>
    <w:rsid w:val="001138E4"/>
    <w:rsid w:val="001139B1"/>
    <w:rsid w:val="00113A16"/>
    <w:rsid w:val="00113ABC"/>
    <w:rsid w:val="001142FA"/>
    <w:rsid w:val="00114359"/>
    <w:rsid w:val="001144E6"/>
    <w:rsid w:val="0011460B"/>
    <w:rsid w:val="0011469B"/>
    <w:rsid w:val="001146DA"/>
    <w:rsid w:val="00114D4B"/>
    <w:rsid w:val="00114DA7"/>
    <w:rsid w:val="00114F3F"/>
    <w:rsid w:val="001151A9"/>
    <w:rsid w:val="00115550"/>
    <w:rsid w:val="00115810"/>
    <w:rsid w:val="00115A67"/>
    <w:rsid w:val="00115B10"/>
    <w:rsid w:val="00115EAA"/>
    <w:rsid w:val="00116178"/>
    <w:rsid w:val="001163DF"/>
    <w:rsid w:val="001167D3"/>
    <w:rsid w:val="00116913"/>
    <w:rsid w:val="00116969"/>
    <w:rsid w:val="001169EB"/>
    <w:rsid w:val="00116BF2"/>
    <w:rsid w:val="00116D1B"/>
    <w:rsid w:val="00116D74"/>
    <w:rsid w:val="001170CB"/>
    <w:rsid w:val="0011711B"/>
    <w:rsid w:val="001172B7"/>
    <w:rsid w:val="00117726"/>
    <w:rsid w:val="00117D08"/>
    <w:rsid w:val="00120625"/>
    <w:rsid w:val="0012062D"/>
    <w:rsid w:val="00120859"/>
    <w:rsid w:val="00120AA1"/>
    <w:rsid w:val="00120C45"/>
    <w:rsid w:val="00120D40"/>
    <w:rsid w:val="001211C3"/>
    <w:rsid w:val="001214A4"/>
    <w:rsid w:val="00121684"/>
    <w:rsid w:val="001218F7"/>
    <w:rsid w:val="001219BF"/>
    <w:rsid w:val="00121DBE"/>
    <w:rsid w:val="0012233D"/>
    <w:rsid w:val="001223AF"/>
    <w:rsid w:val="00122481"/>
    <w:rsid w:val="001224E4"/>
    <w:rsid w:val="00122963"/>
    <w:rsid w:val="001229D0"/>
    <w:rsid w:val="00122A7C"/>
    <w:rsid w:val="00122D5A"/>
    <w:rsid w:val="00122DAC"/>
    <w:rsid w:val="00122F56"/>
    <w:rsid w:val="0012301F"/>
    <w:rsid w:val="00123024"/>
    <w:rsid w:val="001230A8"/>
    <w:rsid w:val="001236C1"/>
    <w:rsid w:val="00123832"/>
    <w:rsid w:val="0012391F"/>
    <w:rsid w:val="00123A15"/>
    <w:rsid w:val="00123AEF"/>
    <w:rsid w:val="00123CBF"/>
    <w:rsid w:val="00123FE7"/>
    <w:rsid w:val="001241D0"/>
    <w:rsid w:val="00124397"/>
    <w:rsid w:val="001243A9"/>
    <w:rsid w:val="00124462"/>
    <w:rsid w:val="001246BD"/>
    <w:rsid w:val="00124A28"/>
    <w:rsid w:val="00124B4D"/>
    <w:rsid w:val="00124B95"/>
    <w:rsid w:val="00124C0B"/>
    <w:rsid w:val="00124C27"/>
    <w:rsid w:val="00124EF4"/>
    <w:rsid w:val="00125029"/>
    <w:rsid w:val="00125591"/>
    <w:rsid w:val="001255C8"/>
    <w:rsid w:val="00125957"/>
    <w:rsid w:val="00125ABC"/>
    <w:rsid w:val="00125B03"/>
    <w:rsid w:val="00125B3A"/>
    <w:rsid w:val="00125C53"/>
    <w:rsid w:val="00125C86"/>
    <w:rsid w:val="00125CCC"/>
    <w:rsid w:val="00125E60"/>
    <w:rsid w:val="0012614D"/>
    <w:rsid w:val="00126319"/>
    <w:rsid w:val="0012671F"/>
    <w:rsid w:val="001267F8"/>
    <w:rsid w:val="001268A3"/>
    <w:rsid w:val="00126B90"/>
    <w:rsid w:val="00126E30"/>
    <w:rsid w:val="00127084"/>
    <w:rsid w:val="0012716E"/>
    <w:rsid w:val="001273D6"/>
    <w:rsid w:val="0012758E"/>
    <w:rsid w:val="001277C2"/>
    <w:rsid w:val="00127A1D"/>
    <w:rsid w:val="00127BAE"/>
    <w:rsid w:val="00127FAF"/>
    <w:rsid w:val="00127FFA"/>
    <w:rsid w:val="00130128"/>
    <w:rsid w:val="001301B4"/>
    <w:rsid w:val="0013031D"/>
    <w:rsid w:val="001303C0"/>
    <w:rsid w:val="0013066B"/>
    <w:rsid w:val="001306CF"/>
    <w:rsid w:val="00130793"/>
    <w:rsid w:val="001308AB"/>
    <w:rsid w:val="00130C1B"/>
    <w:rsid w:val="00130C88"/>
    <w:rsid w:val="00130DD0"/>
    <w:rsid w:val="00130E7E"/>
    <w:rsid w:val="00130FDB"/>
    <w:rsid w:val="001311CA"/>
    <w:rsid w:val="00131252"/>
    <w:rsid w:val="00131356"/>
    <w:rsid w:val="001314C7"/>
    <w:rsid w:val="00131600"/>
    <w:rsid w:val="00131878"/>
    <w:rsid w:val="00132149"/>
    <w:rsid w:val="001321BA"/>
    <w:rsid w:val="0013251F"/>
    <w:rsid w:val="00132754"/>
    <w:rsid w:val="00132794"/>
    <w:rsid w:val="001327AD"/>
    <w:rsid w:val="00132A33"/>
    <w:rsid w:val="00132B59"/>
    <w:rsid w:val="00132FF7"/>
    <w:rsid w:val="0013303E"/>
    <w:rsid w:val="00133128"/>
    <w:rsid w:val="00133178"/>
    <w:rsid w:val="00133452"/>
    <w:rsid w:val="00133461"/>
    <w:rsid w:val="001334CA"/>
    <w:rsid w:val="00133B2E"/>
    <w:rsid w:val="00133BB9"/>
    <w:rsid w:val="00133C65"/>
    <w:rsid w:val="00133DCD"/>
    <w:rsid w:val="00133E15"/>
    <w:rsid w:val="0013409A"/>
    <w:rsid w:val="0013436C"/>
    <w:rsid w:val="00134658"/>
    <w:rsid w:val="001347B3"/>
    <w:rsid w:val="00134C07"/>
    <w:rsid w:val="00134D6C"/>
    <w:rsid w:val="00134EE2"/>
    <w:rsid w:val="0013561C"/>
    <w:rsid w:val="0013569F"/>
    <w:rsid w:val="0013574E"/>
    <w:rsid w:val="001359FB"/>
    <w:rsid w:val="00135A99"/>
    <w:rsid w:val="00136137"/>
    <w:rsid w:val="00136355"/>
    <w:rsid w:val="00136404"/>
    <w:rsid w:val="0013693C"/>
    <w:rsid w:val="00136A0F"/>
    <w:rsid w:val="00136AD8"/>
    <w:rsid w:val="00136B67"/>
    <w:rsid w:val="00136B6B"/>
    <w:rsid w:val="00136B8A"/>
    <w:rsid w:val="00136CF9"/>
    <w:rsid w:val="00136D04"/>
    <w:rsid w:val="00136D2F"/>
    <w:rsid w:val="00136F70"/>
    <w:rsid w:val="0013774B"/>
    <w:rsid w:val="00137B69"/>
    <w:rsid w:val="00137BD8"/>
    <w:rsid w:val="00137CAA"/>
    <w:rsid w:val="001403AD"/>
    <w:rsid w:val="001407C3"/>
    <w:rsid w:val="001409CE"/>
    <w:rsid w:val="00140E5A"/>
    <w:rsid w:val="00140EC5"/>
    <w:rsid w:val="00140EF4"/>
    <w:rsid w:val="0014102C"/>
    <w:rsid w:val="001411F8"/>
    <w:rsid w:val="00141336"/>
    <w:rsid w:val="00141653"/>
    <w:rsid w:val="001416BE"/>
    <w:rsid w:val="001419E2"/>
    <w:rsid w:val="00141BDA"/>
    <w:rsid w:val="00141CF3"/>
    <w:rsid w:val="00141F88"/>
    <w:rsid w:val="00142026"/>
    <w:rsid w:val="0014205A"/>
    <w:rsid w:val="0014208D"/>
    <w:rsid w:val="001421F4"/>
    <w:rsid w:val="00142466"/>
    <w:rsid w:val="0014251B"/>
    <w:rsid w:val="0014261E"/>
    <w:rsid w:val="001428A4"/>
    <w:rsid w:val="001429FD"/>
    <w:rsid w:val="00142DE7"/>
    <w:rsid w:val="00142EDF"/>
    <w:rsid w:val="0014300D"/>
    <w:rsid w:val="0014330A"/>
    <w:rsid w:val="00143371"/>
    <w:rsid w:val="0014342F"/>
    <w:rsid w:val="00143551"/>
    <w:rsid w:val="00143AF8"/>
    <w:rsid w:val="001444DD"/>
    <w:rsid w:val="001449F9"/>
    <w:rsid w:val="00144A59"/>
    <w:rsid w:val="00144DB1"/>
    <w:rsid w:val="00144E4E"/>
    <w:rsid w:val="00144EEB"/>
    <w:rsid w:val="001450E5"/>
    <w:rsid w:val="0014532D"/>
    <w:rsid w:val="00145584"/>
    <w:rsid w:val="001455B8"/>
    <w:rsid w:val="001456AE"/>
    <w:rsid w:val="0014582E"/>
    <w:rsid w:val="00145D7B"/>
    <w:rsid w:val="00145DD7"/>
    <w:rsid w:val="00146074"/>
    <w:rsid w:val="001469B8"/>
    <w:rsid w:val="00146CC1"/>
    <w:rsid w:val="00146D12"/>
    <w:rsid w:val="00146DCA"/>
    <w:rsid w:val="00146EFE"/>
    <w:rsid w:val="00147057"/>
    <w:rsid w:val="001471C3"/>
    <w:rsid w:val="00147279"/>
    <w:rsid w:val="00147405"/>
    <w:rsid w:val="001474C4"/>
    <w:rsid w:val="001475B2"/>
    <w:rsid w:val="001475BE"/>
    <w:rsid w:val="0014765E"/>
    <w:rsid w:val="00147740"/>
    <w:rsid w:val="00147C2A"/>
    <w:rsid w:val="001500BE"/>
    <w:rsid w:val="001501FA"/>
    <w:rsid w:val="001502B5"/>
    <w:rsid w:val="00150350"/>
    <w:rsid w:val="001504AD"/>
    <w:rsid w:val="0015068E"/>
    <w:rsid w:val="0015096C"/>
    <w:rsid w:val="00150B8E"/>
    <w:rsid w:val="00150C21"/>
    <w:rsid w:val="00150EEB"/>
    <w:rsid w:val="00151400"/>
    <w:rsid w:val="001514E5"/>
    <w:rsid w:val="00151C1A"/>
    <w:rsid w:val="00151E8A"/>
    <w:rsid w:val="00151FF3"/>
    <w:rsid w:val="00152048"/>
    <w:rsid w:val="00152068"/>
    <w:rsid w:val="00152462"/>
    <w:rsid w:val="00152476"/>
    <w:rsid w:val="0015281D"/>
    <w:rsid w:val="001529B6"/>
    <w:rsid w:val="001529FD"/>
    <w:rsid w:val="00152BE4"/>
    <w:rsid w:val="00152F07"/>
    <w:rsid w:val="001530A9"/>
    <w:rsid w:val="00153143"/>
    <w:rsid w:val="00153145"/>
    <w:rsid w:val="00153288"/>
    <w:rsid w:val="001537BA"/>
    <w:rsid w:val="00153BEA"/>
    <w:rsid w:val="00153EF4"/>
    <w:rsid w:val="00153F45"/>
    <w:rsid w:val="00154005"/>
    <w:rsid w:val="00154196"/>
    <w:rsid w:val="0015461E"/>
    <w:rsid w:val="00154784"/>
    <w:rsid w:val="001547FF"/>
    <w:rsid w:val="00154844"/>
    <w:rsid w:val="00154D7D"/>
    <w:rsid w:val="00154E1D"/>
    <w:rsid w:val="00154F0F"/>
    <w:rsid w:val="0015512B"/>
    <w:rsid w:val="00155191"/>
    <w:rsid w:val="001551C4"/>
    <w:rsid w:val="00155322"/>
    <w:rsid w:val="00155465"/>
    <w:rsid w:val="00155813"/>
    <w:rsid w:val="00155834"/>
    <w:rsid w:val="0015583A"/>
    <w:rsid w:val="0015588E"/>
    <w:rsid w:val="00155AF7"/>
    <w:rsid w:val="00155D5B"/>
    <w:rsid w:val="00155DFB"/>
    <w:rsid w:val="00156099"/>
    <w:rsid w:val="001562DC"/>
    <w:rsid w:val="001566AA"/>
    <w:rsid w:val="00156B45"/>
    <w:rsid w:val="00156DA2"/>
    <w:rsid w:val="00156FD3"/>
    <w:rsid w:val="00157423"/>
    <w:rsid w:val="00157495"/>
    <w:rsid w:val="001576A9"/>
    <w:rsid w:val="001577FD"/>
    <w:rsid w:val="00157940"/>
    <w:rsid w:val="001579B4"/>
    <w:rsid w:val="00157A2B"/>
    <w:rsid w:val="00160495"/>
    <w:rsid w:val="00160666"/>
    <w:rsid w:val="00160750"/>
    <w:rsid w:val="0016078F"/>
    <w:rsid w:val="00160A85"/>
    <w:rsid w:val="00160AAA"/>
    <w:rsid w:val="00160B12"/>
    <w:rsid w:val="00160C31"/>
    <w:rsid w:val="00160D03"/>
    <w:rsid w:val="001612D6"/>
    <w:rsid w:val="001613F2"/>
    <w:rsid w:val="00161656"/>
    <w:rsid w:val="001618FB"/>
    <w:rsid w:val="00161B66"/>
    <w:rsid w:val="00161F9E"/>
    <w:rsid w:val="00162084"/>
    <w:rsid w:val="00162090"/>
    <w:rsid w:val="001624CA"/>
    <w:rsid w:val="0016264E"/>
    <w:rsid w:val="00162713"/>
    <w:rsid w:val="001628C9"/>
    <w:rsid w:val="00162A8D"/>
    <w:rsid w:val="00162C2C"/>
    <w:rsid w:val="00162C59"/>
    <w:rsid w:val="00162E67"/>
    <w:rsid w:val="00162F59"/>
    <w:rsid w:val="00163080"/>
    <w:rsid w:val="00163241"/>
    <w:rsid w:val="00163250"/>
    <w:rsid w:val="001633EF"/>
    <w:rsid w:val="0016370F"/>
    <w:rsid w:val="00163AA0"/>
    <w:rsid w:val="00163E16"/>
    <w:rsid w:val="00163EE5"/>
    <w:rsid w:val="00163FBC"/>
    <w:rsid w:val="00164108"/>
    <w:rsid w:val="00164213"/>
    <w:rsid w:val="00164247"/>
    <w:rsid w:val="00164D60"/>
    <w:rsid w:val="00165184"/>
    <w:rsid w:val="001651C8"/>
    <w:rsid w:val="0016585A"/>
    <w:rsid w:val="00165C82"/>
    <w:rsid w:val="00165D9B"/>
    <w:rsid w:val="00165E59"/>
    <w:rsid w:val="001663AA"/>
    <w:rsid w:val="00166706"/>
    <w:rsid w:val="00166793"/>
    <w:rsid w:val="00166D18"/>
    <w:rsid w:val="00167355"/>
    <w:rsid w:val="00167596"/>
    <w:rsid w:val="0016768D"/>
    <w:rsid w:val="00167A55"/>
    <w:rsid w:val="0017025F"/>
    <w:rsid w:val="00170346"/>
    <w:rsid w:val="00170487"/>
    <w:rsid w:val="00170566"/>
    <w:rsid w:val="00170615"/>
    <w:rsid w:val="0017066E"/>
    <w:rsid w:val="00170901"/>
    <w:rsid w:val="001709A6"/>
    <w:rsid w:val="00170C06"/>
    <w:rsid w:val="00170E24"/>
    <w:rsid w:val="00171012"/>
    <w:rsid w:val="00171226"/>
    <w:rsid w:val="001712C2"/>
    <w:rsid w:val="001716BB"/>
    <w:rsid w:val="001716C1"/>
    <w:rsid w:val="001717B2"/>
    <w:rsid w:val="001717BE"/>
    <w:rsid w:val="001718B7"/>
    <w:rsid w:val="0017191B"/>
    <w:rsid w:val="00171B2E"/>
    <w:rsid w:val="00171B47"/>
    <w:rsid w:val="00171E87"/>
    <w:rsid w:val="00172074"/>
    <w:rsid w:val="0017222B"/>
    <w:rsid w:val="001722E9"/>
    <w:rsid w:val="0017260C"/>
    <w:rsid w:val="00172DE2"/>
    <w:rsid w:val="00172ECB"/>
    <w:rsid w:val="00172EDA"/>
    <w:rsid w:val="00172F70"/>
    <w:rsid w:val="00172FAA"/>
    <w:rsid w:val="00173051"/>
    <w:rsid w:val="001730D8"/>
    <w:rsid w:val="00173D9D"/>
    <w:rsid w:val="00173E52"/>
    <w:rsid w:val="00173FAE"/>
    <w:rsid w:val="0017423C"/>
    <w:rsid w:val="00174260"/>
    <w:rsid w:val="0017442A"/>
    <w:rsid w:val="001749F9"/>
    <w:rsid w:val="00174A1F"/>
    <w:rsid w:val="00174A79"/>
    <w:rsid w:val="00174D46"/>
    <w:rsid w:val="00174EEF"/>
    <w:rsid w:val="00174F98"/>
    <w:rsid w:val="00174FDC"/>
    <w:rsid w:val="001750F3"/>
    <w:rsid w:val="0017540B"/>
    <w:rsid w:val="0017543D"/>
    <w:rsid w:val="00175A74"/>
    <w:rsid w:val="00175F3B"/>
    <w:rsid w:val="001763A3"/>
    <w:rsid w:val="00176424"/>
    <w:rsid w:val="00176613"/>
    <w:rsid w:val="00176E40"/>
    <w:rsid w:val="0017709D"/>
    <w:rsid w:val="0017711A"/>
    <w:rsid w:val="0017716A"/>
    <w:rsid w:val="0017723A"/>
    <w:rsid w:val="00177842"/>
    <w:rsid w:val="001778EC"/>
    <w:rsid w:val="00177A9B"/>
    <w:rsid w:val="00177DBF"/>
    <w:rsid w:val="00177E54"/>
    <w:rsid w:val="00177F77"/>
    <w:rsid w:val="001800A4"/>
    <w:rsid w:val="001807BC"/>
    <w:rsid w:val="00180A62"/>
    <w:rsid w:val="00180B14"/>
    <w:rsid w:val="00180B2B"/>
    <w:rsid w:val="00180BA1"/>
    <w:rsid w:val="00180BE9"/>
    <w:rsid w:val="00180CD7"/>
    <w:rsid w:val="00180F0B"/>
    <w:rsid w:val="0018165D"/>
    <w:rsid w:val="001818BF"/>
    <w:rsid w:val="00181B0D"/>
    <w:rsid w:val="00181FF6"/>
    <w:rsid w:val="0018226A"/>
    <w:rsid w:val="0018228C"/>
    <w:rsid w:val="001824A6"/>
    <w:rsid w:val="00182971"/>
    <w:rsid w:val="00182A38"/>
    <w:rsid w:val="00182C38"/>
    <w:rsid w:val="00182F49"/>
    <w:rsid w:val="0018301C"/>
    <w:rsid w:val="001830BB"/>
    <w:rsid w:val="0018321C"/>
    <w:rsid w:val="00183232"/>
    <w:rsid w:val="00183A4B"/>
    <w:rsid w:val="00183A6E"/>
    <w:rsid w:val="00183ACF"/>
    <w:rsid w:val="00183B8E"/>
    <w:rsid w:val="00183B95"/>
    <w:rsid w:val="00184086"/>
    <w:rsid w:val="00184173"/>
    <w:rsid w:val="001843C6"/>
    <w:rsid w:val="00184565"/>
    <w:rsid w:val="00184724"/>
    <w:rsid w:val="00184A05"/>
    <w:rsid w:val="00184BBE"/>
    <w:rsid w:val="00184BCD"/>
    <w:rsid w:val="00184BDC"/>
    <w:rsid w:val="00184DCC"/>
    <w:rsid w:val="00184E34"/>
    <w:rsid w:val="00184EB1"/>
    <w:rsid w:val="00185497"/>
    <w:rsid w:val="00185B7A"/>
    <w:rsid w:val="00185C19"/>
    <w:rsid w:val="00185F98"/>
    <w:rsid w:val="001861E9"/>
    <w:rsid w:val="0018641B"/>
    <w:rsid w:val="00186678"/>
    <w:rsid w:val="00186850"/>
    <w:rsid w:val="00186996"/>
    <w:rsid w:val="00186B57"/>
    <w:rsid w:val="00186CBD"/>
    <w:rsid w:val="00186DC2"/>
    <w:rsid w:val="0018711D"/>
    <w:rsid w:val="00187282"/>
    <w:rsid w:val="001872E4"/>
    <w:rsid w:val="00187938"/>
    <w:rsid w:val="00187B99"/>
    <w:rsid w:val="00187D9C"/>
    <w:rsid w:val="00187ECA"/>
    <w:rsid w:val="0019006A"/>
    <w:rsid w:val="001902D6"/>
    <w:rsid w:val="0019076E"/>
    <w:rsid w:val="0019099F"/>
    <w:rsid w:val="00190E6A"/>
    <w:rsid w:val="001912A9"/>
    <w:rsid w:val="001913D6"/>
    <w:rsid w:val="00191502"/>
    <w:rsid w:val="00191549"/>
    <w:rsid w:val="001915CF"/>
    <w:rsid w:val="00191750"/>
    <w:rsid w:val="001917BB"/>
    <w:rsid w:val="0019182C"/>
    <w:rsid w:val="001919B7"/>
    <w:rsid w:val="00191A47"/>
    <w:rsid w:val="00191BAA"/>
    <w:rsid w:val="00191E39"/>
    <w:rsid w:val="00191EA6"/>
    <w:rsid w:val="00191FB6"/>
    <w:rsid w:val="0019202D"/>
    <w:rsid w:val="00192032"/>
    <w:rsid w:val="001925E2"/>
    <w:rsid w:val="0019266D"/>
    <w:rsid w:val="0019296B"/>
    <w:rsid w:val="00192AB6"/>
    <w:rsid w:val="00192AF0"/>
    <w:rsid w:val="00192B25"/>
    <w:rsid w:val="00192D6A"/>
    <w:rsid w:val="00192D9A"/>
    <w:rsid w:val="00192E68"/>
    <w:rsid w:val="00192F3C"/>
    <w:rsid w:val="00193101"/>
    <w:rsid w:val="001934EE"/>
    <w:rsid w:val="001935C6"/>
    <w:rsid w:val="0019364E"/>
    <w:rsid w:val="00193959"/>
    <w:rsid w:val="00193B97"/>
    <w:rsid w:val="00194038"/>
    <w:rsid w:val="001946EF"/>
    <w:rsid w:val="00194AE4"/>
    <w:rsid w:val="00194B89"/>
    <w:rsid w:val="00195062"/>
    <w:rsid w:val="00195627"/>
    <w:rsid w:val="00195736"/>
    <w:rsid w:val="001958E8"/>
    <w:rsid w:val="00195AA5"/>
    <w:rsid w:val="00195D5E"/>
    <w:rsid w:val="00195E28"/>
    <w:rsid w:val="00195EB8"/>
    <w:rsid w:val="00196001"/>
    <w:rsid w:val="001961BA"/>
    <w:rsid w:val="00196202"/>
    <w:rsid w:val="001962BE"/>
    <w:rsid w:val="00196449"/>
    <w:rsid w:val="001964A5"/>
    <w:rsid w:val="00196A78"/>
    <w:rsid w:val="00196B7E"/>
    <w:rsid w:val="00196D31"/>
    <w:rsid w:val="00196FDC"/>
    <w:rsid w:val="0019734A"/>
    <w:rsid w:val="00197637"/>
    <w:rsid w:val="00197648"/>
    <w:rsid w:val="00197A96"/>
    <w:rsid w:val="00197B2C"/>
    <w:rsid w:val="00197CAA"/>
    <w:rsid w:val="00197E73"/>
    <w:rsid w:val="00197F36"/>
    <w:rsid w:val="00197FA3"/>
    <w:rsid w:val="001A01CD"/>
    <w:rsid w:val="001A027B"/>
    <w:rsid w:val="001A038C"/>
    <w:rsid w:val="001A03E3"/>
    <w:rsid w:val="001A06E7"/>
    <w:rsid w:val="001A071F"/>
    <w:rsid w:val="001A0A81"/>
    <w:rsid w:val="001A0BB1"/>
    <w:rsid w:val="001A124C"/>
    <w:rsid w:val="001A1303"/>
    <w:rsid w:val="001A1511"/>
    <w:rsid w:val="001A15CC"/>
    <w:rsid w:val="001A1712"/>
    <w:rsid w:val="001A17BA"/>
    <w:rsid w:val="001A19B6"/>
    <w:rsid w:val="001A1A8F"/>
    <w:rsid w:val="001A1F42"/>
    <w:rsid w:val="001A20EF"/>
    <w:rsid w:val="001A231C"/>
    <w:rsid w:val="001A23B7"/>
    <w:rsid w:val="001A23D6"/>
    <w:rsid w:val="001A2456"/>
    <w:rsid w:val="001A2A0B"/>
    <w:rsid w:val="001A2D21"/>
    <w:rsid w:val="001A2DE7"/>
    <w:rsid w:val="001A2F82"/>
    <w:rsid w:val="001A3155"/>
    <w:rsid w:val="001A3438"/>
    <w:rsid w:val="001A3487"/>
    <w:rsid w:val="001A35BA"/>
    <w:rsid w:val="001A3747"/>
    <w:rsid w:val="001A3AAC"/>
    <w:rsid w:val="001A3BB0"/>
    <w:rsid w:val="001A3CF4"/>
    <w:rsid w:val="001A44E4"/>
    <w:rsid w:val="001A471E"/>
    <w:rsid w:val="001A4953"/>
    <w:rsid w:val="001A4B6D"/>
    <w:rsid w:val="001A4CD3"/>
    <w:rsid w:val="001A50EC"/>
    <w:rsid w:val="001A53FD"/>
    <w:rsid w:val="001A5470"/>
    <w:rsid w:val="001A5475"/>
    <w:rsid w:val="001A54D5"/>
    <w:rsid w:val="001A5518"/>
    <w:rsid w:val="001A5632"/>
    <w:rsid w:val="001A5743"/>
    <w:rsid w:val="001A5981"/>
    <w:rsid w:val="001A5DE8"/>
    <w:rsid w:val="001A5EAC"/>
    <w:rsid w:val="001A6565"/>
    <w:rsid w:val="001A6A2F"/>
    <w:rsid w:val="001A6A37"/>
    <w:rsid w:val="001A6B33"/>
    <w:rsid w:val="001A6DC6"/>
    <w:rsid w:val="001A6F02"/>
    <w:rsid w:val="001A7284"/>
    <w:rsid w:val="001A745C"/>
    <w:rsid w:val="001A7835"/>
    <w:rsid w:val="001A784A"/>
    <w:rsid w:val="001A7952"/>
    <w:rsid w:val="001A7A79"/>
    <w:rsid w:val="001A7CD4"/>
    <w:rsid w:val="001A7D7A"/>
    <w:rsid w:val="001A7E55"/>
    <w:rsid w:val="001A7F9B"/>
    <w:rsid w:val="001B0064"/>
    <w:rsid w:val="001B0110"/>
    <w:rsid w:val="001B023C"/>
    <w:rsid w:val="001B07B6"/>
    <w:rsid w:val="001B07BB"/>
    <w:rsid w:val="001B0813"/>
    <w:rsid w:val="001B0B07"/>
    <w:rsid w:val="001B0B5A"/>
    <w:rsid w:val="001B0C6D"/>
    <w:rsid w:val="001B0CB8"/>
    <w:rsid w:val="001B110C"/>
    <w:rsid w:val="001B114B"/>
    <w:rsid w:val="001B11DA"/>
    <w:rsid w:val="001B12F0"/>
    <w:rsid w:val="001B1546"/>
    <w:rsid w:val="001B1957"/>
    <w:rsid w:val="001B1B3B"/>
    <w:rsid w:val="001B2138"/>
    <w:rsid w:val="001B219E"/>
    <w:rsid w:val="001B2201"/>
    <w:rsid w:val="001B221D"/>
    <w:rsid w:val="001B22C7"/>
    <w:rsid w:val="001B24B3"/>
    <w:rsid w:val="001B27BA"/>
    <w:rsid w:val="001B2828"/>
    <w:rsid w:val="001B2B45"/>
    <w:rsid w:val="001B2BB3"/>
    <w:rsid w:val="001B2BD5"/>
    <w:rsid w:val="001B2C61"/>
    <w:rsid w:val="001B3130"/>
    <w:rsid w:val="001B3182"/>
    <w:rsid w:val="001B34A9"/>
    <w:rsid w:val="001B3544"/>
    <w:rsid w:val="001B35FE"/>
    <w:rsid w:val="001B3E13"/>
    <w:rsid w:val="001B3EE8"/>
    <w:rsid w:val="001B41C3"/>
    <w:rsid w:val="001B4360"/>
    <w:rsid w:val="001B443B"/>
    <w:rsid w:val="001B45F8"/>
    <w:rsid w:val="001B46F6"/>
    <w:rsid w:val="001B5053"/>
    <w:rsid w:val="001B50CE"/>
    <w:rsid w:val="001B5213"/>
    <w:rsid w:val="001B5366"/>
    <w:rsid w:val="001B57C2"/>
    <w:rsid w:val="001B57E3"/>
    <w:rsid w:val="001B5831"/>
    <w:rsid w:val="001B58B0"/>
    <w:rsid w:val="001B594E"/>
    <w:rsid w:val="001B5BCC"/>
    <w:rsid w:val="001B5C01"/>
    <w:rsid w:val="001B5DC3"/>
    <w:rsid w:val="001B6093"/>
    <w:rsid w:val="001B60C5"/>
    <w:rsid w:val="001B612B"/>
    <w:rsid w:val="001B68AD"/>
    <w:rsid w:val="001B6A01"/>
    <w:rsid w:val="001B6D4C"/>
    <w:rsid w:val="001B6FBC"/>
    <w:rsid w:val="001B6FE4"/>
    <w:rsid w:val="001B723F"/>
    <w:rsid w:val="001B733B"/>
    <w:rsid w:val="001B756A"/>
    <w:rsid w:val="001B7925"/>
    <w:rsid w:val="001B7AD3"/>
    <w:rsid w:val="001B7D44"/>
    <w:rsid w:val="001B7FBE"/>
    <w:rsid w:val="001C01AA"/>
    <w:rsid w:val="001C032B"/>
    <w:rsid w:val="001C067B"/>
    <w:rsid w:val="001C06BB"/>
    <w:rsid w:val="001C0C35"/>
    <w:rsid w:val="001C0E0B"/>
    <w:rsid w:val="001C0E35"/>
    <w:rsid w:val="001C0F3C"/>
    <w:rsid w:val="001C10D3"/>
    <w:rsid w:val="001C1425"/>
    <w:rsid w:val="001C15EF"/>
    <w:rsid w:val="001C161A"/>
    <w:rsid w:val="001C1D1C"/>
    <w:rsid w:val="001C2292"/>
    <w:rsid w:val="001C237A"/>
    <w:rsid w:val="001C2427"/>
    <w:rsid w:val="001C26A4"/>
    <w:rsid w:val="001C26DB"/>
    <w:rsid w:val="001C27AC"/>
    <w:rsid w:val="001C287B"/>
    <w:rsid w:val="001C2C0E"/>
    <w:rsid w:val="001C2C5D"/>
    <w:rsid w:val="001C2C94"/>
    <w:rsid w:val="001C2CD6"/>
    <w:rsid w:val="001C30E9"/>
    <w:rsid w:val="001C3547"/>
    <w:rsid w:val="001C3D12"/>
    <w:rsid w:val="001C3D6B"/>
    <w:rsid w:val="001C418A"/>
    <w:rsid w:val="001C42B6"/>
    <w:rsid w:val="001C469E"/>
    <w:rsid w:val="001C4702"/>
    <w:rsid w:val="001C4A14"/>
    <w:rsid w:val="001C4B42"/>
    <w:rsid w:val="001C4D76"/>
    <w:rsid w:val="001C4DA1"/>
    <w:rsid w:val="001C51C0"/>
    <w:rsid w:val="001C51FF"/>
    <w:rsid w:val="001C5417"/>
    <w:rsid w:val="001C5800"/>
    <w:rsid w:val="001C58B8"/>
    <w:rsid w:val="001C5AC2"/>
    <w:rsid w:val="001C5D95"/>
    <w:rsid w:val="001C64D5"/>
    <w:rsid w:val="001C6662"/>
    <w:rsid w:val="001C66F8"/>
    <w:rsid w:val="001C6B9B"/>
    <w:rsid w:val="001C6FB0"/>
    <w:rsid w:val="001C734E"/>
    <w:rsid w:val="001C7C7A"/>
    <w:rsid w:val="001C7CFA"/>
    <w:rsid w:val="001C7F31"/>
    <w:rsid w:val="001C7F4C"/>
    <w:rsid w:val="001D00DF"/>
    <w:rsid w:val="001D0137"/>
    <w:rsid w:val="001D06C8"/>
    <w:rsid w:val="001D087B"/>
    <w:rsid w:val="001D0A2B"/>
    <w:rsid w:val="001D0A3B"/>
    <w:rsid w:val="001D0CF0"/>
    <w:rsid w:val="001D0FBB"/>
    <w:rsid w:val="001D112F"/>
    <w:rsid w:val="001D185E"/>
    <w:rsid w:val="001D19D5"/>
    <w:rsid w:val="001D1CF3"/>
    <w:rsid w:val="001D1E01"/>
    <w:rsid w:val="001D228B"/>
    <w:rsid w:val="001D2636"/>
    <w:rsid w:val="001D26DE"/>
    <w:rsid w:val="001D2B36"/>
    <w:rsid w:val="001D2CB0"/>
    <w:rsid w:val="001D35D6"/>
    <w:rsid w:val="001D3929"/>
    <w:rsid w:val="001D3AE5"/>
    <w:rsid w:val="001D3AEE"/>
    <w:rsid w:val="001D3E72"/>
    <w:rsid w:val="001D4079"/>
    <w:rsid w:val="001D43C3"/>
    <w:rsid w:val="001D44AC"/>
    <w:rsid w:val="001D44FC"/>
    <w:rsid w:val="001D45DE"/>
    <w:rsid w:val="001D47FF"/>
    <w:rsid w:val="001D4A94"/>
    <w:rsid w:val="001D4AC1"/>
    <w:rsid w:val="001D4AD4"/>
    <w:rsid w:val="001D4CE9"/>
    <w:rsid w:val="001D4DA6"/>
    <w:rsid w:val="001D4DDD"/>
    <w:rsid w:val="001D4DE0"/>
    <w:rsid w:val="001D4F1B"/>
    <w:rsid w:val="001D4F56"/>
    <w:rsid w:val="001D5077"/>
    <w:rsid w:val="001D50DF"/>
    <w:rsid w:val="001D538B"/>
    <w:rsid w:val="001D53E6"/>
    <w:rsid w:val="001D5574"/>
    <w:rsid w:val="001D56B7"/>
    <w:rsid w:val="001D5944"/>
    <w:rsid w:val="001D5CD0"/>
    <w:rsid w:val="001D5F9C"/>
    <w:rsid w:val="001D5FC9"/>
    <w:rsid w:val="001D6574"/>
    <w:rsid w:val="001D66B0"/>
    <w:rsid w:val="001D68E1"/>
    <w:rsid w:val="001D6B59"/>
    <w:rsid w:val="001D6B75"/>
    <w:rsid w:val="001D6CD9"/>
    <w:rsid w:val="001D6FB7"/>
    <w:rsid w:val="001D7147"/>
    <w:rsid w:val="001D718B"/>
    <w:rsid w:val="001D71D6"/>
    <w:rsid w:val="001D71EA"/>
    <w:rsid w:val="001D7AF0"/>
    <w:rsid w:val="001D7D0A"/>
    <w:rsid w:val="001D7EA5"/>
    <w:rsid w:val="001E0108"/>
    <w:rsid w:val="001E04AC"/>
    <w:rsid w:val="001E0CAD"/>
    <w:rsid w:val="001E0E11"/>
    <w:rsid w:val="001E0E39"/>
    <w:rsid w:val="001E110C"/>
    <w:rsid w:val="001E11CB"/>
    <w:rsid w:val="001E1702"/>
    <w:rsid w:val="001E1916"/>
    <w:rsid w:val="001E1B9F"/>
    <w:rsid w:val="001E1C35"/>
    <w:rsid w:val="001E1F16"/>
    <w:rsid w:val="001E2496"/>
    <w:rsid w:val="001E24CE"/>
    <w:rsid w:val="001E26A9"/>
    <w:rsid w:val="001E2B8A"/>
    <w:rsid w:val="001E333A"/>
    <w:rsid w:val="001E35C7"/>
    <w:rsid w:val="001E3AF8"/>
    <w:rsid w:val="001E3D25"/>
    <w:rsid w:val="001E3D98"/>
    <w:rsid w:val="001E3E0A"/>
    <w:rsid w:val="001E4054"/>
    <w:rsid w:val="001E4153"/>
    <w:rsid w:val="001E4170"/>
    <w:rsid w:val="001E41C0"/>
    <w:rsid w:val="001E47F2"/>
    <w:rsid w:val="001E4824"/>
    <w:rsid w:val="001E4A8F"/>
    <w:rsid w:val="001E4AF0"/>
    <w:rsid w:val="001E4C63"/>
    <w:rsid w:val="001E4D2D"/>
    <w:rsid w:val="001E5055"/>
    <w:rsid w:val="001E5106"/>
    <w:rsid w:val="001E5247"/>
    <w:rsid w:val="001E5364"/>
    <w:rsid w:val="001E53F3"/>
    <w:rsid w:val="001E548C"/>
    <w:rsid w:val="001E58E8"/>
    <w:rsid w:val="001E5B38"/>
    <w:rsid w:val="001E5B89"/>
    <w:rsid w:val="001E5BC0"/>
    <w:rsid w:val="001E5D77"/>
    <w:rsid w:val="001E5DEB"/>
    <w:rsid w:val="001E606C"/>
    <w:rsid w:val="001E6205"/>
    <w:rsid w:val="001E62A3"/>
    <w:rsid w:val="001E6345"/>
    <w:rsid w:val="001E6392"/>
    <w:rsid w:val="001E642D"/>
    <w:rsid w:val="001E6474"/>
    <w:rsid w:val="001E6820"/>
    <w:rsid w:val="001E6A68"/>
    <w:rsid w:val="001E6B2E"/>
    <w:rsid w:val="001E6BCE"/>
    <w:rsid w:val="001E6C3F"/>
    <w:rsid w:val="001E6DE1"/>
    <w:rsid w:val="001E6E30"/>
    <w:rsid w:val="001E71D4"/>
    <w:rsid w:val="001E72C4"/>
    <w:rsid w:val="001E72D2"/>
    <w:rsid w:val="001E741D"/>
    <w:rsid w:val="001E75C7"/>
    <w:rsid w:val="001E7807"/>
    <w:rsid w:val="001E7B24"/>
    <w:rsid w:val="001E7E46"/>
    <w:rsid w:val="001E7E5B"/>
    <w:rsid w:val="001F017D"/>
    <w:rsid w:val="001F02D2"/>
    <w:rsid w:val="001F02EF"/>
    <w:rsid w:val="001F0A5E"/>
    <w:rsid w:val="001F0E81"/>
    <w:rsid w:val="001F10AD"/>
    <w:rsid w:val="001F167A"/>
    <w:rsid w:val="001F16B6"/>
    <w:rsid w:val="001F171E"/>
    <w:rsid w:val="001F178D"/>
    <w:rsid w:val="001F1B9D"/>
    <w:rsid w:val="001F1F1C"/>
    <w:rsid w:val="001F1F2A"/>
    <w:rsid w:val="001F2332"/>
    <w:rsid w:val="001F24F9"/>
    <w:rsid w:val="001F2757"/>
    <w:rsid w:val="001F2A5C"/>
    <w:rsid w:val="001F2AA1"/>
    <w:rsid w:val="001F2B99"/>
    <w:rsid w:val="001F2EE2"/>
    <w:rsid w:val="001F2F16"/>
    <w:rsid w:val="001F3035"/>
    <w:rsid w:val="001F336C"/>
    <w:rsid w:val="001F337B"/>
    <w:rsid w:val="001F33AA"/>
    <w:rsid w:val="001F35A8"/>
    <w:rsid w:val="001F35B7"/>
    <w:rsid w:val="001F3669"/>
    <w:rsid w:val="001F3859"/>
    <w:rsid w:val="001F3B2C"/>
    <w:rsid w:val="001F4111"/>
    <w:rsid w:val="001F4529"/>
    <w:rsid w:val="001F45D3"/>
    <w:rsid w:val="001F45E9"/>
    <w:rsid w:val="001F46FB"/>
    <w:rsid w:val="001F4AAE"/>
    <w:rsid w:val="001F4FA0"/>
    <w:rsid w:val="001F5056"/>
    <w:rsid w:val="001F5416"/>
    <w:rsid w:val="001F5A74"/>
    <w:rsid w:val="001F6778"/>
    <w:rsid w:val="001F68C2"/>
    <w:rsid w:val="001F6CDD"/>
    <w:rsid w:val="001F6D5D"/>
    <w:rsid w:val="001F6DDD"/>
    <w:rsid w:val="001F6E79"/>
    <w:rsid w:val="001F710A"/>
    <w:rsid w:val="001F72F0"/>
    <w:rsid w:val="001F748D"/>
    <w:rsid w:val="001F75B1"/>
    <w:rsid w:val="001F7AB1"/>
    <w:rsid w:val="001F7E5D"/>
    <w:rsid w:val="002002C9"/>
    <w:rsid w:val="00200645"/>
    <w:rsid w:val="00201065"/>
    <w:rsid w:val="002011BD"/>
    <w:rsid w:val="002014C3"/>
    <w:rsid w:val="0020156E"/>
    <w:rsid w:val="00201860"/>
    <w:rsid w:val="00201ABA"/>
    <w:rsid w:val="00201C5C"/>
    <w:rsid w:val="00201FB8"/>
    <w:rsid w:val="002021C4"/>
    <w:rsid w:val="00202321"/>
    <w:rsid w:val="00202882"/>
    <w:rsid w:val="00202943"/>
    <w:rsid w:val="00202DEB"/>
    <w:rsid w:val="002032F4"/>
    <w:rsid w:val="00203739"/>
    <w:rsid w:val="00203913"/>
    <w:rsid w:val="00203AB2"/>
    <w:rsid w:val="00203DEB"/>
    <w:rsid w:val="00203F26"/>
    <w:rsid w:val="00204368"/>
    <w:rsid w:val="002043F9"/>
    <w:rsid w:val="0020491E"/>
    <w:rsid w:val="00204D8F"/>
    <w:rsid w:val="002053E8"/>
    <w:rsid w:val="002055DE"/>
    <w:rsid w:val="00205C87"/>
    <w:rsid w:val="002060D5"/>
    <w:rsid w:val="002061A6"/>
    <w:rsid w:val="002061DB"/>
    <w:rsid w:val="00206438"/>
    <w:rsid w:val="0020686E"/>
    <w:rsid w:val="00206A40"/>
    <w:rsid w:val="00206FDB"/>
    <w:rsid w:val="002070BB"/>
    <w:rsid w:val="002074C7"/>
    <w:rsid w:val="002075A3"/>
    <w:rsid w:val="002076AC"/>
    <w:rsid w:val="002077B5"/>
    <w:rsid w:val="00207806"/>
    <w:rsid w:val="00207AA6"/>
    <w:rsid w:val="00207EE0"/>
    <w:rsid w:val="002100B6"/>
    <w:rsid w:val="0021018E"/>
    <w:rsid w:val="00210296"/>
    <w:rsid w:val="0021078E"/>
    <w:rsid w:val="002107D4"/>
    <w:rsid w:val="00210981"/>
    <w:rsid w:val="00210D5B"/>
    <w:rsid w:val="00210D62"/>
    <w:rsid w:val="002111F9"/>
    <w:rsid w:val="0021148B"/>
    <w:rsid w:val="00211612"/>
    <w:rsid w:val="002117A8"/>
    <w:rsid w:val="0021192D"/>
    <w:rsid w:val="00211B23"/>
    <w:rsid w:val="00211CAF"/>
    <w:rsid w:val="00211E13"/>
    <w:rsid w:val="00211EBC"/>
    <w:rsid w:val="0021204F"/>
    <w:rsid w:val="002124FF"/>
    <w:rsid w:val="00212668"/>
    <w:rsid w:val="002126ED"/>
    <w:rsid w:val="002127A5"/>
    <w:rsid w:val="00212DBB"/>
    <w:rsid w:val="00213059"/>
    <w:rsid w:val="002130B0"/>
    <w:rsid w:val="002137AD"/>
    <w:rsid w:val="002138C7"/>
    <w:rsid w:val="00213B5B"/>
    <w:rsid w:val="00213EE8"/>
    <w:rsid w:val="00213FC6"/>
    <w:rsid w:val="00214832"/>
    <w:rsid w:val="00214BDA"/>
    <w:rsid w:val="00214CAE"/>
    <w:rsid w:val="00214D1D"/>
    <w:rsid w:val="002153D4"/>
    <w:rsid w:val="00215576"/>
    <w:rsid w:val="0021565D"/>
    <w:rsid w:val="00216231"/>
    <w:rsid w:val="002162DA"/>
    <w:rsid w:val="002163FE"/>
    <w:rsid w:val="00216405"/>
    <w:rsid w:val="00216603"/>
    <w:rsid w:val="0021671F"/>
    <w:rsid w:val="00216A73"/>
    <w:rsid w:val="00216B64"/>
    <w:rsid w:val="00216B70"/>
    <w:rsid w:val="00216CEF"/>
    <w:rsid w:val="00217769"/>
    <w:rsid w:val="00217C04"/>
    <w:rsid w:val="00217DE7"/>
    <w:rsid w:val="002200BA"/>
    <w:rsid w:val="00220227"/>
    <w:rsid w:val="002202CC"/>
    <w:rsid w:val="002204B3"/>
    <w:rsid w:val="002205DC"/>
    <w:rsid w:val="002207ED"/>
    <w:rsid w:val="00220A80"/>
    <w:rsid w:val="00220B01"/>
    <w:rsid w:val="00220BE8"/>
    <w:rsid w:val="00220FEC"/>
    <w:rsid w:val="002211ED"/>
    <w:rsid w:val="00221415"/>
    <w:rsid w:val="002215A1"/>
    <w:rsid w:val="002217B6"/>
    <w:rsid w:val="0022184A"/>
    <w:rsid w:val="00221A07"/>
    <w:rsid w:val="00221A33"/>
    <w:rsid w:val="00221A60"/>
    <w:rsid w:val="00221E35"/>
    <w:rsid w:val="00221FB0"/>
    <w:rsid w:val="00222044"/>
    <w:rsid w:val="0022222C"/>
    <w:rsid w:val="00222546"/>
    <w:rsid w:val="00222588"/>
    <w:rsid w:val="00222641"/>
    <w:rsid w:val="00222C41"/>
    <w:rsid w:val="00222C9B"/>
    <w:rsid w:val="00222D71"/>
    <w:rsid w:val="00222E61"/>
    <w:rsid w:val="00222E6E"/>
    <w:rsid w:val="002230F4"/>
    <w:rsid w:val="00223132"/>
    <w:rsid w:val="00223438"/>
    <w:rsid w:val="002237BC"/>
    <w:rsid w:val="00223866"/>
    <w:rsid w:val="00223A55"/>
    <w:rsid w:val="00224437"/>
    <w:rsid w:val="00224464"/>
    <w:rsid w:val="00224683"/>
    <w:rsid w:val="002247BA"/>
    <w:rsid w:val="002248EF"/>
    <w:rsid w:val="00224947"/>
    <w:rsid w:val="002250AA"/>
    <w:rsid w:val="00225177"/>
    <w:rsid w:val="002252A1"/>
    <w:rsid w:val="002253F4"/>
    <w:rsid w:val="002253F8"/>
    <w:rsid w:val="0022582B"/>
    <w:rsid w:val="002259FD"/>
    <w:rsid w:val="00225A34"/>
    <w:rsid w:val="002262EA"/>
    <w:rsid w:val="002265B1"/>
    <w:rsid w:val="002266E4"/>
    <w:rsid w:val="0022674A"/>
    <w:rsid w:val="00226791"/>
    <w:rsid w:val="00226B41"/>
    <w:rsid w:val="00226D11"/>
    <w:rsid w:val="00226F41"/>
    <w:rsid w:val="00226FF4"/>
    <w:rsid w:val="0022714F"/>
    <w:rsid w:val="002277D9"/>
    <w:rsid w:val="00227922"/>
    <w:rsid w:val="00227B66"/>
    <w:rsid w:val="00227C75"/>
    <w:rsid w:val="00227E6C"/>
    <w:rsid w:val="00227EC0"/>
    <w:rsid w:val="00227F1B"/>
    <w:rsid w:val="00227F4C"/>
    <w:rsid w:val="00230024"/>
    <w:rsid w:val="0023022C"/>
    <w:rsid w:val="00230357"/>
    <w:rsid w:val="002308B8"/>
    <w:rsid w:val="00230A83"/>
    <w:rsid w:val="002310DB"/>
    <w:rsid w:val="0023117E"/>
    <w:rsid w:val="002313EC"/>
    <w:rsid w:val="0023168C"/>
    <w:rsid w:val="00231966"/>
    <w:rsid w:val="002319E3"/>
    <w:rsid w:val="002320C8"/>
    <w:rsid w:val="002324AD"/>
    <w:rsid w:val="0023275B"/>
    <w:rsid w:val="0023282B"/>
    <w:rsid w:val="002328D1"/>
    <w:rsid w:val="00232958"/>
    <w:rsid w:val="00232AC3"/>
    <w:rsid w:val="00232AFE"/>
    <w:rsid w:val="00232E7D"/>
    <w:rsid w:val="00233027"/>
    <w:rsid w:val="0023318A"/>
    <w:rsid w:val="0023339E"/>
    <w:rsid w:val="002333E2"/>
    <w:rsid w:val="00233816"/>
    <w:rsid w:val="00233BDB"/>
    <w:rsid w:val="00233D2D"/>
    <w:rsid w:val="00233DA8"/>
    <w:rsid w:val="00233F4C"/>
    <w:rsid w:val="00234050"/>
    <w:rsid w:val="0023411E"/>
    <w:rsid w:val="002343CB"/>
    <w:rsid w:val="00234756"/>
    <w:rsid w:val="00234837"/>
    <w:rsid w:val="0023494B"/>
    <w:rsid w:val="00234D5E"/>
    <w:rsid w:val="00234F63"/>
    <w:rsid w:val="0023509B"/>
    <w:rsid w:val="00235186"/>
    <w:rsid w:val="002352F6"/>
    <w:rsid w:val="002353FB"/>
    <w:rsid w:val="00235567"/>
    <w:rsid w:val="0023563A"/>
    <w:rsid w:val="002358D2"/>
    <w:rsid w:val="002359C9"/>
    <w:rsid w:val="00235B4C"/>
    <w:rsid w:val="00236057"/>
    <w:rsid w:val="002365C0"/>
    <w:rsid w:val="0023690B"/>
    <w:rsid w:val="00236EF3"/>
    <w:rsid w:val="00236FCC"/>
    <w:rsid w:val="00237605"/>
    <w:rsid w:val="0023783F"/>
    <w:rsid w:val="00237891"/>
    <w:rsid w:val="002378AC"/>
    <w:rsid w:val="0023795D"/>
    <w:rsid w:val="00237B71"/>
    <w:rsid w:val="002408BE"/>
    <w:rsid w:val="00240CB0"/>
    <w:rsid w:val="00241159"/>
    <w:rsid w:val="00241336"/>
    <w:rsid w:val="00241947"/>
    <w:rsid w:val="00241B18"/>
    <w:rsid w:val="00241D6A"/>
    <w:rsid w:val="00241DED"/>
    <w:rsid w:val="00241E3C"/>
    <w:rsid w:val="002421C8"/>
    <w:rsid w:val="00242371"/>
    <w:rsid w:val="002428B1"/>
    <w:rsid w:val="00242C11"/>
    <w:rsid w:val="00243206"/>
    <w:rsid w:val="0024326C"/>
    <w:rsid w:val="0024370A"/>
    <w:rsid w:val="0024370C"/>
    <w:rsid w:val="00243BDF"/>
    <w:rsid w:val="00243BF1"/>
    <w:rsid w:val="00243C1B"/>
    <w:rsid w:val="00243E63"/>
    <w:rsid w:val="00244039"/>
    <w:rsid w:val="00244268"/>
    <w:rsid w:val="002443A7"/>
    <w:rsid w:val="002444EE"/>
    <w:rsid w:val="002447FA"/>
    <w:rsid w:val="00244BAC"/>
    <w:rsid w:val="00244BFC"/>
    <w:rsid w:val="00244C04"/>
    <w:rsid w:val="00244CD3"/>
    <w:rsid w:val="00244D21"/>
    <w:rsid w:val="00244D23"/>
    <w:rsid w:val="00244E03"/>
    <w:rsid w:val="00245034"/>
    <w:rsid w:val="00245467"/>
    <w:rsid w:val="002455EB"/>
    <w:rsid w:val="00245A1F"/>
    <w:rsid w:val="00245C26"/>
    <w:rsid w:val="00245C7B"/>
    <w:rsid w:val="00245D4C"/>
    <w:rsid w:val="00245FAB"/>
    <w:rsid w:val="00246162"/>
    <w:rsid w:val="00246413"/>
    <w:rsid w:val="0024698C"/>
    <w:rsid w:val="00246BB7"/>
    <w:rsid w:val="00246CB6"/>
    <w:rsid w:val="00246DE8"/>
    <w:rsid w:val="00246EF3"/>
    <w:rsid w:val="00246F4E"/>
    <w:rsid w:val="00247206"/>
    <w:rsid w:val="00247462"/>
    <w:rsid w:val="002477FE"/>
    <w:rsid w:val="0024795A"/>
    <w:rsid w:val="00247B01"/>
    <w:rsid w:val="00247CC5"/>
    <w:rsid w:val="00247E83"/>
    <w:rsid w:val="00250152"/>
    <w:rsid w:val="00250292"/>
    <w:rsid w:val="00250296"/>
    <w:rsid w:val="002504C2"/>
    <w:rsid w:val="0025071A"/>
    <w:rsid w:val="00250A3C"/>
    <w:rsid w:val="00250C0C"/>
    <w:rsid w:val="00250FAF"/>
    <w:rsid w:val="00251233"/>
    <w:rsid w:val="00251A23"/>
    <w:rsid w:val="00251C19"/>
    <w:rsid w:val="00252110"/>
    <w:rsid w:val="00252452"/>
    <w:rsid w:val="0025260A"/>
    <w:rsid w:val="00252624"/>
    <w:rsid w:val="002530C6"/>
    <w:rsid w:val="0025331D"/>
    <w:rsid w:val="00253C28"/>
    <w:rsid w:val="00253C2B"/>
    <w:rsid w:val="00253F41"/>
    <w:rsid w:val="002541C0"/>
    <w:rsid w:val="002544B8"/>
    <w:rsid w:val="0025474D"/>
    <w:rsid w:val="002549C7"/>
    <w:rsid w:val="00254A66"/>
    <w:rsid w:val="00254B01"/>
    <w:rsid w:val="00254BEC"/>
    <w:rsid w:val="00254E84"/>
    <w:rsid w:val="00254EEF"/>
    <w:rsid w:val="00254F57"/>
    <w:rsid w:val="0025557E"/>
    <w:rsid w:val="00255613"/>
    <w:rsid w:val="00255742"/>
    <w:rsid w:val="002558A6"/>
    <w:rsid w:val="002558E6"/>
    <w:rsid w:val="002559D5"/>
    <w:rsid w:val="00255B12"/>
    <w:rsid w:val="00255BE7"/>
    <w:rsid w:val="0025600C"/>
    <w:rsid w:val="002567B4"/>
    <w:rsid w:val="00256825"/>
    <w:rsid w:val="0025696A"/>
    <w:rsid w:val="00256D11"/>
    <w:rsid w:val="00256DCA"/>
    <w:rsid w:val="00256ECB"/>
    <w:rsid w:val="00256F00"/>
    <w:rsid w:val="00257190"/>
    <w:rsid w:val="00257236"/>
    <w:rsid w:val="002578F8"/>
    <w:rsid w:val="00257981"/>
    <w:rsid w:val="00257A00"/>
    <w:rsid w:val="00257AC7"/>
    <w:rsid w:val="00257B39"/>
    <w:rsid w:val="00257CC5"/>
    <w:rsid w:val="002601C7"/>
    <w:rsid w:val="0026034D"/>
    <w:rsid w:val="002603F8"/>
    <w:rsid w:val="00260416"/>
    <w:rsid w:val="0026057A"/>
    <w:rsid w:val="002607A4"/>
    <w:rsid w:val="002607AE"/>
    <w:rsid w:val="0026093B"/>
    <w:rsid w:val="00260DE6"/>
    <w:rsid w:val="00260E37"/>
    <w:rsid w:val="00260F73"/>
    <w:rsid w:val="00261404"/>
    <w:rsid w:val="0026142F"/>
    <w:rsid w:val="002614C3"/>
    <w:rsid w:val="00261718"/>
    <w:rsid w:val="00261A8A"/>
    <w:rsid w:val="00261E75"/>
    <w:rsid w:val="00262036"/>
    <w:rsid w:val="0026237A"/>
    <w:rsid w:val="002623AF"/>
    <w:rsid w:val="002624F0"/>
    <w:rsid w:val="00262788"/>
    <w:rsid w:val="002628BF"/>
    <w:rsid w:val="00262C9A"/>
    <w:rsid w:val="00262D6F"/>
    <w:rsid w:val="00262E89"/>
    <w:rsid w:val="00263117"/>
    <w:rsid w:val="0026317B"/>
    <w:rsid w:val="00263223"/>
    <w:rsid w:val="0026327E"/>
    <w:rsid w:val="00263646"/>
    <w:rsid w:val="002636D8"/>
    <w:rsid w:val="002637BC"/>
    <w:rsid w:val="002639BF"/>
    <w:rsid w:val="002640AE"/>
    <w:rsid w:val="002640C5"/>
    <w:rsid w:val="0026432C"/>
    <w:rsid w:val="0026440C"/>
    <w:rsid w:val="002645CB"/>
    <w:rsid w:val="00264675"/>
    <w:rsid w:val="002648B5"/>
    <w:rsid w:val="00264DD2"/>
    <w:rsid w:val="00265018"/>
    <w:rsid w:val="00265180"/>
    <w:rsid w:val="002654AE"/>
    <w:rsid w:val="002654B0"/>
    <w:rsid w:val="002656BE"/>
    <w:rsid w:val="002658A5"/>
    <w:rsid w:val="00265F9D"/>
    <w:rsid w:val="00265FAB"/>
    <w:rsid w:val="00266233"/>
    <w:rsid w:val="0026642E"/>
    <w:rsid w:val="0026650B"/>
    <w:rsid w:val="00266760"/>
    <w:rsid w:val="00266A0C"/>
    <w:rsid w:val="00266A60"/>
    <w:rsid w:val="00266A79"/>
    <w:rsid w:val="00266B27"/>
    <w:rsid w:val="00266B77"/>
    <w:rsid w:val="00266C17"/>
    <w:rsid w:val="00267328"/>
    <w:rsid w:val="00267503"/>
    <w:rsid w:val="002675A0"/>
    <w:rsid w:val="0026780B"/>
    <w:rsid w:val="00267C7D"/>
    <w:rsid w:val="00267C8E"/>
    <w:rsid w:val="00267DF3"/>
    <w:rsid w:val="00270110"/>
    <w:rsid w:val="00270557"/>
    <w:rsid w:val="0027091D"/>
    <w:rsid w:val="002709B1"/>
    <w:rsid w:val="00270BAA"/>
    <w:rsid w:val="00270C82"/>
    <w:rsid w:val="00270CA3"/>
    <w:rsid w:val="002710EC"/>
    <w:rsid w:val="002712AB"/>
    <w:rsid w:val="0027148D"/>
    <w:rsid w:val="0027150D"/>
    <w:rsid w:val="0027175D"/>
    <w:rsid w:val="00271B40"/>
    <w:rsid w:val="00271B7A"/>
    <w:rsid w:val="00271DBE"/>
    <w:rsid w:val="00271DD9"/>
    <w:rsid w:val="00271FDC"/>
    <w:rsid w:val="002721A5"/>
    <w:rsid w:val="002723F3"/>
    <w:rsid w:val="0027270A"/>
    <w:rsid w:val="00272748"/>
    <w:rsid w:val="002727A1"/>
    <w:rsid w:val="0027286F"/>
    <w:rsid w:val="00272AC8"/>
    <w:rsid w:val="00272BA7"/>
    <w:rsid w:val="00272F7C"/>
    <w:rsid w:val="0027303B"/>
    <w:rsid w:val="002733D9"/>
    <w:rsid w:val="00273634"/>
    <w:rsid w:val="00273643"/>
    <w:rsid w:val="002739F1"/>
    <w:rsid w:val="00274012"/>
    <w:rsid w:val="00274296"/>
    <w:rsid w:val="002742EB"/>
    <w:rsid w:val="00274312"/>
    <w:rsid w:val="002744EA"/>
    <w:rsid w:val="002745CA"/>
    <w:rsid w:val="0027463E"/>
    <w:rsid w:val="002747DB"/>
    <w:rsid w:val="0027491C"/>
    <w:rsid w:val="002749FD"/>
    <w:rsid w:val="00274C7F"/>
    <w:rsid w:val="00274EB4"/>
    <w:rsid w:val="00274FD2"/>
    <w:rsid w:val="0027550D"/>
    <w:rsid w:val="00275B74"/>
    <w:rsid w:val="00275BA9"/>
    <w:rsid w:val="00275C05"/>
    <w:rsid w:val="00275D36"/>
    <w:rsid w:val="00275EA3"/>
    <w:rsid w:val="002762DD"/>
    <w:rsid w:val="002764F8"/>
    <w:rsid w:val="00276893"/>
    <w:rsid w:val="0027690D"/>
    <w:rsid w:val="00276962"/>
    <w:rsid w:val="00276B4F"/>
    <w:rsid w:val="00276B62"/>
    <w:rsid w:val="00276BA1"/>
    <w:rsid w:val="00276F38"/>
    <w:rsid w:val="002770A9"/>
    <w:rsid w:val="0027729B"/>
    <w:rsid w:val="00277429"/>
    <w:rsid w:val="0027764F"/>
    <w:rsid w:val="0027778B"/>
    <w:rsid w:val="00277A49"/>
    <w:rsid w:val="00277B02"/>
    <w:rsid w:val="00280082"/>
    <w:rsid w:val="0028018D"/>
    <w:rsid w:val="002801B8"/>
    <w:rsid w:val="00280855"/>
    <w:rsid w:val="00280CBF"/>
    <w:rsid w:val="00280EB7"/>
    <w:rsid w:val="00280F49"/>
    <w:rsid w:val="002810B3"/>
    <w:rsid w:val="00281144"/>
    <w:rsid w:val="002811DB"/>
    <w:rsid w:val="0028121B"/>
    <w:rsid w:val="002813FC"/>
    <w:rsid w:val="00281526"/>
    <w:rsid w:val="002815D5"/>
    <w:rsid w:val="00281AEC"/>
    <w:rsid w:val="00281D86"/>
    <w:rsid w:val="00281E33"/>
    <w:rsid w:val="0028209D"/>
    <w:rsid w:val="00282534"/>
    <w:rsid w:val="00282595"/>
    <w:rsid w:val="002826CC"/>
    <w:rsid w:val="002826EF"/>
    <w:rsid w:val="0028296F"/>
    <w:rsid w:val="00282B6A"/>
    <w:rsid w:val="00283329"/>
    <w:rsid w:val="0028341A"/>
    <w:rsid w:val="00283478"/>
    <w:rsid w:val="00283511"/>
    <w:rsid w:val="002835AB"/>
    <w:rsid w:val="0028361C"/>
    <w:rsid w:val="00283B56"/>
    <w:rsid w:val="00283CA1"/>
    <w:rsid w:val="00283CB5"/>
    <w:rsid w:val="00283E6B"/>
    <w:rsid w:val="002849DA"/>
    <w:rsid w:val="00284B11"/>
    <w:rsid w:val="00284D35"/>
    <w:rsid w:val="00284D8C"/>
    <w:rsid w:val="00284F4C"/>
    <w:rsid w:val="00285B10"/>
    <w:rsid w:val="00285B9F"/>
    <w:rsid w:val="0028602D"/>
    <w:rsid w:val="0028610B"/>
    <w:rsid w:val="0028626B"/>
    <w:rsid w:val="00286394"/>
    <w:rsid w:val="00286854"/>
    <w:rsid w:val="00286AB6"/>
    <w:rsid w:val="00286B2E"/>
    <w:rsid w:val="002870F5"/>
    <w:rsid w:val="0028710B"/>
    <w:rsid w:val="00287288"/>
    <w:rsid w:val="0028740F"/>
    <w:rsid w:val="00287B94"/>
    <w:rsid w:val="00287BEB"/>
    <w:rsid w:val="0029021A"/>
    <w:rsid w:val="0029022D"/>
    <w:rsid w:val="00290315"/>
    <w:rsid w:val="00290482"/>
    <w:rsid w:val="00290508"/>
    <w:rsid w:val="0029058C"/>
    <w:rsid w:val="0029094C"/>
    <w:rsid w:val="00290A40"/>
    <w:rsid w:val="00290A73"/>
    <w:rsid w:val="00290ABF"/>
    <w:rsid w:val="00290C2B"/>
    <w:rsid w:val="00291141"/>
    <w:rsid w:val="002911B6"/>
    <w:rsid w:val="002912B1"/>
    <w:rsid w:val="002912FE"/>
    <w:rsid w:val="002916C1"/>
    <w:rsid w:val="00291791"/>
    <w:rsid w:val="002918CB"/>
    <w:rsid w:val="002918CF"/>
    <w:rsid w:val="0029195C"/>
    <w:rsid w:val="00291992"/>
    <w:rsid w:val="00291C88"/>
    <w:rsid w:val="00291EAA"/>
    <w:rsid w:val="0029219E"/>
    <w:rsid w:val="002921BB"/>
    <w:rsid w:val="002924A7"/>
    <w:rsid w:val="002924F2"/>
    <w:rsid w:val="00292982"/>
    <w:rsid w:val="002929AD"/>
    <w:rsid w:val="002929E2"/>
    <w:rsid w:val="00292BAA"/>
    <w:rsid w:val="00292E7D"/>
    <w:rsid w:val="00292F0A"/>
    <w:rsid w:val="00292FF3"/>
    <w:rsid w:val="002930B4"/>
    <w:rsid w:val="00293363"/>
    <w:rsid w:val="00293860"/>
    <w:rsid w:val="002939AD"/>
    <w:rsid w:val="00293E2C"/>
    <w:rsid w:val="00294307"/>
    <w:rsid w:val="00294414"/>
    <w:rsid w:val="00294428"/>
    <w:rsid w:val="00294608"/>
    <w:rsid w:val="0029471E"/>
    <w:rsid w:val="00294907"/>
    <w:rsid w:val="00294AAC"/>
    <w:rsid w:val="00294D9C"/>
    <w:rsid w:val="00294EF4"/>
    <w:rsid w:val="00294F74"/>
    <w:rsid w:val="00295151"/>
    <w:rsid w:val="0029515C"/>
    <w:rsid w:val="00295258"/>
    <w:rsid w:val="002957BF"/>
    <w:rsid w:val="00295914"/>
    <w:rsid w:val="00295979"/>
    <w:rsid w:val="00295AA6"/>
    <w:rsid w:val="00295B54"/>
    <w:rsid w:val="00295E0A"/>
    <w:rsid w:val="00296685"/>
    <w:rsid w:val="0029731D"/>
    <w:rsid w:val="002978A0"/>
    <w:rsid w:val="0029792B"/>
    <w:rsid w:val="00297A20"/>
    <w:rsid w:val="00297D89"/>
    <w:rsid w:val="00297E6F"/>
    <w:rsid w:val="002A001A"/>
    <w:rsid w:val="002A0177"/>
    <w:rsid w:val="002A0359"/>
    <w:rsid w:val="002A043E"/>
    <w:rsid w:val="002A0502"/>
    <w:rsid w:val="002A0516"/>
    <w:rsid w:val="002A0833"/>
    <w:rsid w:val="002A090F"/>
    <w:rsid w:val="002A0A7A"/>
    <w:rsid w:val="002A0CCD"/>
    <w:rsid w:val="002A1031"/>
    <w:rsid w:val="002A12D6"/>
    <w:rsid w:val="002A13F8"/>
    <w:rsid w:val="002A1559"/>
    <w:rsid w:val="002A1A13"/>
    <w:rsid w:val="002A1BC3"/>
    <w:rsid w:val="002A1C5F"/>
    <w:rsid w:val="002A2032"/>
    <w:rsid w:val="002A226F"/>
    <w:rsid w:val="002A25AA"/>
    <w:rsid w:val="002A2743"/>
    <w:rsid w:val="002A284E"/>
    <w:rsid w:val="002A2961"/>
    <w:rsid w:val="002A2E94"/>
    <w:rsid w:val="002A302E"/>
    <w:rsid w:val="002A3128"/>
    <w:rsid w:val="002A33EA"/>
    <w:rsid w:val="002A35BF"/>
    <w:rsid w:val="002A360A"/>
    <w:rsid w:val="002A3794"/>
    <w:rsid w:val="002A3965"/>
    <w:rsid w:val="002A3A3C"/>
    <w:rsid w:val="002A4131"/>
    <w:rsid w:val="002A433E"/>
    <w:rsid w:val="002A4356"/>
    <w:rsid w:val="002A44DD"/>
    <w:rsid w:val="002A4744"/>
    <w:rsid w:val="002A4D36"/>
    <w:rsid w:val="002A4F4F"/>
    <w:rsid w:val="002A5373"/>
    <w:rsid w:val="002A5464"/>
    <w:rsid w:val="002A55B2"/>
    <w:rsid w:val="002A5673"/>
    <w:rsid w:val="002A586D"/>
    <w:rsid w:val="002A59A2"/>
    <w:rsid w:val="002A5A3E"/>
    <w:rsid w:val="002A5A96"/>
    <w:rsid w:val="002A5D48"/>
    <w:rsid w:val="002A5D4C"/>
    <w:rsid w:val="002A60C5"/>
    <w:rsid w:val="002A62D7"/>
    <w:rsid w:val="002A6661"/>
    <w:rsid w:val="002A679D"/>
    <w:rsid w:val="002A6866"/>
    <w:rsid w:val="002A6AB7"/>
    <w:rsid w:val="002A6D11"/>
    <w:rsid w:val="002A6E77"/>
    <w:rsid w:val="002A6F5C"/>
    <w:rsid w:val="002A7A73"/>
    <w:rsid w:val="002A7BAF"/>
    <w:rsid w:val="002A7E14"/>
    <w:rsid w:val="002A7F8C"/>
    <w:rsid w:val="002B0162"/>
    <w:rsid w:val="002B0449"/>
    <w:rsid w:val="002B05A9"/>
    <w:rsid w:val="002B068E"/>
    <w:rsid w:val="002B0AF4"/>
    <w:rsid w:val="002B0BB5"/>
    <w:rsid w:val="002B0C89"/>
    <w:rsid w:val="002B0D0A"/>
    <w:rsid w:val="002B0D15"/>
    <w:rsid w:val="002B15E4"/>
    <w:rsid w:val="002B163B"/>
    <w:rsid w:val="002B1703"/>
    <w:rsid w:val="002B1A97"/>
    <w:rsid w:val="002B1C90"/>
    <w:rsid w:val="002B20F7"/>
    <w:rsid w:val="002B2304"/>
    <w:rsid w:val="002B24BC"/>
    <w:rsid w:val="002B298B"/>
    <w:rsid w:val="002B2E99"/>
    <w:rsid w:val="002B3010"/>
    <w:rsid w:val="002B3123"/>
    <w:rsid w:val="002B3521"/>
    <w:rsid w:val="002B386B"/>
    <w:rsid w:val="002B3AB8"/>
    <w:rsid w:val="002B4132"/>
    <w:rsid w:val="002B4210"/>
    <w:rsid w:val="002B43A3"/>
    <w:rsid w:val="002B43DA"/>
    <w:rsid w:val="002B4431"/>
    <w:rsid w:val="002B462A"/>
    <w:rsid w:val="002B4638"/>
    <w:rsid w:val="002B46FB"/>
    <w:rsid w:val="002B4969"/>
    <w:rsid w:val="002B4E24"/>
    <w:rsid w:val="002B518C"/>
    <w:rsid w:val="002B5CAA"/>
    <w:rsid w:val="002B5E5A"/>
    <w:rsid w:val="002B62BE"/>
    <w:rsid w:val="002B64AE"/>
    <w:rsid w:val="002B6705"/>
    <w:rsid w:val="002B6888"/>
    <w:rsid w:val="002B69C4"/>
    <w:rsid w:val="002B6A81"/>
    <w:rsid w:val="002B6D24"/>
    <w:rsid w:val="002B6D26"/>
    <w:rsid w:val="002B6EBA"/>
    <w:rsid w:val="002B7100"/>
    <w:rsid w:val="002B71B6"/>
    <w:rsid w:val="002B7309"/>
    <w:rsid w:val="002B73AE"/>
    <w:rsid w:val="002B73B0"/>
    <w:rsid w:val="002B7424"/>
    <w:rsid w:val="002B74CB"/>
    <w:rsid w:val="002B7D5C"/>
    <w:rsid w:val="002C00BC"/>
    <w:rsid w:val="002C00DD"/>
    <w:rsid w:val="002C0542"/>
    <w:rsid w:val="002C0838"/>
    <w:rsid w:val="002C08D5"/>
    <w:rsid w:val="002C0B6F"/>
    <w:rsid w:val="002C0C3D"/>
    <w:rsid w:val="002C0E58"/>
    <w:rsid w:val="002C0F8E"/>
    <w:rsid w:val="002C194F"/>
    <w:rsid w:val="002C19B5"/>
    <w:rsid w:val="002C1B2A"/>
    <w:rsid w:val="002C1E20"/>
    <w:rsid w:val="002C1FBF"/>
    <w:rsid w:val="002C22A5"/>
    <w:rsid w:val="002C2314"/>
    <w:rsid w:val="002C27B0"/>
    <w:rsid w:val="002C2971"/>
    <w:rsid w:val="002C2CC4"/>
    <w:rsid w:val="002C2FCF"/>
    <w:rsid w:val="002C3BDC"/>
    <w:rsid w:val="002C3C8C"/>
    <w:rsid w:val="002C4727"/>
    <w:rsid w:val="002C4980"/>
    <w:rsid w:val="002C4B06"/>
    <w:rsid w:val="002C4CCA"/>
    <w:rsid w:val="002C4CE7"/>
    <w:rsid w:val="002C4FFF"/>
    <w:rsid w:val="002C5007"/>
    <w:rsid w:val="002C5825"/>
    <w:rsid w:val="002C5B2F"/>
    <w:rsid w:val="002C5B4C"/>
    <w:rsid w:val="002C5E3F"/>
    <w:rsid w:val="002C64BF"/>
    <w:rsid w:val="002C6860"/>
    <w:rsid w:val="002C6AEE"/>
    <w:rsid w:val="002C6F8D"/>
    <w:rsid w:val="002C7169"/>
    <w:rsid w:val="002C73D8"/>
    <w:rsid w:val="002C764F"/>
    <w:rsid w:val="002C7CCE"/>
    <w:rsid w:val="002C7E43"/>
    <w:rsid w:val="002D0307"/>
    <w:rsid w:val="002D0551"/>
    <w:rsid w:val="002D060C"/>
    <w:rsid w:val="002D070F"/>
    <w:rsid w:val="002D087A"/>
    <w:rsid w:val="002D08A8"/>
    <w:rsid w:val="002D0B95"/>
    <w:rsid w:val="002D0F5B"/>
    <w:rsid w:val="002D1018"/>
    <w:rsid w:val="002D141B"/>
    <w:rsid w:val="002D14A3"/>
    <w:rsid w:val="002D17E3"/>
    <w:rsid w:val="002D182E"/>
    <w:rsid w:val="002D1C2E"/>
    <w:rsid w:val="002D223B"/>
    <w:rsid w:val="002D23C2"/>
    <w:rsid w:val="002D270A"/>
    <w:rsid w:val="002D2862"/>
    <w:rsid w:val="002D2A0F"/>
    <w:rsid w:val="002D2B05"/>
    <w:rsid w:val="002D2D02"/>
    <w:rsid w:val="002D2E80"/>
    <w:rsid w:val="002D2FC2"/>
    <w:rsid w:val="002D309A"/>
    <w:rsid w:val="002D3492"/>
    <w:rsid w:val="002D34F9"/>
    <w:rsid w:val="002D3D6C"/>
    <w:rsid w:val="002D3EE7"/>
    <w:rsid w:val="002D40E2"/>
    <w:rsid w:val="002D4376"/>
    <w:rsid w:val="002D4675"/>
    <w:rsid w:val="002D4C4B"/>
    <w:rsid w:val="002D50D3"/>
    <w:rsid w:val="002D5281"/>
    <w:rsid w:val="002D56BC"/>
    <w:rsid w:val="002D57B6"/>
    <w:rsid w:val="002D6074"/>
    <w:rsid w:val="002D6143"/>
    <w:rsid w:val="002D6243"/>
    <w:rsid w:val="002D6248"/>
    <w:rsid w:val="002D62F5"/>
    <w:rsid w:val="002D648E"/>
    <w:rsid w:val="002D6843"/>
    <w:rsid w:val="002D6A49"/>
    <w:rsid w:val="002D6C55"/>
    <w:rsid w:val="002D6CC5"/>
    <w:rsid w:val="002D6E60"/>
    <w:rsid w:val="002D6F73"/>
    <w:rsid w:val="002D7325"/>
    <w:rsid w:val="002D7582"/>
    <w:rsid w:val="002D77EA"/>
    <w:rsid w:val="002D7869"/>
    <w:rsid w:val="002D7943"/>
    <w:rsid w:val="002D7F02"/>
    <w:rsid w:val="002D7F3C"/>
    <w:rsid w:val="002E02AF"/>
    <w:rsid w:val="002E0513"/>
    <w:rsid w:val="002E085D"/>
    <w:rsid w:val="002E08E1"/>
    <w:rsid w:val="002E0C18"/>
    <w:rsid w:val="002E0E74"/>
    <w:rsid w:val="002E0FBF"/>
    <w:rsid w:val="002E10E5"/>
    <w:rsid w:val="002E1279"/>
    <w:rsid w:val="002E143A"/>
    <w:rsid w:val="002E159B"/>
    <w:rsid w:val="002E19A2"/>
    <w:rsid w:val="002E1AFD"/>
    <w:rsid w:val="002E1D30"/>
    <w:rsid w:val="002E1F03"/>
    <w:rsid w:val="002E247D"/>
    <w:rsid w:val="002E25FF"/>
    <w:rsid w:val="002E2729"/>
    <w:rsid w:val="002E289E"/>
    <w:rsid w:val="002E298A"/>
    <w:rsid w:val="002E3364"/>
    <w:rsid w:val="002E3491"/>
    <w:rsid w:val="002E36F3"/>
    <w:rsid w:val="002E395D"/>
    <w:rsid w:val="002E3B69"/>
    <w:rsid w:val="002E3C7D"/>
    <w:rsid w:val="002E4443"/>
    <w:rsid w:val="002E4523"/>
    <w:rsid w:val="002E45B0"/>
    <w:rsid w:val="002E46E8"/>
    <w:rsid w:val="002E4D88"/>
    <w:rsid w:val="002E4DD2"/>
    <w:rsid w:val="002E4E6C"/>
    <w:rsid w:val="002E4F4A"/>
    <w:rsid w:val="002E5078"/>
    <w:rsid w:val="002E512E"/>
    <w:rsid w:val="002E5228"/>
    <w:rsid w:val="002E5400"/>
    <w:rsid w:val="002E5446"/>
    <w:rsid w:val="002E5A6F"/>
    <w:rsid w:val="002E5CDA"/>
    <w:rsid w:val="002E5FD0"/>
    <w:rsid w:val="002E60CA"/>
    <w:rsid w:val="002E60F1"/>
    <w:rsid w:val="002E6147"/>
    <w:rsid w:val="002E627F"/>
    <w:rsid w:val="002E646F"/>
    <w:rsid w:val="002E652C"/>
    <w:rsid w:val="002E663D"/>
    <w:rsid w:val="002E6B0F"/>
    <w:rsid w:val="002E6C5E"/>
    <w:rsid w:val="002E70B0"/>
    <w:rsid w:val="002E7178"/>
    <w:rsid w:val="002E7281"/>
    <w:rsid w:val="002E7884"/>
    <w:rsid w:val="002E7BE6"/>
    <w:rsid w:val="002E7C0E"/>
    <w:rsid w:val="002E7D7E"/>
    <w:rsid w:val="002E7E81"/>
    <w:rsid w:val="002E7EBA"/>
    <w:rsid w:val="002E7ECB"/>
    <w:rsid w:val="002F000E"/>
    <w:rsid w:val="002F0080"/>
    <w:rsid w:val="002F056A"/>
    <w:rsid w:val="002F0852"/>
    <w:rsid w:val="002F08EB"/>
    <w:rsid w:val="002F123E"/>
    <w:rsid w:val="002F136F"/>
    <w:rsid w:val="002F15C8"/>
    <w:rsid w:val="002F1911"/>
    <w:rsid w:val="002F1A62"/>
    <w:rsid w:val="002F1AA3"/>
    <w:rsid w:val="002F1AE4"/>
    <w:rsid w:val="002F1CD8"/>
    <w:rsid w:val="002F20E3"/>
    <w:rsid w:val="002F220B"/>
    <w:rsid w:val="002F22E8"/>
    <w:rsid w:val="002F2650"/>
    <w:rsid w:val="002F26A0"/>
    <w:rsid w:val="002F2987"/>
    <w:rsid w:val="002F2C68"/>
    <w:rsid w:val="002F30E8"/>
    <w:rsid w:val="002F34A8"/>
    <w:rsid w:val="002F378B"/>
    <w:rsid w:val="002F37AA"/>
    <w:rsid w:val="002F37E5"/>
    <w:rsid w:val="002F43F5"/>
    <w:rsid w:val="002F44EB"/>
    <w:rsid w:val="002F4675"/>
    <w:rsid w:val="002F4AC3"/>
    <w:rsid w:val="002F4C46"/>
    <w:rsid w:val="002F4E4C"/>
    <w:rsid w:val="002F4F26"/>
    <w:rsid w:val="002F501B"/>
    <w:rsid w:val="002F5060"/>
    <w:rsid w:val="002F50D1"/>
    <w:rsid w:val="002F548A"/>
    <w:rsid w:val="002F54F7"/>
    <w:rsid w:val="002F5530"/>
    <w:rsid w:val="002F5701"/>
    <w:rsid w:val="002F5934"/>
    <w:rsid w:val="002F5A0A"/>
    <w:rsid w:val="002F5ACB"/>
    <w:rsid w:val="002F5C13"/>
    <w:rsid w:val="002F5D09"/>
    <w:rsid w:val="002F5D2E"/>
    <w:rsid w:val="002F66E7"/>
    <w:rsid w:val="002F6736"/>
    <w:rsid w:val="002F69D6"/>
    <w:rsid w:val="002F6ACA"/>
    <w:rsid w:val="002F6BEA"/>
    <w:rsid w:val="002F6ECD"/>
    <w:rsid w:val="002F6EFF"/>
    <w:rsid w:val="002F721A"/>
    <w:rsid w:val="002F7594"/>
    <w:rsid w:val="002F75B5"/>
    <w:rsid w:val="002F75F9"/>
    <w:rsid w:val="002F764A"/>
    <w:rsid w:val="002F7817"/>
    <w:rsid w:val="002F7BA5"/>
    <w:rsid w:val="002F7FBB"/>
    <w:rsid w:val="0030018A"/>
    <w:rsid w:val="0030073D"/>
    <w:rsid w:val="0030092E"/>
    <w:rsid w:val="00300C85"/>
    <w:rsid w:val="003014D8"/>
    <w:rsid w:val="003016C7"/>
    <w:rsid w:val="00301BFF"/>
    <w:rsid w:val="00301F7F"/>
    <w:rsid w:val="0030219D"/>
    <w:rsid w:val="003021A7"/>
    <w:rsid w:val="0030222D"/>
    <w:rsid w:val="003026D6"/>
    <w:rsid w:val="00302BEE"/>
    <w:rsid w:val="00302D21"/>
    <w:rsid w:val="00302D6E"/>
    <w:rsid w:val="003032B1"/>
    <w:rsid w:val="0030346E"/>
    <w:rsid w:val="00303722"/>
    <w:rsid w:val="00303726"/>
    <w:rsid w:val="00303B42"/>
    <w:rsid w:val="00303C01"/>
    <w:rsid w:val="00303C1C"/>
    <w:rsid w:val="00303EF2"/>
    <w:rsid w:val="00303FD9"/>
    <w:rsid w:val="0030429E"/>
    <w:rsid w:val="0030440A"/>
    <w:rsid w:val="00304AF9"/>
    <w:rsid w:val="00304BF7"/>
    <w:rsid w:val="00304C65"/>
    <w:rsid w:val="0030505C"/>
    <w:rsid w:val="003051B2"/>
    <w:rsid w:val="003052CF"/>
    <w:rsid w:val="0030590F"/>
    <w:rsid w:val="00305A56"/>
    <w:rsid w:val="00305EC0"/>
    <w:rsid w:val="00305EC8"/>
    <w:rsid w:val="00305F22"/>
    <w:rsid w:val="00306012"/>
    <w:rsid w:val="0030605A"/>
    <w:rsid w:val="003061CF"/>
    <w:rsid w:val="00306226"/>
    <w:rsid w:val="00306433"/>
    <w:rsid w:val="003064BF"/>
    <w:rsid w:val="00306768"/>
    <w:rsid w:val="003067DC"/>
    <w:rsid w:val="00306A74"/>
    <w:rsid w:val="00306B79"/>
    <w:rsid w:val="00307A57"/>
    <w:rsid w:val="00307A98"/>
    <w:rsid w:val="00307C3B"/>
    <w:rsid w:val="00307CCA"/>
    <w:rsid w:val="00307F31"/>
    <w:rsid w:val="0031001E"/>
    <w:rsid w:val="00310052"/>
    <w:rsid w:val="003100F2"/>
    <w:rsid w:val="00310588"/>
    <w:rsid w:val="0031058A"/>
    <w:rsid w:val="0031069B"/>
    <w:rsid w:val="003107D2"/>
    <w:rsid w:val="00310800"/>
    <w:rsid w:val="00311131"/>
    <w:rsid w:val="00311AEB"/>
    <w:rsid w:val="00311C3E"/>
    <w:rsid w:val="00311D68"/>
    <w:rsid w:val="00311F36"/>
    <w:rsid w:val="0031222F"/>
    <w:rsid w:val="0031240C"/>
    <w:rsid w:val="00312791"/>
    <w:rsid w:val="003127AD"/>
    <w:rsid w:val="0031293C"/>
    <w:rsid w:val="00312FC5"/>
    <w:rsid w:val="0031306B"/>
    <w:rsid w:val="00313088"/>
    <w:rsid w:val="00313187"/>
    <w:rsid w:val="003133A1"/>
    <w:rsid w:val="00313B65"/>
    <w:rsid w:val="00313D7F"/>
    <w:rsid w:val="00313FA9"/>
    <w:rsid w:val="00314271"/>
    <w:rsid w:val="00314291"/>
    <w:rsid w:val="003143B4"/>
    <w:rsid w:val="003148B5"/>
    <w:rsid w:val="00314AB2"/>
    <w:rsid w:val="00314DEB"/>
    <w:rsid w:val="00314E90"/>
    <w:rsid w:val="00314F46"/>
    <w:rsid w:val="0031515C"/>
    <w:rsid w:val="00315251"/>
    <w:rsid w:val="00315296"/>
    <w:rsid w:val="0031551F"/>
    <w:rsid w:val="0031590A"/>
    <w:rsid w:val="003159EB"/>
    <w:rsid w:val="003159F5"/>
    <w:rsid w:val="00315A10"/>
    <w:rsid w:val="00315A75"/>
    <w:rsid w:val="00315D3F"/>
    <w:rsid w:val="00315DEF"/>
    <w:rsid w:val="00315E4A"/>
    <w:rsid w:val="00316165"/>
    <w:rsid w:val="00316693"/>
    <w:rsid w:val="0031673E"/>
    <w:rsid w:val="00316750"/>
    <w:rsid w:val="00316840"/>
    <w:rsid w:val="00316862"/>
    <w:rsid w:val="00316930"/>
    <w:rsid w:val="00316CF8"/>
    <w:rsid w:val="00316EB6"/>
    <w:rsid w:val="00317085"/>
    <w:rsid w:val="00317512"/>
    <w:rsid w:val="00317574"/>
    <w:rsid w:val="0031786E"/>
    <w:rsid w:val="003178DA"/>
    <w:rsid w:val="00317910"/>
    <w:rsid w:val="00317F56"/>
    <w:rsid w:val="00320755"/>
    <w:rsid w:val="00320A2F"/>
    <w:rsid w:val="00320B92"/>
    <w:rsid w:val="00320D58"/>
    <w:rsid w:val="00320EB0"/>
    <w:rsid w:val="00320FFF"/>
    <w:rsid w:val="003210B1"/>
    <w:rsid w:val="003211AA"/>
    <w:rsid w:val="0032125F"/>
    <w:rsid w:val="00321406"/>
    <w:rsid w:val="00321547"/>
    <w:rsid w:val="003219A8"/>
    <w:rsid w:val="003219AD"/>
    <w:rsid w:val="00321FA1"/>
    <w:rsid w:val="00321FE8"/>
    <w:rsid w:val="00322451"/>
    <w:rsid w:val="003225C7"/>
    <w:rsid w:val="003227AD"/>
    <w:rsid w:val="003227E5"/>
    <w:rsid w:val="003228B6"/>
    <w:rsid w:val="00322B30"/>
    <w:rsid w:val="00322B5C"/>
    <w:rsid w:val="00322B6F"/>
    <w:rsid w:val="0032301A"/>
    <w:rsid w:val="003234BE"/>
    <w:rsid w:val="003235B9"/>
    <w:rsid w:val="003238AC"/>
    <w:rsid w:val="003238C5"/>
    <w:rsid w:val="003238D3"/>
    <w:rsid w:val="003238DF"/>
    <w:rsid w:val="0032399C"/>
    <w:rsid w:val="00323B91"/>
    <w:rsid w:val="00323C14"/>
    <w:rsid w:val="00323DE3"/>
    <w:rsid w:val="00323EA1"/>
    <w:rsid w:val="00323EA4"/>
    <w:rsid w:val="00324458"/>
    <w:rsid w:val="00324A27"/>
    <w:rsid w:val="00324C4D"/>
    <w:rsid w:val="00324C52"/>
    <w:rsid w:val="00324D03"/>
    <w:rsid w:val="00324DD5"/>
    <w:rsid w:val="00324E42"/>
    <w:rsid w:val="0032564B"/>
    <w:rsid w:val="00325738"/>
    <w:rsid w:val="00325B5E"/>
    <w:rsid w:val="00325C76"/>
    <w:rsid w:val="00325D2D"/>
    <w:rsid w:val="00325FAF"/>
    <w:rsid w:val="003262CF"/>
    <w:rsid w:val="00326516"/>
    <w:rsid w:val="003266D9"/>
    <w:rsid w:val="00326963"/>
    <w:rsid w:val="00326B70"/>
    <w:rsid w:val="00326EC5"/>
    <w:rsid w:val="00326EC9"/>
    <w:rsid w:val="003275DF"/>
    <w:rsid w:val="00327C8E"/>
    <w:rsid w:val="00327EDC"/>
    <w:rsid w:val="0033002B"/>
    <w:rsid w:val="0033032A"/>
    <w:rsid w:val="0033042D"/>
    <w:rsid w:val="003306F7"/>
    <w:rsid w:val="00330714"/>
    <w:rsid w:val="00330809"/>
    <w:rsid w:val="0033095C"/>
    <w:rsid w:val="0033097D"/>
    <w:rsid w:val="00330A8C"/>
    <w:rsid w:val="00330E02"/>
    <w:rsid w:val="0033104A"/>
    <w:rsid w:val="00331112"/>
    <w:rsid w:val="00331278"/>
    <w:rsid w:val="00331358"/>
    <w:rsid w:val="00331425"/>
    <w:rsid w:val="00331624"/>
    <w:rsid w:val="003316CB"/>
    <w:rsid w:val="003316F6"/>
    <w:rsid w:val="00331894"/>
    <w:rsid w:val="00331B31"/>
    <w:rsid w:val="00331C13"/>
    <w:rsid w:val="00331C93"/>
    <w:rsid w:val="00331FBB"/>
    <w:rsid w:val="00332090"/>
    <w:rsid w:val="003320C9"/>
    <w:rsid w:val="003320DE"/>
    <w:rsid w:val="00332E16"/>
    <w:rsid w:val="0033364C"/>
    <w:rsid w:val="0033389D"/>
    <w:rsid w:val="00333B34"/>
    <w:rsid w:val="00333D2E"/>
    <w:rsid w:val="00333D4E"/>
    <w:rsid w:val="003340C6"/>
    <w:rsid w:val="003342BC"/>
    <w:rsid w:val="00334341"/>
    <w:rsid w:val="00334833"/>
    <w:rsid w:val="003348AB"/>
    <w:rsid w:val="003348C3"/>
    <w:rsid w:val="0033491E"/>
    <w:rsid w:val="00334959"/>
    <w:rsid w:val="00334B30"/>
    <w:rsid w:val="003351FA"/>
    <w:rsid w:val="003352A8"/>
    <w:rsid w:val="003357F9"/>
    <w:rsid w:val="00335841"/>
    <w:rsid w:val="00335948"/>
    <w:rsid w:val="00335AB8"/>
    <w:rsid w:val="00335C8F"/>
    <w:rsid w:val="00335CA5"/>
    <w:rsid w:val="00335F8C"/>
    <w:rsid w:val="003360D9"/>
    <w:rsid w:val="00336349"/>
    <w:rsid w:val="003363AB"/>
    <w:rsid w:val="003365E4"/>
    <w:rsid w:val="0033669B"/>
    <w:rsid w:val="00336CDA"/>
    <w:rsid w:val="003372BC"/>
    <w:rsid w:val="0033748F"/>
    <w:rsid w:val="00337625"/>
    <w:rsid w:val="00337639"/>
    <w:rsid w:val="003376A7"/>
    <w:rsid w:val="003376ED"/>
    <w:rsid w:val="00337739"/>
    <w:rsid w:val="00337F5C"/>
    <w:rsid w:val="00340037"/>
    <w:rsid w:val="00340047"/>
    <w:rsid w:val="0034024D"/>
    <w:rsid w:val="003402F9"/>
    <w:rsid w:val="00340986"/>
    <w:rsid w:val="003409D6"/>
    <w:rsid w:val="00340AA5"/>
    <w:rsid w:val="00340C6D"/>
    <w:rsid w:val="003411C3"/>
    <w:rsid w:val="003415AF"/>
    <w:rsid w:val="0034188A"/>
    <w:rsid w:val="00341D53"/>
    <w:rsid w:val="00341F6A"/>
    <w:rsid w:val="0034228B"/>
    <w:rsid w:val="003425A9"/>
    <w:rsid w:val="003425B0"/>
    <w:rsid w:val="0034271F"/>
    <w:rsid w:val="00342722"/>
    <w:rsid w:val="00342A39"/>
    <w:rsid w:val="00342CD9"/>
    <w:rsid w:val="003430FB"/>
    <w:rsid w:val="00343485"/>
    <w:rsid w:val="0034386A"/>
    <w:rsid w:val="003438AC"/>
    <w:rsid w:val="00344101"/>
    <w:rsid w:val="003445A7"/>
    <w:rsid w:val="003449BD"/>
    <w:rsid w:val="00344AB6"/>
    <w:rsid w:val="00344AFD"/>
    <w:rsid w:val="00344B68"/>
    <w:rsid w:val="00344C06"/>
    <w:rsid w:val="00344F7F"/>
    <w:rsid w:val="00344FC8"/>
    <w:rsid w:val="00345AA8"/>
    <w:rsid w:val="00345D47"/>
    <w:rsid w:val="003462A8"/>
    <w:rsid w:val="00346873"/>
    <w:rsid w:val="003468BB"/>
    <w:rsid w:val="003470CA"/>
    <w:rsid w:val="003470D7"/>
    <w:rsid w:val="0034725F"/>
    <w:rsid w:val="0034776A"/>
    <w:rsid w:val="00347CD9"/>
    <w:rsid w:val="00347D08"/>
    <w:rsid w:val="00347D70"/>
    <w:rsid w:val="00347F05"/>
    <w:rsid w:val="00350095"/>
    <w:rsid w:val="0035016E"/>
    <w:rsid w:val="00350392"/>
    <w:rsid w:val="003505CF"/>
    <w:rsid w:val="00350893"/>
    <w:rsid w:val="003508CD"/>
    <w:rsid w:val="00350C3A"/>
    <w:rsid w:val="00351266"/>
    <w:rsid w:val="003513FA"/>
    <w:rsid w:val="0035145A"/>
    <w:rsid w:val="003515AF"/>
    <w:rsid w:val="003516CE"/>
    <w:rsid w:val="00351889"/>
    <w:rsid w:val="00351AA5"/>
    <w:rsid w:val="00351B00"/>
    <w:rsid w:val="00351EF9"/>
    <w:rsid w:val="00351F6C"/>
    <w:rsid w:val="003524E2"/>
    <w:rsid w:val="003526EB"/>
    <w:rsid w:val="00352744"/>
    <w:rsid w:val="003528FD"/>
    <w:rsid w:val="00352A14"/>
    <w:rsid w:val="00352A4A"/>
    <w:rsid w:val="00352C7D"/>
    <w:rsid w:val="003532D3"/>
    <w:rsid w:val="003534CA"/>
    <w:rsid w:val="0035370F"/>
    <w:rsid w:val="00353840"/>
    <w:rsid w:val="00353AEB"/>
    <w:rsid w:val="00353C03"/>
    <w:rsid w:val="00353C75"/>
    <w:rsid w:val="00353DB4"/>
    <w:rsid w:val="003540BB"/>
    <w:rsid w:val="003540F1"/>
    <w:rsid w:val="00354501"/>
    <w:rsid w:val="0035467E"/>
    <w:rsid w:val="00354698"/>
    <w:rsid w:val="003546FE"/>
    <w:rsid w:val="003547FC"/>
    <w:rsid w:val="003549BC"/>
    <w:rsid w:val="00354B5B"/>
    <w:rsid w:val="00354E71"/>
    <w:rsid w:val="00355626"/>
    <w:rsid w:val="00355631"/>
    <w:rsid w:val="003559A1"/>
    <w:rsid w:val="00355DD5"/>
    <w:rsid w:val="00355FEA"/>
    <w:rsid w:val="003565C5"/>
    <w:rsid w:val="00356607"/>
    <w:rsid w:val="003567A6"/>
    <w:rsid w:val="00356B2F"/>
    <w:rsid w:val="00356DB5"/>
    <w:rsid w:val="00356E22"/>
    <w:rsid w:val="00356EB8"/>
    <w:rsid w:val="00357434"/>
    <w:rsid w:val="0035788C"/>
    <w:rsid w:val="0035799E"/>
    <w:rsid w:val="00357C54"/>
    <w:rsid w:val="00357EC1"/>
    <w:rsid w:val="0036005F"/>
    <w:rsid w:val="00360286"/>
    <w:rsid w:val="00360655"/>
    <w:rsid w:val="003606A5"/>
    <w:rsid w:val="003606E3"/>
    <w:rsid w:val="00360DCE"/>
    <w:rsid w:val="00360E00"/>
    <w:rsid w:val="00360F1A"/>
    <w:rsid w:val="00360F5C"/>
    <w:rsid w:val="00361010"/>
    <w:rsid w:val="0036142C"/>
    <w:rsid w:val="0036168C"/>
    <w:rsid w:val="00361763"/>
    <w:rsid w:val="00361896"/>
    <w:rsid w:val="00361B48"/>
    <w:rsid w:val="00361B65"/>
    <w:rsid w:val="00361BA2"/>
    <w:rsid w:val="00361CE0"/>
    <w:rsid w:val="00361E44"/>
    <w:rsid w:val="0036220D"/>
    <w:rsid w:val="00362419"/>
    <w:rsid w:val="003625DF"/>
    <w:rsid w:val="0036269A"/>
    <w:rsid w:val="003628B8"/>
    <w:rsid w:val="00362DFF"/>
    <w:rsid w:val="00362ECD"/>
    <w:rsid w:val="00362F5F"/>
    <w:rsid w:val="003630A3"/>
    <w:rsid w:val="00363159"/>
    <w:rsid w:val="003631A3"/>
    <w:rsid w:val="003632AD"/>
    <w:rsid w:val="003632D6"/>
    <w:rsid w:val="0036357D"/>
    <w:rsid w:val="00363617"/>
    <w:rsid w:val="0036375A"/>
    <w:rsid w:val="0036377E"/>
    <w:rsid w:val="00363B9B"/>
    <w:rsid w:val="00364158"/>
    <w:rsid w:val="003644D1"/>
    <w:rsid w:val="00364685"/>
    <w:rsid w:val="00364BA0"/>
    <w:rsid w:val="00364F6A"/>
    <w:rsid w:val="00365206"/>
    <w:rsid w:val="003655FB"/>
    <w:rsid w:val="00365687"/>
    <w:rsid w:val="00365755"/>
    <w:rsid w:val="00365764"/>
    <w:rsid w:val="00365810"/>
    <w:rsid w:val="00365B04"/>
    <w:rsid w:val="00365B32"/>
    <w:rsid w:val="00365EF5"/>
    <w:rsid w:val="00366042"/>
    <w:rsid w:val="00366117"/>
    <w:rsid w:val="00366676"/>
    <w:rsid w:val="00366784"/>
    <w:rsid w:val="00366819"/>
    <w:rsid w:val="003669E6"/>
    <w:rsid w:val="00366C02"/>
    <w:rsid w:val="00366D9B"/>
    <w:rsid w:val="00366DDB"/>
    <w:rsid w:val="00367075"/>
    <w:rsid w:val="0036746F"/>
    <w:rsid w:val="00367597"/>
    <w:rsid w:val="0036764E"/>
    <w:rsid w:val="003679A3"/>
    <w:rsid w:val="00367CAD"/>
    <w:rsid w:val="00367E48"/>
    <w:rsid w:val="00367EC0"/>
    <w:rsid w:val="00370219"/>
    <w:rsid w:val="00370486"/>
    <w:rsid w:val="003704A3"/>
    <w:rsid w:val="003705A9"/>
    <w:rsid w:val="00370CFD"/>
    <w:rsid w:val="00370D84"/>
    <w:rsid w:val="003713A6"/>
    <w:rsid w:val="003716EB"/>
    <w:rsid w:val="00371807"/>
    <w:rsid w:val="00371886"/>
    <w:rsid w:val="00371BE1"/>
    <w:rsid w:val="00371C0C"/>
    <w:rsid w:val="00371CF3"/>
    <w:rsid w:val="00372240"/>
    <w:rsid w:val="00372335"/>
    <w:rsid w:val="003724DB"/>
    <w:rsid w:val="00372571"/>
    <w:rsid w:val="00372837"/>
    <w:rsid w:val="00372842"/>
    <w:rsid w:val="00372850"/>
    <w:rsid w:val="00372953"/>
    <w:rsid w:val="003730CE"/>
    <w:rsid w:val="003732DD"/>
    <w:rsid w:val="00373368"/>
    <w:rsid w:val="003734A7"/>
    <w:rsid w:val="003736FE"/>
    <w:rsid w:val="0037374C"/>
    <w:rsid w:val="0037398F"/>
    <w:rsid w:val="00373AC3"/>
    <w:rsid w:val="00373D43"/>
    <w:rsid w:val="00373D87"/>
    <w:rsid w:val="00373E0D"/>
    <w:rsid w:val="00373FA0"/>
    <w:rsid w:val="0037404C"/>
    <w:rsid w:val="003744B2"/>
    <w:rsid w:val="003746E3"/>
    <w:rsid w:val="00374735"/>
    <w:rsid w:val="00374C4D"/>
    <w:rsid w:val="00374D06"/>
    <w:rsid w:val="00374ED7"/>
    <w:rsid w:val="0037504D"/>
    <w:rsid w:val="00375061"/>
    <w:rsid w:val="0037521A"/>
    <w:rsid w:val="003753CC"/>
    <w:rsid w:val="0037583E"/>
    <w:rsid w:val="00375878"/>
    <w:rsid w:val="00375A5F"/>
    <w:rsid w:val="00375BA4"/>
    <w:rsid w:val="00375BAF"/>
    <w:rsid w:val="00375E51"/>
    <w:rsid w:val="003765FA"/>
    <w:rsid w:val="00376D41"/>
    <w:rsid w:val="003771C9"/>
    <w:rsid w:val="003771F4"/>
    <w:rsid w:val="003779DA"/>
    <w:rsid w:val="00377AE2"/>
    <w:rsid w:val="00377C31"/>
    <w:rsid w:val="00377F85"/>
    <w:rsid w:val="003800B7"/>
    <w:rsid w:val="003804B1"/>
    <w:rsid w:val="003805EB"/>
    <w:rsid w:val="00380655"/>
    <w:rsid w:val="003807E3"/>
    <w:rsid w:val="00380843"/>
    <w:rsid w:val="0038095C"/>
    <w:rsid w:val="00380A2E"/>
    <w:rsid w:val="00380DD5"/>
    <w:rsid w:val="00380DEC"/>
    <w:rsid w:val="00381490"/>
    <w:rsid w:val="003815EA"/>
    <w:rsid w:val="00381A1F"/>
    <w:rsid w:val="00381A78"/>
    <w:rsid w:val="00381EED"/>
    <w:rsid w:val="00382773"/>
    <w:rsid w:val="003828C6"/>
    <w:rsid w:val="00382A9E"/>
    <w:rsid w:val="00382AF5"/>
    <w:rsid w:val="003830BF"/>
    <w:rsid w:val="00383281"/>
    <w:rsid w:val="003833AE"/>
    <w:rsid w:val="003837D1"/>
    <w:rsid w:val="0038399A"/>
    <w:rsid w:val="003839D7"/>
    <w:rsid w:val="00383B43"/>
    <w:rsid w:val="00383E2C"/>
    <w:rsid w:val="00384247"/>
    <w:rsid w:val="0038433E"/>
    <w:rsid w:val="003844AD"/>
    <w:rsid w:val="0038467B"/>
    <w:rsid w:val="0038478B"/>
    <w:rsid w:val="00384929"/>
    <w:rsid w:val="0038492E"/>
    <w:rsid w:val="003849AC"/>
    <w:rsid w:val="00384B45"/>
    <w:rsid w:val="00384C22"/>
    <w:rsid w:val="00384CB6"/>
    <w:rsid w:val="00384D85"/>
    <w:rsid w:val="00384F23"/>
    <w:rsid w:val="00385045"/>
    <w:rsid w:val="00385073"/>
    <w:rsid w:val="003850E7"/>
    <w:rsid w:val="0038568F"/>
    <w:rsid w:val="00385776"/>
    <w:rsid w:val="00386131"/>
    <w:rsid w:val="003861E2"/>
    <w:rsid w:val="003863B9"/>
    <w:rsid w:val="0038659B"/>
    <w:rsid w:val="00386786"/>
    <w:rsid w:val="003868E5"/>
    <w:rsid w:val="003869FF"/>
    <w:rsid w:val="00386A5E"/>
    <w:rsid w:val="00386B61"/>
    <w:rsid w:val="00386E85"/>
    <w:rsid w:val="00386F1A"/>
    <w:rsid w:val="003870D1"/>
    <w:rsid w:val="003872E0"/>
    <w:rsid w:val="00387442"/>
    <w:rsid w:val="0038758A"/>
    <w:rsid w:val="00387631"/>
    <w:rsid w:val="003876A6"/>
    <w:rsid w:val="00387780"/>
    <w:rsid w:val="00387A42"/>
    <w:rsid w:val="00387A9C"/>
    <w:rsid w:val="0039001D"/>
    <w:rsid w:val="00390080"/>
    <w:rsid w:val="003902EC"/>
    <w:rsid w:val="003902F0"/>
    <w:rsid w:val="003903DF"/>
    <w:rsid w:val="003909B9"/>
    <w:rsid w:val="00390B03"/>
    <w:rsid w:val="00390F60"/>
    <w:rsid w:val="003910F0"/>
    <w:rsid w:val="003918DB"/>
    <w:rsid w:val="0039197D"/>
    <w:rsid w:val="00391D12"/>
    <w:rsid w:val="00391E13"/>
    <w:rsid w:val="00391E3D"/>
    <w:rsid w:val="00392082"/>
    <w:rsid w:val="00392984"/>
    <w:rsid w:val="00392C56"/>
    <w:rsid w:val="0039305C"/>
    <w:rsid w:val="0039327C"/>
    <w:rsid w:val="003932C3"/>
    <w:rsid w:val="00393348"/>
    <w:rsid w:val="0039351E"/>
    <w:rsid w:val="003936EE"/>
    <w:rsid w:val="00393A3E"/>
    <w:rsid w:val="00393B38"/>
    <w:rsid w:val="00393F11"/>
    <w:rsid w:val="00393F78"/>
    <w:rsid w:val="0039411B"/>
    <w:rsid w:val="0039420B"/>
    <w:rsid w:val="003943B7"/>
    <w:rsid w:val="00394506"/>
    <w:rsid w:val="003947B7"/>
    <w:rsid w:val="0039484F"/>
    <w:rsid w:val="00394851"/>
    <w:rsid w:val="00394A0D"/>
    <w:rsid w:val="00394AF7"/>
    <w:rsid w:val="003950DC"/>
    <w:rsid w:val="003950E9"/>
    <w:rsid w:val="003951FF"/>
    <w:rsid w:val="00395291"/>
    <w:rsid w:val="003952A9"/>
    <w:rsid w:val="00395309"/>
    <w:rsid w:val="0039539D"/>
    <w:rsid w:val="003953EF"/>
    <w:rsid w:val="00395A13"/>
    <w:rsid w:val="00395D23"/>
    <w:rsid w:val="00395FAD"/>
    <w:rsid w:val="00396202"/>
    <w:rsid w:val="00396262"/>
    <w:rsid w:val="0039653C"/>
    <w:rsid w:val="00396A76"/>
    <w:rsid w:val="00396AB3"/>
    <w:rsid w:val="00396DE0"/>
    <w:rsid w:val="003972D1"/>
    <w:rsid w:val="00397360"/>
    <w:rsid w:val="0039736B"/>
    <w:rsid w:val="0039747C"/>
    <w:rsid w:val="003974A5"/>
    <w:rsid w:val="00397BF1"/>
    <w:rsid w:val="00397D2C"/>
    <w:rsid w:val="00397ED4"/>
    <w:rsid w:val="00397F1F"/>
    <w:rsid w:val="003A017E"/>
    <w:rsid w:val="003A01F8"/>
    <w:rsid w:val="003A053A"/>
    <w:rsid w:val="003A074F"/>
    <w:rsid w:val="003A0851"/>
    <w:rsid w:val="003A0C9E"/>
    <w:rsid w:val="003A1031"/>
    <w:rsid w:val="003A1107"/>
    <w:rsid w:val="003A1151"/>
    <w:rsid w:val="003A128F"/>
    <w:rsid w:val="003A141C"/>
    <w:rsid w:val="003A161C"/>
    <w:rsid w:val="003A1699"/>
    <w:rsid w:val="003A17EE"/>
    <w:rsid w:val="003A193C"/>
    <w:rsid w:val="003A1C1E"/>
    <w:rsid w:val="003A219E"/>
    <w:rsid w:val="003A227B"/>
    <w:rsid w:val="003A2386"/>
    <w:rsid w:val="003A258B"/>
    <w:rsid w:val="003A25B7"/>
    <w:rsid w:val="003A2A95"/>
    <w:rsid w:val="003A2B27"/>
    <w:rsid w:val="003A30B6"/>
    <w:rsid w:val="003A319F"/>
    <w:rsid w:val="003A347C"/>
    <w:rsid w:val="003A352F"/>
    <w:rsid w:val="003A37E3"/>
    <w:rsid w:val="003A3EC1"/>
    <w:rsid w:val="003A3F93"/>
    <w:rsid w:val="003A4273"/>
    <w:rsid w:val="003A4565"/>
    <w:rsid w:val="003A48DA"/>
    <w:rsid w:val="003A49FF"/>
    <w:rsid w:val="003A4F31"/>
    <w:rsid w:val="003A51B7"/>
    <w:rsid w:val="003A51C4"/>
    <w:rsid w:val="003A51CC"/>
    <w:rsid w:val="003A5218"/>
    <w:rsid w:val="003A524C"/>
    <w:rsid w:val="003A5379"/>
    <w:rsid w:val="003A5589"/>
    <w:rsid w:val="003A55EE"/>
    <w:rsid w:val="003A5760"/>
    <w:rsid w:val="003A58A0"/>
    <w:rsid w:val="003A5A41"/>
    <w:rsid w:val="003A5D10"/>
    <w:rsid w:val="003A6045"/>
    <w:rsid w:val="003A6111"/>
    <w:rsid w:val="003A613D"/>
    <w:rsid w:val="003A6304"/>
    <w:rsid w:val="003A63CC"/>
    <w:rsid w:val="003A63FD"/>
    <w:rsid w:val="003A6412"/>
    <w:rsid w:val="003A644E"/>
    <w:rsid w:val="003A6581"/>
    <w:rsid w:val="003A6774"/>
    <w:rsid w:val="003A67CF"/>
    <w:rsid w:val="003A691D"/>
    <w:rsid w:val="003A6972"/>
    <w:rsid w:val="003A6B6D"/>
    <w:rsid w:val="003A6D53"/>
    <w:rsid w:val="003A6DAF"/>
    <w:rsid w:val="003A6E1C"/>
    <w:rsid w:val="003A6F97"/>
    <w:rsid w:val="003A73A1"/>
    <w:rsid w:val="003A7BD6"/>
    <w:rsid w:val="003A7C0C"/>
    <w:rsid w:val="003A7D0C"/>
    <w:rsid w:val="003A7D15"/>
    <w:rsid w:val="003B01A4"/>
    <w:rsid w:val="003B01B2"/>
    <w:rsid w:val="003B01ED"/>
    <w:rsid w:val="003B05CD"/>
    <w:rsid w:val="003B07D6"/>
    <w:rsid w:val="003B083B"/>
    <w:rsid w:val="003B09C2"/>
    <w:rsid w:val="003B0BA6"/>
    <w:rsid w:val="003B0D7B"/>
    <w:rsid w:val="003B0DB3"/>
    <w:rsid w:val="003B0FFC"/>
    <w:rsid w:val="003B10F6"/>
    <w:rsid w:val="003B10FC"/>
    <w:rsid w:val="003B1149"/>
    <w:rsid w:val="003B1264"/>
    <w:rsid w:val="003B154C"/>
    <w:rsid w:val="003B1627"/>
    <w:rsid w:val="003B18D2"/>
    <w:rsid w:val="003B1A00"/>
    <w:rsid w:val="003B1E33"/>
    <w:rsid w:val="003B1E59"/>
    <w:rsid w:val="003B223D"/>
    <w:rsid w:val="003B2408"/>
    <w:rsid w:val="003B2634"/>
    <w:rsid w:val="003B291C"/>
    <w:rsid w:val="003B2A56"/>
    <w:rsid w:val="003B2CF6"/>
    <w:rsid w:val="003B2E58"/>
    <w:rsid w:val="003B2F3B"/>
    <w:rsid w:val="003B2F54"/>
    <w:rsid w:val="003B2FC0"/>
    <w:rsid w:val="003B3375"/>
    <w:rsid w:val="003B34AA"/>
    <w:rsid w:val="003B34DF"/>
    <w:rsid w:val="003B3633"/>
    <w:rsid w:val="003B3786"/>
    <w:rsid w:val="003B37EB"/>
    <w:rsid w:val="003B383C"/>
    <w:rsid w:val="003B3CD6"/>
    <w:rsid w:val="003B3EC9"/>
    <w:rsid w:val="003B4066"/>
    <w:rsid w:val="003B40EE"/>
    <w:rsid w:val="003B4123"/>
    <w:rsid w:val="003B427E"/>
    <w:rsid w:val="003B44F6"/>
    <w:rsid w:val="003B4C3A"/>
    <w:rsid w:val="003B4FA3"/>
    <w:rsid w:val="003B5026"/>
    <w:rsid w:val="003B5250"/>
    <w:rsid w:val="003B549E"/>
    <w:rsid w:val="003B552F"/>
    <w:rsid w:val="003B55C3"/>
    <w:rsid w:val="003B560E"/>
    <w:rsid w:val="003B5784"/>
    <w:rsid w:val="003B5A0F"/>
    <w:rsid w:val="003B5DA4"/>
    <w:rsid w:val="003B5E2D"/>
    <w:rsid w:val="003B619C"/>
    <w:rsid w:val="003B6FB9"/>
    <w:rsid w:val="003B70A3"/>
    <w:rsid w:val="003B72FA"/>
    <w:rsid w:val="003B750C"/>
    <w:rsid w:val="003B76FE"/>
    <w:rsid w:val="003B7BF6"/>
    <w:rsid w:val="003B7D82"/>
    <w:rsid w:val="003C006C"/>
    <w:rsid w:val="003C00D1"/>
    <w:rsid w:val="003C0309"/>
    <w:rsid w:val="003C0362"/>
    <w:rsid w:val="003C04E8"/>
    <w:rsid w:val="003C0B17"/>
    <w:rsid w:val="003C0ED3"/>
    <w:rsid w:val="003C0FAE"/>
    <w:rsid w:val="003C0FCB"/>
    <w:rsid w:val="003C1166"/>
    <w:rsid w:val="003C135B"/>
    <w:rsid w:val="003C14B3"/>
    <w:rsid w:val="003C177A"/>
    <w:rsid w:val="003C1A2B"/>
    <w:rsid w:val="003C1C50"/>
    <w:rsid w:val="003C1DC5"/>
    <w:rsid w:val="003C1E31"/>
    <w:rsid w:val="003C22BD"/>
    <w:rsid w:val="003C23DA"/>
    <w:rsid w:val="003C29F2"/>
    <w:rsid w:val="003C2DF6"/>
    <w:rsid w:val="003C302F"/>
    <w:rsid w:val="003C3679"/>
    <w:rsid w:val="003C37D2"/>
    <w:rsid w:val="003C4148"/>
    <w:rsid w:val="003C42B1"/>
    <w:rsid w:val="003C4728"/>
    <w:rsid w:val="003C4888"/>
    <w:rsid w:val="003C4ACA"/>
    <w:rsid w:val="003C4BA2"/>
    <w:rsid w:val="003C4DE8"/>
    <w:rsid w:val="003C4EA7"/>
    <w:rsid w:val="003C4ED9"/>
    <w:rsid w:val="003C5021"/>
    <w:rsid w:val="003C515D"/>
    <w:rsid w:val="003C5336"/>
    <w:rsid w:val="003C53EE"/>
    <w:rsid w:val="003C5682"/>
    <w:rsid w:val="003C583E"/>
    <w:rsid w:val="003C5AE9"/>
    <w:rsid w:val="003C5B38"/>
    <w:rsid w:val="003C5D6C"/>
    <w:rsid w:val="003C6282"/>
    <w:rsid w:val="003C6310"/>
    <w:rsid w:val="003C6338"/>
    <w:rsid w:val="003C64EE"/>
    <w:rsid w:val="003C671B"/>
    <w:rsid w:val="003C68CC"/>
    <w:rsid w:val="003C693B"/>
    <w:rsid w:val="003C6AA1"/>
    <w:rsid w:val="003C6BBA"/>
    <w:rsid w:val="003C6D5F"/>
    <w:rsid w:val="003C6E05"/>
    <w:rsid w:val="003C727A"/>
    <w:rsid w:val="003C74AC"/>
    <w:rsid w:val="003C7566"/>
    <w:rsid w:val="003C75DD"/>
    <w:rsid w:val="003C761C"/>
    <w:rsid w:val="003C7665"/>
    <w:rsid w:val="003C77E5"/>
    <w:rsid w:val="003C783A"/>
    <w:rsid w:val="003C7946"/>
    <w:rsid w:val="003D01EB"/>
    <w:rsid w:val="003D04F0"/>
    <w:rsid w:val="003D0F80"/>
    <w:rsid w:val="003D0FB1"/>
    <w:rsid w:val="003D0FF8"/>
    <w:rsid w:val="003D1212"/>
    <w:rsid w:val="003D12E5"/>
    <w:rsid w:val="003D13B8"/>
    <w:rsid w:val="003D14A5"/>
    <w:rsid w:val="003D185D"/>
    <w:rsid w:val="003D1F79"/>
    <w:rsid w:val="003D200A"/>
    <w:rsid w:val="003D2AC3"/>
    <w:rsid w:val="003D2B0A"/>
    <w:rsid w:val="003D303F"/>
    <w:rsid w:val="003D3138"/>
    <w:rsid w:val="003D31F3"/>
    <w:rsid w:val="003D3E77"/>
    <w:rsid w:val="003D3EBD"/>
    <w:rsid w:val="003D3FB5"/>
    <w:rsid w:val="003D454E"/>
    <w:rsid w:val="003D47C3"/>
    <w:rsid w:val="003D48E0"/>
    <w:rsid w:val="003D48EE"/>
    <w:rsid w:val="003D4B59"/>
    <w:rsid w:val="003D4C3C"/>
    <w:rsid w:val="003D4CE6"/>
    <w:rsid w:val="003D4FEF"/>
    <w:rsid w:val="003D54F5"/>
    <w:rsid w:val="003D5579"/>
    <w:rsid w:val="003D55C4"/>
    <w:rsid w:val="003D57E4"/>
    <w:rsid w:val="003D5A3E"/>
    <w:rsid w:val="003D5D83"/>
    <w:rsid w:val="003D5FD1"/>
    <w:rsid w:val="003D6161"/>
    <w:rsid w:val="003D682C"/>
    <w:rsid w:val="003D6B9B"/>
    <w:rsid w:val="003D6BE8"/>
    <w:rsid w:val="003D6FFD"/>
    <w:rsid w:val="003D7349"/>
    <w:rsid w:val="003D7573"/>
    <w:rsid w:val="003D75A9"/>
    <w:rsid w:val="003D76BF"/>
    <w:rsid w:val="003D7C1A"/>
    <w:rsid w:val="003D7C6D"/>
    <w:rsid w:val="003D7E7E"/>
    <w:rsid w:val="003D7E9A"/>
    <w:rsid w:val="003E0771"/>
    <w:rsid w:val="003E091A"/>
    <w:rsid w:val="003E0CEF"/>
    <w:rsid w:val="003E0D6D"/>
    <w:rsid w:val="003E105B"/>
    <w:rsid w:val="003E1070"/>
    <w:rsid w:val="003E11FC"/>
    <w:rsid w:val="003E1617"/>
    <w:rsid w:val="003E1716"/>
    <w:rsid w:val="003E1AA5"/>
    <w:rsid w:val="003E1B79"/>
    <w:rsid w:val="003E1B8E"/>
    <w:rsid w:val="003E1BF8"/>
    <w:rsid w:val="003E2610"/>
    <w:rsid w:val="003E27C8"/>
    <w:rsid w:val="003E2DDA"/>
    <w:rsid w:val="003E3059"/>
    <w:rsid w:val="003E3703"/>
    <w:rsid w:val="003E38D8"/>
    <w:rsid w:val="003E38E0"/>
    <w:rsid w:val="003E3D63"/>
    <w:rsid w:val="003E3EB6"/>
    <w:rsid w:val="003E407C"/>
    <w:rsid w:val="003E42E2"/>
    <w:rsid w:val="003E4324"/>
    <w:rsid w:val="003E4498"/>
    <w:rsid w:val="003E4507"/>
    <w:rsid w:val="003E45DD"/>
    <w:rsid w:val="003E4818"/>
    <w:rsid w:val="003E4C31"/>
    <w:rsid w:val="003E4D5F"/>
    <w:rsid w:val="003E540E"/>
    <w:rsid w:val="003E54D1"/>
    <w:rsid w:val="003E55B5"/>
    <w:rsid w:val="003E5C20"/>
    <w:rsid w:val="003E5FCE"/>
    <w:rsid w:val="003E6279"/>
    <w:rsid w:val="003E6323"/>
    <w:rsid w:val="003E644B"/>
    <w:rsid w:val="003E665B"/>
    <w:rsid w:val="003E677E"/>
    <w:rsid w:val="003E691D"/>
    <w:rsid w:val="003E6B4C"/>
    <w:rsid w:val="003E6B84"/>
    <w:rsid w:val="003E6D3A"/>
    <w:rsid w:val="003E7906"/>
    <w:rsid w:val="003F02B9"/>
    <w:rsid w:val="003F0461"/>
    <w:rsid w:val="003F070E"/>
    <w:rsid w:val="003F0AD0"/>
    <w:rsid w:val="003F0B55"/>
    <w:rsid w:val="003F0BFA"/>
    <w:rsid w:val="003F0E6A"/>
    <w:rsid w:val="003F0F21"/>
    <w:rsid w:val="003F0FBB"/>
    <w:rsid w:val="003F1446"/>
    <w:rsid w:val="003F1701"/>
    <w:rsid w:val="003F17DA"/>
    <w:rsid w:val="003F1854"/>
    <w:rsid w:val="003F1ACF"/>
    <w:rsid w:val="003F1CD6"/>
    <w:rsid w:val="003F2001"/>
    <w:rsid w:val="003F2029"/>
    <w:rsid w:val="003F20EB"/>
    <w:rsid w:val="003F2362"/>
    <w:rsid w:val="003F238A"/>
    <w:rsid w:val="003F24D7"/>
    <w:rsid w:val="003F2624"/>
    <w:rsid w:val="003F2712"/>
    <w:rsid w:val="003F2742"/>
    <w:rsid w:val="003F2886"/>
    <w:rsid w:val="003F2E2B"/>
    <w:rsid w:val="003F334F"/>
    <w:rsid w:val="003F35E5"/>
    <w:rsid w:val="003F37A9"/>
    <w:rsid w:val="003F3895"/>
    <w:rsid w:val="003F3AF1"/>
    <w:rsid w:val="003F3D7F"/>
    <w:rsid w:val="003F3E76"/>
    <w:rsid w:val="003F435D"/>
    <w:rsid w:val="003F4F02"/>
    <w:rsid w:val="003F511C"/>
    <w:rsid w:val="003F55BF"/>
    <w:rsid w:val="003F5813"/>
    <w:rsid w:val="003F58A3"/>
    <w:rsid w:val="003F5970"/>
    <w:rsid w:val="003F5C71"/>
    <w:rsid w:val="003F5CF0"/>
    <w:rsid w:val="003F5D2C"/>
    <w:rsid w:val="003F6060"/>
    <w:rsid w:val="003F61A9"/>
    <w:rsid w:val="003F6568"/>
    <w:rsid w:val="003F670D"/>
    <w:rsid w:val="003F6CE4"/>
    <w:rsid w:val="003F745A"/>
    <w:rsid w:val="003F7621"/>
    <w:rsid w:val="003F78C8"/>
    <w:rsid w:val="003F7CA3"/>
    <w:rsid w:val="003F7FB8"/>
    <w:rsid w:val="0040005D"/>
    <w:rsid w:val="004001DA"/>
    <w:rsid w:val="00400934"/>
    <w:rsid w:val="00400977"/>
    <w:rsid w:val="00400A3B"/>
    <w:rsid w:val="00400CD7"/>
    <w:rsid w:val="00400DFE"/>
    <w:rsid w:val="00400EBE"/>
    <w:rsid w:val="00400F45"/>
    <w:rsid w:val="00400F61"/>
    <w:rsid w:val="00400F8C"/>
    <w:rsid w:val="004011A7"/>
    <w:rsid w:val="004014F7"/>
    <w:rsid w:val="00401700"/>
    <w:rsid w:val="0040181C"/>
    <w:rsid w:val="004019B4"/>
    <w:rsid w:val="00401A21"/>
    <w:rsid w:val="00401BE3"/>
    <w:rsid w:val="00401C0E"/>
    <w:rsid w:val="00401DBD"/>
    <w:rsid w:val="00401E55"/>
    <w:rsid w:val="004021FD"/>
    <w:rsid w:val="00402532"/>
    <w:rsid w:val="00402628"/>
    <w:rsid w:val="004027E1"/>
    <w:rsid w:val="0040286E"/>
    <w:rsid w:val="00402C57"/>
    <w:rsid w:val="00403232"/>
    <w:rsid w:val="004034C8"/>
    <w:rsid w:val="004038CF"/>
    <w:rsid w:val="00403B61"/>
    <w:rsid w:val="00403C7F"/>
    <w:rsid w:val="00403DEB"/>
    <w:rsid w:val="00403E13"/>
    <w:rsid w:val="00403EA9"/>
    <w:rsid w:val="00403FE1"/>
    <w:rsid w:val="00404141"/>
    <w:rsid w:val="0040432D"/>
    <w:rsid w:val="00404382"/>
    <w:rsid w:val="00404AF7"/>
    <w:rsid w:val="00404C44"/>
    <w:rsid w:val="00404DA9"/>
    <w:rsid w:val="00405000"/>
    <w:rsid w:val="00405128"/>
    <w:rsid w:val="00405334"/>
    <w:rsid w:val="004053D9"/>
    <w:rsid w:val="00405471"/>
    <w:rsid w:val="00405599"/>
    <w:rsid w:val="0040587D"/>
    <w:rsid w:val="00405EA4"/>
    <w:rsid w:val="0040628F"/>
    <w:rsid w:val="004062A0"/>
    <w:rsid w:val="0040630A"/>
    <w:rsid w:val="00406380"/>
    <w:rsid w:val="00406442"/>
    <w:rsid w:val="004065AA"/>
    <w:rsid w:val="0040695D"/>
    <w:rsid w:val="00406A8B"/>
    <w:rsid w:val="00406BAF"/>
    <w:rsid w:val="00406D85"/>
    <w:rsid w:val="00406EFD"/>
    <w:rsid w:val="00406F4C"/>
    <w:rsid w:val="00406FCD"/>
    <w:rsid w:val="004070C8"/>
    <w:rsid w:val="004073FC"/>
    <w:rsid w:val="004074F3"/>
    <w:rsid w:val="004078F9"/>
    <w:rsid w:val="0040790F"/>
    <w:rsid w:val="00407CA7"/>
    <w:rsid w:val="00407F9D"/>
    <w:rsid w:val="00410072"/>
    <w:rsid w:val="004106FB"/>
    <w:rsid w:val="004107E3"/>
    <w:rsid w:val="00410811"/>
    <w:rsid w:val="00410AFA"/>
    <w:rsid w:val="00410FF4"/>
    <w:rsid w:val="00411065"/>
    <w:rsid w:val="004110FA"/>
    <w:rsid w:val="00411717"/>
    <w:rsid w:val="0041178C"/>
    <w:rsid w:val="004118E5"/>
    <w:rsid w:val="004119FB"/>
    <w:rsid w:val="00411E58"/>
    <w:rsid w:val="00411FDD"/>
    <w:rsid w:val="00412571"/>
    <w:rsid w:val="0041268C"/>
    <w:rsid w:val="00412816"/>
    <w:rsid w:val="00412A16"/>
    <w:rsid w:val="00412C0B"/>
    <w:rsid w:val="00412E40"/>
    <w:rsid w:val="0041311F"/>
    <w:rsid w:val="004138F0"/>
    <w:rsid w:val="004142D8"/>
    <w:rsid w:val="0041466B"/>
    <w:rsid w:val="0041474A"/>
    <w:rsid w:val="00414857"/>
    <w:rsid w:val="00414B19"/>
    <w:rsid w:val="00414B4E"/>
    <w:rsid w:val="00414BE3"/>
    <w:rsid w:val="00414C51"/>
    <w:rsid w:val="00414E29"/>
    <w:rsid w:val="00415167"/>
    <w:rsid w:val="00415766"/>
    <w:rsid w:val="00415E56"/>
    <w:rsid w:val="00415EA6"/>
    <w:rsid w:val="0041604B"/>
    <w:rsid w:val="00416214"/>
    <w:rsid w:val="004163A5"/>
    <w:rsid w:val="00416429"/>
    <w:rsid w:val="00416558"/>
    <w:rsid w:val="00416663"/>
    <w:rsid w:val="00416B80"/>
    <w:rsid w:val="00416C85"/>
    <w:rsid w:val="00416CAD"/>
    <w:rsid w:val="00416CBB"/>
    <w:rsid w:val="00416CF1"/>
    <w:rsid w:val="00416D49"/>
    <w:rsid w:val="004175CE"/>
    <w:rsid w:val="00417884"/>
    <w:rsid w:val="004178EF"/>
    <w:rsid w:val="00417A3E"/>
    <w:rsid w:val="00417CE6"/>
    <w:rsid w:val="00417EA8"/>
    <w:rsid w:val="00420302"/>
    <w:rsid w:val="004206F0"/>
    <w:rsid w:val="00420797"/>
    <w:rsid w:val="004209A9"/>
    <w:rsid w:val="004209D5"/>
    <w:rsid w:val="00420F2C"/>
    <w:rsid w:val="004210D0"/>
    <w:rsid w:val="004211A5"/>
    <w:rsid w:val="004213E8"/>
    <w:rsid w:val="004215B0"/>
    <w:rsid w:val="00421A9C"/>
    <w:rsid w:val="00422038"/>
    <w:rsid w:val="00422050"/>
    <w:rsid w:val="004221A0"/>
    <w:rsid w:val="004222FD"/>
    <w:rsid w:val="004225C4"/>
    <w:rsid w:val="00422641"/>
    <w:rsid w:val="00422ABE"/>
    <w:rsid w:val="00422CB8"/>
    <w:rsid w:val="00422FEC"/>
    <w:rsid w:val="0042329D"/>
    <w:rsid w:val="00423453"/>
    <w:rsid w:val="00423587"/>
    <w:rsid w:val="00423C68"/>
    <w:rsid w:val="00423EA2"/>
    <w:rsid w:val="0042407A"/>
    <w:rsid w:val="0042418A"/>
    <w:rsid w:val="00424249"/>
    <w:rsid w:val="004242FD"/>
    <w:rsid w:val="0042441A"/>
    <w:rsid w:val="00424628"/>
    <w:rsid w:val="00424BDC"/>
    <w:rsid w:val="00424CE0"/>
    <w:rsid w:val="00424E2F"/>
    <w:rsid w:val="00424FA1"/>
    <w:rsid w:val="0042581A"/>
    <w:rsid w:val="00425950"/>
    <w:rsid w:val="00425BC0"/>
    <w:rsid w:val="004261CF"/>
    <w:rsid w:val="00426482"/>
    <w:rsid w:val="00426B4D"/>
    <w:rsid w:val="00427302"/>
    <w:rsid w:val="00427495"/>
    <w:rsid w:val="00427671"/>
    <w:rsid w:val="0042776C"/>
    <w:rsid w:val="00427EC3"/>
    <w:rsid w:val="00427FFA"/>
    <w:rsid w:val="004300D8"/>
    <w:rsid w:val="00430132"/>
    <w:rsid w:val="004306A6"/>
    <w:rsid w:val="00430786"/>
    <w:rsid w:val="004307A8"/>
    <w:rsid w:val="00430A1C"/>
    <w:rsid w:val="00430C1B"/>
    <w:rsid w:val="00430C73"/>
    <w:rsid w:val="00430D7D"/>
    <w:rsid w:val="00430E13"/>
    <w:rsid w:val="00430F65"/>
    <w:rsid w:val="0043103A"/>
    <w:rsid w:val="004311E3"/>
    <w:rsid w:val="0043145A"/>
    <w:rsid w:val="0043157B"/>
    <w:rsid w:val="00431819"/>
    <w:rsid w:val="00431859"/>
    <w:rsid w:val="0043187C"/>
    <w:rsid w:val="004319BB"/>
    <w:rsid w:val="00431AC4"/>
    <w:rsid w:val="00431BC0"/>
    <w:rsid w:val="004321B0"/>
    <w:rsid w:val="004321FB"/>
    <w:rsid w:val="0043224A"/>
    <w:rsid w:val="0043281B"/>
    <w:rsid w:val="00432AEB"/>
    <w:rsid w:val="00432C06"/>
    <w:rsid w:val="00433044"/>
    <w:rsid w:val="00433080"/>
    <w:rsid w:val="0043311B"/>
    <w:rsid w:val="00433125"/>
    <w:rsid w:val="004331A7"/>
    <w:rsid w:val="0043345F"/>
    <w:rsid w:val="004334EF"/>
    <w:rsid w:val="004336BC"/>
    <w:rsid w:val="0043387A"/>
    <w:rsid w:val="00433B56"/>
    <w:rsid w:val="00433F73"/>
    <w:rsid w:val="00434A53"/>
    <w:rsid w:val="00434CA1"/>
    <w:rsid w:val="00434D39"/>
    <w:rsid w:val="00434F37"/>
    <w:rsid w:val="0043507C"/>
    <w:rsid w:val="00435403"/>
    <w:rsid w:val="0043593C"/>
    <w:rsid w:val="00435A60"/>
    <w:rsid w:val="00435AD0"/>
    <w:rsid w:val="00435B76"/>
    <w:rsid w:val="00436019"/>
    <w:rsid w:val="00436456"/>
    <w:rsid w:val="00436573"/>
    <w:rsid w:val="00436668"/>
    <w:rsid w:val="004368A6"/>
    <w:rsid w:val="004369D1"/>
    <w:rsid w:val="00436B4E"/>
    <w:rsid w:val="00436BB5"/>
    <w:rsid w:val="00436C7B"/>
    <w:rsid w:val="00436E04"/>
    <w:rsid w:val="0043727D"/>
    <w:rsid w:val="004375D8"/>
    <w:rsid w:val="00437899"/>
    <w:rsid w:val="00437C0C"/>
    <w:rsid w:val="00437E44"/>
    <w:rsid w:val="00437EF7"/>
    <w:rsid w:val="00440006"/>
    <w:rsid w:val="0044009F"/>
    <w:rsid w:val="00440300"/>
    <w:rsid w:val="0044058A"/>
    <w:rsid w:val="00440615"/>
    <w:rsid w:val="0044074F"/>
    <w:rsid w:val="00440C8D"/>
    <w:rsid w:val="00440D56"/>
    <w:rsid w:val="00440DC4"/>
    <w:rsid w:val="00441070"/>
    <w:rsid w:val="00441373"/>
    <w:rsid w:val="00441391"/>
    <w:rsid w:val="00441882"/>
    <w:rsid w:val="004418ED"/>
    <w:rsid w:val="00441A64"/>
    <w:rsid w:val="00441C1C"/>
    <w:rsid w:val="00441CF7"/>
    <w:rsid w:val="00441D12"/>
    <w:rsid w:val="00441FE3"/>
    <w:rsid w:val="004420B7"/>
    <w:rsid w:val="00442419"/>
    <w:rsid w:val="00442588"/>
    <w:rsid w:val="004425D2"/>
    <w:rsid w:val="004426F3"/>
    <w:rsid w:val="0044277E"/>
    <w:rsid w:val="004428F5"/>
    <w:rsid w:val="0044296B"/>
    <w:rsid w:val="00442B67"/>
    <w:rsid w:val="00442E98"/>
    <w:rsid w:val="00442F85"/>
    <w:rsid w:val="004434D8"/>
    <w:rsid w:val="004434EC"/>
    <w:rsid w:val="00443649"/>
    <w:rsid w:val="00443760"/>
    <w:rsid w:val="00443826"/>
    <w:rsid w:val="00443954"/>
    <w:rsid w:val="00444436"/>
    <w:rsid w:val="004444E2"/>
    <w:rsid w:val="004446A4"/>
    <w:rsid w:val="0044473A"/>
    <w:rsid w:val="0044480B"/>
    <w:rsid w:val="004448E9"/>
    <w:rsid w:val="004449FF"/>
    <w:rsid w:val="00444A91"/>
    <w:rsid w:val="00444ADC"/>
    <w:rsid w:val="00444E7A"/>
    <w:rsid w:val="00444E7B"/>
    <w:rsid w:val="00444F3D"/>
    <w:rsid w:val="0044506C"/>
    <w:rsid w:val="00445181"/>
    <w:rsid w:val="00445834"/>
    <w:rsid w:val="00445863"/>
    <w:rsid w:val="0044591F"/>
    <w:rsid w:val="00445A7A"/>
    <w:rsid w:val="00445BDB"/>
    <w:rsid w:val="00445C1B"/>
    <w:rsid w:val="00445DBA"/>
    <w:rsid w:val="00445E45"/>
    <w:rsid w:val="00446031"/>
    <w:rsid w:val="004461A0"/>
    <w:rsid w:val="0044621E"/>
    <w:rsid w:val="004465B0"/>
    <w:rsid w:val="00446898"/>
    <w:rsid w:val="00446BC0"/>
    <w:rsid w:val="00446CD0"/>
    <w:rsid w:val="00446DA8"/>
    <w:rsid w:val="004470EC"/>
    <w:rsid w:val="004471FA"/>
    <w:rsid w:val="004472BF"/>
    <w:rsid w:val="0044735C"/>
    <w:rsid w:val="004475D2"/>
    <w:rsid w:val="0044773C"/>
    <w:rsid w:val="00447AD8"/>
    <w:rsid w:val="00450119"/>
    <w:rsid w:val="0045020F"/>
    <w:rsid w:val="004508DC"/>
    <w:rsid w:val="004509CF"/>
    <w:rsid w:val="00450A1E"/>
    <w:rsid w:val="00450AA5"/>
    <w:rsid w:val="00450B00"/>
    <w:rsid w:val="00450E41"/>
    <w:rsid w:val="00450EF8"/>
    <w:rsid w:val="0045134F"/>
    <w:rsid w:val="004516FB"/>
    <w:rsid w:val="00451A24"/>
    <w:rsid w:val="00451FE5"/>
    <w:rsid w:val="00452231"/>
    <w:rsid w:val="00452729"/>
    <w:rsid w:val="004528BD"/>
    <w:rsid w:val="00452943"/>
    <w:rsid w:val="0045297A"/>
    <w:rsid w:val="00452CDB"/>
    <w:rsid w:val="00452F51"/>
    <w:rsid w:val="0045358C"/>
    <w:rsid w:val="0045365B"/>
    <w:rsid w:val="004537BE"/>
    <w:rsid w:val="00453BC8"/>
    <w:rsid w:val="00453E87"/>
    <w:rsid w:val="00454648"/>
    <w:rsid w:val="00454769"/>
    <w:rsid w:val="00454A34"/>
    <w:rsid w:val="00454BA8"/>
    <w:rsid w:val="00454BD4"/>
    <w:rsid w:val="00454E20"/>
    <w:rsid w:val="0045523A"/>
    <w:rsid w:val="0045529F"/>
    <w:rsid w:val="0045536B"/>
    <w:rsid w:val="0045594E"/>
    <w:rsid w:val="00455954"/>
    <w:rsid w:val="00455D7A"/>
    <w:rsid w:val="0045600D"/>
    <w:rsid w:val="00456670"/>
    <w:rsid w:val="00456931"/>
    <w:rsid w:val="00456CED"/>
    <w:rsid w:val="004572C6"/>
    <w:rsid w:val="00457A82"/>
    <w:rsid w:val="00457D20"/>
    <w:rsid w:val="00457E3D"/>
    <w:rsid w:val="00460374"/>
    <w:rsid w:val="004605D4"/>
    <w:rsid w:val="00460701"/>
    <w:rsid w:val="00460802"/>
    <w:rsid w:val="00460869"/>
    <w:rsid w:val="0046089E"/>
    <w:rsid w:val="00460CAB"/>
    <w:rsid w:val="00460D52"/>
    <w:rsid w:val="00460DE8"/>
    <w:rsid w:val="004610B3"/>
    <w:rsid w:val="00461132"/>
    <w:rsid w:val="00461779"/>
    <w:rsid w:val="004617C8"/>
    <w:rsid w:val="0046194D"/>
    <w:rsid w:val="00461EAF"/>
    <w:rsid w:val="00461F7F"/>
    <w:rsid w:val="00462152"/>
    <w:rsid w:val="004624C7"/>
    <w:rsid w:val="00462779"/>
    <w:rsid w:val="004627EE"/>
    <w:rsid w:val="0046298E"/>
    <w:rsid w:val="00462A86"/>
    <w:rsid w:val="00462BDD"/>
    <w:rsid w:val="00462C2B"/>
    <w:rsid w:val="00462FEA"/>
    <w:rsid w:val="004633F6"/>
    <w:rsid w:val="00463424"/>
    <w:rsid w:val="004634A8"/>
    <w:rsid w:val="004639B5"/>
    <w:rsid w:val="00463AA0"/>
    <w:rsid w:val="00463E67"/>
    <w:rsid w:val="00463EE8"/>
    <w:rsid w:val="00463F94"/>
    <w:rsid w:val="0046426F"/>
    <w:rsid w:val="0046451B"/>
    <w:rsid w:val="00464578"/>
    <w:rsid w:val="004645B2"/>
    <w:rsid w:val="00464A14"/>
    <w:rsid w:val="00464BD3"/>
    <w:rsid w:val="00464DAA"/>
    <w:rsid w:val="00464F5B"/>
    <w:rsid w:val="00465087"/>
    <w:rsid w:val="00465099"/>
    <w:rsid w:val="00465245"/>
    <w:rsid w:val="004652F8"/>
    <w:rsid w:val="004655CB"/>
    <w:rsid w:val="00465720"/>
    <w:rsid w:val="00465BBB"/>
    <w:rsid w:val="00465E92"/>
    <w:rsid w:val="004660E8"/>
    <w:rsid w:val="00466800"/>
    <w:rsid w:val="00466A2A"/>
    <w:rsid w:val="00466C14"/>
    <w:rsid w:val="00466CA6"/>
    <w:rsid w:val="00466CB5"/>
    <w:rsid w:val="00466F11"/>
    <w:rsid w:val="00467113"/>
    <w:rsid w:val="00467462"/>
    <w:rsid w:val="00467502"/>
    <w:rsid w:val="00467624"/>
    <w:rsid w:val="00467864"/>
    <w:rsid w:val="004679B2"/>
    <w:rsid w:val="00467A23"/>
    <w:rsid w:val="00467AC8"/>
    <w:rsid w:val="00467BBA"/>
    <w:rsid w:val="00467CAB"/>
    <w:rsid w:val="00467DD9"/>
    <w:rsid w:val="00467F65"/>
    <w:rsid w:val="00467F83"/>
    <w:rsid w:val="0047027A"/>
    <w:rsid w:val="004706E3"/>
    <w:rsid w:val="00470851"/>
    <w:rsid w:val="00470987"/>
    <w:rsid w:val="00470B39"/>
    <w:rsid w:val="00470E22"/>
    <w:rsid w:val="0047124A"/>
    <w:rsid w:val="0047198E"/>
    <w:rsid w:val="00471E18"/>
    <w:rsid w:val="00471E2A"/>
    <w:rsid w:val="00471F17"/>
    <w:rsid w:val="00471F75"/>
    <w:rsid w:val="0047203D"/>
    <w:rsid w:val="00472168"/>
    <w:rsid w:val="0047216D"/>
    <w:rsid w:val="004721D9"/>
    <w:rsid w:val="00472250"/>
    <w:rsid w:val="0047254A"/>
    <w:rsid w:val="00472609"/>
    <w:rsid w:val="00472678"/>
    <w:rsid w:val="00472852"/>
    <w:rsid w:val="004728CE"/>
    <w:rsid w:val="00472928"/>
    <w:rsid w:val="00472ABE"/>
    <w:rsid w:val="00472B15"/>
    <w:rsid w:val="00472BB1"/>
    <w:rsid w:val="00472DE9"/>
    <w:rsid w:val="00473124"/>
    <w:rsid w:val="00473172"/>
    <w:rsid w:val="00473181"/>
    <w:rsid w:val="00473216"/>
    <w:rsid w:val="00473872"/>
    <w:rsid w:val="00473AF8"/>
    <w:rsid w:val="00473C09"/>
    <w:rsid w:val="00473F77"/>
    <w:rsid w:val="0047404B"/>
    <w:rsid w:val="004741F6"/>
    <w:rsid w:val="004743B9"/>
    <w:rsid w:val="0047460D"/>
    <w:rsid w:val="00474623"/>
    <w:rsid w:val="004749A7"/>
    <w:rsid w:val="00474B57"/>
    <w:rsid w:val="00474D4B"/>
    <w:rsid w:val="00474EC1"/>
    <w:rsid w:val="00474EEF"/>
    <w:rsid w:val="0047525E"/>
    <w:rsid w:val="00475E35"/>
    <w:rsid w:val="00475FCF"/>
    <w:rsid w:val="00475FF9"/>
    <w:rsid w:val="0047614D"/>
    <w:rsid w:val="004761D6"/>
    <w:rsid w:val="00476212"/>
    <w:rsid w:val="004763C6"/>
    <w:rsid w:val="00476645"/>
    <w:rsid w:val="004767FF"/>
    <w:rsid w:val="004773FF"/>
    <w:rsid w:val="004774B6"/>
    <w:rsid w:val="00477ACE"/>
    <w:rsid w:val="00477B61"/>
    <w:rsid w:val="00477DAA"/>
    <w:rsid w:val="0048005C"/>
    <w:rsid w:val="0048028C"/>
    <w:rsid w:val="00480770"/>
    <w:rsid w:val="004809AC"/>
    <w:rsid w:val="00480A19"/>
    <w:rsid w:val="00480A7D"/>
    <w:rsid w:val="00480B55"/>
    <w:rsid w:val="004815AF"/>
    <w:rsid w:val="0048166D"/>
    <w:rsid w:val="004816D8"/>
    <w:rsid w:val="004816F7"/>
    <w:rsid w:val="00481893"/>
    <w:rsid w:val="004818C7"/>
    <w:rsid w:val="00481969"/>
    <w:rsid w:val="0048213E"/>
    <w:rsid w:val="00482269"/>
    <w:rsid w:val="004822B3"/>
    <w:rsid w:val="004822FB"/>
    <w:rsid w:val="0048231A"/>
    <w:rsid w:val="0048271A"/>
    <w:rsid w:val="00482826"/>
    <w:rsid w:val="004828E9"/>
    <w:rsid w:val="00482AAA"/>
    <w:rsid w:val="00482D15"/>
    <w:rsid w:val="00482DA2"/>
    <w:rsid w:val="00483419"/>
    <w:rsid w:val="0048346F"/>
    <w:rsid w:val="004837DA"/>
    <w:rsid w:val="004837F6"/>
    <w:rsid w:val="0048391E"/>
    <w:rsid w:val="00483B23"/>
    <w:rsid w:val="00483B5F"/>
    <w:rsid w:val="004845CE"/>
    <w:rsid w:val="0048466B"/>
    <w:rsid w:val="00484751"/>
    <w:rsid w:val="004847E7"/>
    <w:rsid w:val="00484B00"/>
    <w:rsid w:val="00484B10"/>
    <w:rsid w:val="00484D9F"/>
    <w:rsid w:val="00484F85"/>
    <w:rsid w:val="00484F91"/>
    <w:rsid w:val="00484FF7"/>
    <w:rsid w:val="004850E5"/>
    <w:rsid w:val="004851C1"/>
    <w:rsid w:val="00485333"/>
    <w:rsid w:val="0048557C"/>
    <w:rsid w:val="00485594"/>
    <w:rsid w:val="0048589F"/>
    <w:rsid w:val="00485909"/>
    <w:rsid w:val="00485B3E"/>
    <w:rsid w:val="00485C7D"/>
    <w:rsid w:val="00485D22"/>
    <w:rsid w:val="00485D81"/>
    <w:rsid w:val="00485F07"/>
    <w:rsid w:val="00485F8F"/>
    <w:rsid w:val="00485FA0"/>
    <w:rsid w:val="0048637C"/>
    <w:rsid w:val="00486731"/>
    <w:rsid w:val="00486EAA"/>
    <w:rsid w:val="00487117"/>
    <w:rsid w:val="0048721E"/>
    <w:rsid w:val="004872CF"/>
    <w:rsid w:val="004872F5"/>
    <w:rsid w:val="00487386"/>
    <w:rsid w:val="00487423"/>
    <w:rsid w:val="00487539"/>
    <w:rsid w:val="00487612"/>
    <w:rsid w:val="0048762F"/>
    <w:rsid w:val="00487725"/>
    <w:rsid w:val="00487E21"/>
    <w:rsid w:val="00487F5E"/>
    <w:rsid w:val="00490084"/>
    <w:rsid w:val="004903EC"/>
    <w:rsid w:val="004907C7"/>
    <w:rsid w:val="00490B24"/>
    <w:rsid w:val="00490F26"/>
    <w:rsid w:val="00491766"/>
    <w:rsid w:val="00491777"/>
    <w:rsid w:val="00491A76"/>
    <w:rsid w:val="00491C1F"/>
    <w:rsid w:val="00492016"/>
    <w:rsid w:val="004920C3"/>
    <w:rsid w:val="00492690"/>
    <w:rsid w:val="0049296E"/>
    <w:rsid w:val="00492986"/>
    <w:rsid w:val="00492C24"/>
    <w:rsid w:val="00492C50"/>
    <w:rsid w:val="00492F00"/>
    <w:rsid w:val="004930E5"/>
    <w:rsid w:val="0049321C"/>
    <w:rsid w:val="00493341"/>
    <w:rsid w:val="0049366C"/>
    <w:rsid w:val="004939EA"/>
    <w:rsid w:val="00493D26"/>
    <w:rsid w:val="00493EE3"/>
    <w:rsid w:val="00493F39"/>
    <w:rsid w:val="00494013"/>
    <w:rsid w:val="00494041"/>
    <w:rsid w:val="00494253"/>
    <w:rsid w:val="0049480D"/>
    <w:rsid w:val="00494A1B"/>
    <w:rsid w:val="00494F75"/>
    <w:rsid w:val="0049516B"/>
    <w:rsid w:val="00495549"/>
    <w:rsid w:val="00495A50"/>
    <w:rsid w:val="00495C9E"/>
    <w:rsid w:val="00495E36"/>
    <w:rsid w:val="00495F32"/>
    <w:rsid w:val="00495FCE"/>
    <w:rsid w:val="00496447"/>
    <w:rsid w:val="004964F6"/>
    <w:rsid w:val="00496802"/>
    <w:rsid w:val="00496911"/>
    <w:rsid w:val="00496958"/>
    <w:rsid w:val="004969AF"/>
    <w:rsid w:val="00496ABE"/>
    <w:rsid w:val="00496C8A"/>
    <w:rsid w:val="00496D97"/>
    <w:rsid w:val="004971C6"/>
    <w:rsid w:val="0049723E"/>
    <w:rsid w:val="004972BA"/>
    <w:rsid w:val="004973BA"/>
    <w:rsid w:val="004974C8"/>
    <w:rsid w:val="00497B4E"/>
    <w:rsid w:val="00497C04"/>
    <w:rsid w:val="00497C08"/>
    <w:rsid w:val="00497CA9"/>
    <w:rsid w:val="00497D03"/>
    <w:rsid w:val="004A00BD"/>
    <w:rsid w:val="004A0301"/>
    <w:rsid w:val="004A050D"/>
    <w:rsid w:val="004A07E7"/>
    <w:rsid w:val="004A0973"/>
    <w:rsid w:val="004A0C43"/>
    <w:rsid w:val="004A0D4A"/>
    <w:rsid w:val="004A0FE9"/>
    <w:rsid w:val="004A1359"/>
    <w:rsid w:val="004A1388"/>
    <w:rsid w:val="004A1410"/>
    <w:rsid w:val="004A1635"/>
    <w:rsid w:val="004A1D34"/>
    <w:rsid w:val="004A2304"/>
    <w:rsid w:val="004A25CD"/>
    <w:rsid w:val="004A2791"/>
    <w:rsid w:val="004A2825"/>
    <w:rsid w:val="004A28F3"/>
    <w:rsid w:val="004A2927"/>
    <w:rsid w:val="004A2957"/>
    <w:rsid w:val="004A29AB"/>
    <w:rsid w:val="004A2D35"/>
    <w:rsid w:val="004A2D4B"/>
    <w:rsid w:val="004A2DBE"/>
    <w:rsid w:val="004A309C"/>
    <w:rsid w:val="004A312B"/>
    <w:rsid w:val="004A337D"/>
    <w:rsid w:val="004A348C"/>
    <w:rsid w:val="004A35C1"/>
    <w:rsid w:val="004A36AB"/>
    <w:rsid w:val="004A3714"/>
    <w:rsid w:val="004A392D"/>
    <w:rsid w:val="004A3999"/>
    <w:rsid w:val="004A39BF"/>
    <w:rsid w:val="004A3F24"/>
    <w:rsid w:val="004A409B"/>
    <w:rsid w:val="004A4193"/>
    <w:rsid w:val="004A4230"/>
    <w:rsid w:val="004A42CD"/>
    <w:rsid w:val="004A4473"/>
    <w:rsid w:val="004A4538"/>
    <w:rsid w:val="004A4678"/>
    <w:rsid w:val="004A4852"/>
    <w:rsid w:val="004A4898"/>
    <w:rsid w:val="004A4E21"/>
    <w:rsid w:val="004A518D"/>
    <w:rsid w:val="004A531E"/>
    <w:rsid w:val="004A598D"/>
    <w:rsid w:val="004A5AE5"/>
    <w:rsid w:val="004A5D42"/>
    <w:rsid w:val="004A5EB4"/>
    <w:rsid w:val="004A5F91"/>
    <w:rsid w:val="004A5F98"/>
    <w:rsid w:val="004A60BE"/>
    <w:rsid w:val="004A61C5"/>
    <w:rsid w:val="004A649B"/>
    <w:rsid w:val="004A661C"/>
    <w:rsid w:val="004A6634"/>
    <w:rsid w:val="004A6801"/>
    <w:rsid w:val="004A6879"/>
    <w:rsid w:val="004A6B11"/>
    <w:rsid w:val="004A6B1A"/>
    <w:rsid w:val="004A6B32"/>
    <w:rsid w:val="004A6ED3"/>
    <w:rsid w:val="004A7934"/>
    <w:rsid w:val="004A7A6E"/>
    <w:rsid w:val="004A7ABF"/>
    <w:rsid w:val="004A7D96"/>
    <w:rsid w:val="004B00B8"/>
    <w:rsid w:val="004B0325"/>
    <w:rsid w:val="004B0468"/>
    <w:rsid w:val="004B05E5"/>
    <w:rsid w:val="004B0B6A"/>
    <w:rsid w:val="004B0B75"/>
    <w:rsid w:val="004B11C0"/>
    <w:rsid w:val="004B1D53"/>
    <w:rsid w:val="004B1D6B"/>
    <w:rsid w:val="004B2B33"/>
    <w:rsid w:val="004B2F17"/>
    <w:rsid w:val="004B3263"/>
    <w:rsid w:val="004B348B"/>
    <w:rsid w:val="004B35E4"/>
    <w:rsid w:val="004B360A"/>
    <w:rsid w:val="004B37A2"/>
    <w:rsid w:val="004B383C"/>
    <w:rsid w:val="004B3B2E"/>
    <w:rsid w:val="004B3C32"/>
    <w:rsid w:val="004B3D82"/>
    <w:rsid w:val="004B40DD"/>
    <w:rsid w:val="004B4119"/>
    <w:rsid w:val="004B44FA"/>
    <w:rsid w:val="004B4774"/>
    <w:rsid w:val="004B4C3B"/>
    <w:rsid w:val="004B4EDE"/>
    <w:rsid w:val="004B4F6C"/>
    <w:rsid w:val="004B537F"/>
    <w:rsid w:val="004B58EF"/>
    <w:rsid w:val="004B5906"/>
    <w:rsid w:val="004B59BD"/>
    <w:rsid w:val="004B5D12"/>
    <w:rsid w:val="004B5DA3"/>
    <w:rsid w:val="004B5FFA"/>
    <w:rsid w:val="004B675C"/>
    <w:rsid w:val="004B6EC5"/>
    <w:rsid w:val="004B70BC"/>
    <w:rsid w:val="004B71A4"/>
    <w:rsid w:val="004B74C0"/>
    <w:rsid w:val="004B74C5"/>
    <w:rsid w:val="004B7688"/>
    <w:rsid w:val="004B783F"/>
    <w:rsid w:val="004B7DB3"/>
    <w:rsid w:val="004C004A"/>
    <w:rsid w:val="004C0547"/>
    <w:rsid w:val="004C06F3"/>
    <w:rsid w:val="004C07AF"/>
    <w:rsid w:val="004C09C2"/>
    <w:rsid w:val="004C0A33"/>
    <w:rsid w:val="004C0B48"/>
    <w:rsid w:val="004C0DD7"/>
    <w:rsid w:val="004C0FC0"/>
    <w:rsid w:val="004C1116"/>
    <w:rsid w:val="004C13A9"/>
    <w:rsid w:val="004C149B"/>
    <w:rsid w:val="004C1574"/>
    <w:rsid w:val="004C1835"/>
    <w:rsid w:val="004C1869"/>
    <w:rsid w:val="004C1A89"/>
    <w:rsid w:val="004C20A5"/>
    <w:rsid w:val="004C2152"/>
    <w:rsid w:val="004C21A9"/>
    <w:rsid w:val="004C2256"/>
    <w:rsid w:val="004C25E2"/>
    <w:rsid w:val="004C27A9"/>
    <w:rsid w:val="004C27BA"/>
    <w:rsid w:val="004C2830"/>
    <w:rsid w:val="004C2840"/>
    <w:rsid w:val="004C29C8"/>
    <w:rsid w:val="004C2B6A"/>
    <w:rsid w:val="004C2D04"/>
    <w:rsid w:val="004C30D3"/>
    <w:rsid w:val="004C317F"/>
    <w:rsid w:val="004C328D"/>
    <w:rsid w:val="004C3309"/>
    <w:rsid w:val="004C3382"/>
    <w:rsid w:val="004C338C"/>
    <w:rsid w:val="004C33B0"/>
    <w:rsid w:val="004C358C"/>
    <w:rsid w:val="004C3740"/>
    <w:rsid w:val="004C38B0"/>
    <w:rsid w:val="004C3A45"/>
    <w:rsid w:val="004C3C23"/>
    <w:rsid w:val="004C3CE0"/>
    <w:rsid w:val="004C46C7"/>
    <w:rsid w:val="004C4841"/>
    <w:rsid w:val="004C4A39"/>
    <w:rsid w:val="004C4ACB"/>
    <w:rsid w:val="004C4CB6"/>
    <w:rsid w:val="004C4E23"/>
    <w:rsid w:val="004C4E54"/>
    <w:rsid w:val="004C505D"/>
    <w:rsid w:val="004C50B1"/>
    <w:rsid w:val="004C51CA"/>
    <w:rsid w:val="004C51D4"/>
    <w:rsid w:val="004C5A47"/>
    <w:rsid w:val="004C5F68"/>
    <w:rsid w:val="004C6012"/>
    <w:rsid w:val="004C6286"/>
    <w:rsid w:val="004C674F"/>
    <w:rsid w:val="004C6858"/>
    <w:rsid w:val="004C6898"/>
    <w:rsid w:val="004C6A01"/>
    <w:rsid w:val="004C6E49"/>
    <w:rsid w:val="004C70D2"/>
    <w:rsid w:val="004C7182"/>
    <w:rsid w:val="004C7651"/>
    <w:rsid w:val="004C779E"/>
    <w:rsid w:val="004C77A0"/>
    <w:rsid w:val="004C7C1F"/>
    <w:rsid w:val="004D041E"/>
    <w:rsid w:val="004D059E"/>
    <w:rsid w:val="004D072C"/>
    <w:rsid w:val="004D0977"/>
    <w:rsid w:val="004D0B85"/>
    <w:rsid w:val="004D0D18"/>
    <w:rsid w:val="004D0F38"/>
    <w:rsid w:val="004D10CC"/>
    <w:rsid w:val="004D1413"/>
    <w:rsid w:val="004D169E"/>
    <w:rsid w:val="004D18BA"/>
    <w:rsid w:val="004D1B17"/>
    <w:rsid w:val="004D1FD2"/>
    <w:rsid w:val="004D2004"/>
    <w:rsid w:val="004D2441"/>
    <w:rsid w:val="004D266E"/>
    <w:rsid w:val="004D26CF"/>
    <w:rsid w:val="004D2748"/>
    <w:rsid w:val="004D2A1A"/>
    <w:rsid w:val="004D2B4A"/>
    <w:rsid w:val="004D2CAE"/>
    <w:rsid w:val="004D2CEF"/>
    <w:rsid w:val="004D2F26"/>
    <w:rsid w:val="004D3058"/>
    <w:rsid w:val="004D31D5"/>
    <w:rsid w:val="004D37E8"/>
    <w:rsid w:val="004D3940"/>
    <w:rsid w:val="004D3A8A"/>
    <w:rsid w:val="004D3B39"/>
    <w:rsid w:val="004D3CA3"/>
    <w:rsid w:val="004D3F4D"/>
    <w:rsid w:val="004D4041"/>
    <w:rsid w:val="004D40CA"/>
    <w:rsid w:val="004D4410"/>
    <w:rsid w:val="004D447D"/>
    <w:rsid w:val="004D461C"/>
    <w:rsid w:val="004D4696"/>
    <w:rsid w:val="004D47A8"/>
    <w:rsid w:val="004D487E"/>
    <w:rsid w:val="004D48C7"/>
    <w:rsid w:val="004D4AB5"/>
    <w:rsid w:val="004D4EBD"/>
    <w:rsid w:val="004D511F"/>
    <w:rsid w:val="004D5153"/>
    <w:rsid w:val="004D5250"/>
    <w:rsid w:val="004D56A5"/>
    <w:rsid w:val="004D56B2"/>
    <w:rsid w:val="004D5834"/>
    <w:rsid w:val="004D5934"/>
    <w:rsid w:val="004D5A44"/>
    <w:rsid w:val="004D5EF1"/>
    <w:rsid w:val="004D60D3"/>
    <w:rsid w:val="004D60EA"/>
    <w:rsid w:val="004D615D"/>
    <w:rsid w:val="004D65EF"/>
    <w:rsid w:val="004D663C"/>
    <w:rsid w:val="004D6685"/>
    <w:rsid w:val="004D68AB"/>
    <w:rsid w:val="004D6AFD"/>
    <w:rsid w:val="004D6B67"/>
    <w:rsid w:val="004D6E22"/>
    <w:rsid w:val="004D6EAA"/>
    <w:rsid w:val="004D73B8"/>
    <w:rsid w:val="004D7B64"/>
    <w:rsid w:val="004D7BA1"/>
    <w:rsid w:val="004D7C2D"/>
    <w:rsid w:val="004D7D52"/>
    <w:rsid w:val="004D7E3A"/>
    <w:rsid w:val="004D7E45"/>
    <w:rsid w:val="004E0342"/>
    <w:rsid w:val="004E07FB"/>
    <w:rsid w:val="004E0F7C"/>
    <w:rsid w:val="004E105E"/>
    <w:rsid w:val="004E1394"/>
    <w:rsid w:val="004E18C3"/>
    <w:rsid w:val="004E1931"/>
    <w:rsid w:val="004E1DDB"/>
    <w:rsid w:val="004E1DF0"/>
    <w:rsid w:val="004E1F8A"/>
    <w:rsid w:val="004E2101"/>
    <w:rsid w:val="004E2213"/>
    <w:rsid w:val="004E2306"/>
    <w:rsid w:val="004E24AC"/>
    <w:rsid w:val="004E26D3"/>
    <w:rsid w:val="004E28E8"/>
    <w:rsid w:val="004E2ADC"/>
    <w:rsid w:val="004E2C28"/>
    <w:rsid w:val="004E2FDB"/>
    <w:rsid w:val="004E30F6"/>
    <w:rsid w:val="004E31EE"/>
    <w:rsid w:val="004E3338"/>
    <w:rsid w:val="004E3453"/>
    <w:rsid w:val="004E34B4"/>
    <w:rsid w:val="004E350C"/>
    <w:rsid w:val="004E35EC"/>
    <w:rsid w:val="004E3653"/>
    <w:rsid w:val="004E372D"/>
    <w:rsid w:val="004E37FB"/>
    <w:rsid w:val="004E38F3"/>
    <w:rsid w:val="004E3974"/>
    <w:rsid w:val="004E3AF5"/>
    <w:rsid w:val="004E41A0"/>
    <w:rsid w:val="004E44E2"/>
    <w:rsid w:val="004E483C"/>
    <w:rsid w:val="004E4844"/>
    <w:rsid w:val="004E4859"/>
    <w:rsid w:val="004E49A4"/>
    <w:rsid w:val="004E49FD"/>
    <w:rsid w:val="004E4E30"/>
    <w:rsid w:val="004E4EDE"/>
    <w:rsid w:val="004E515C"/>
    <w:rsid w:val="004E51A9"/>
    <w:rsid w:val="004E520A"/>
    <w:rsid w:val="004E528C"/>
    <w:rsid w:val="004E52A5"/>
    <w:rsid w:val="004E52C7"/>
    <w:rsid w:val="004E56EC"/>
    <w:rsid w:val="004E575D"/>
    <w:rsid w:val="004E57B6"/>
    <w:rsid w:val="004E5BD6"/>
    <w:rsid w:val="004E5DE1"/>
    <w:rsid w:val="004E6122"/>
    <w:rsid w:val="004E61D8"/>
    <w:rsid w:val="004E62B9"/>
    <w:rsid w:val="004E633F"/>
    <w:rsid w:val="004E63F1"/>
    <w:rsid w:val="004E64D6"/>
    <w:rsid w:val="004E65F2"/>
    <w:rsid w:val="004E6790"/>
    <w:rsid w:val="004E68FB"/>
    <w:rsid w:val="004E6E68"/>
    <w:rsid w:val="004E6EF8"/>
    <w:rsid w:val="004E72C2"/>
    <w:rsid w:val="004E7792"/>
    <w:rsid w:val="004E7B2A"/>
    <w:rsid w:val="004E7B52"/>
    <w:rsid w:val="004E7EDC"/>
    <w:rsid w:val="004F002B"/>
    <w:rsid w:val="004F00EA"/>
    <w:rsid w:val="004F0166"/>
    <w:rsid w:val="004F01FE"/>
    <w:rsid w:val="004F033E"/>
    <w:rsid w:val="004F0618"/>
    <w:rsid w:val="004F0A89"/>
    <w:rsid w:val="004F0EF9"/>
    <w:rsid w:val="004F0FBB"/>
    <w:rsid w:val="004F0FCE"/>
    <w:rsid w:val="004F0FF9"/>
    <w:rsid w:val="004F1054"/>
    <w:rsid w:val="004F11DF"/>
    <w:rsid w:val="004F143F"/>
    <w:rsid w:val="004F1A26"/>
    <w:rsid w:val="004F1B17"/>
    <w:rsid w:val="004F1E2F"/>
    <w:rsid w:val="004F2030"/>
    <w:rsid w:val="004F2227"/>
    <w:rsid w:val="004F2346"/>
    <w:rsid w:val="004F2746"/>
    <w:rsid w:val="004F2B11"/>
    <w:rsid w:val="004F2BC7"/>
    <w:rsid w:val="004F2D04"/>
    <w:rsid w:val="004F2DCC"/>
    <w:rsid w:val="004F3297"/>
    <w:rsid w:val="004F3665"/>
    <w:rsid w:val="004F3688"/>
    <w:rsid w:val="004F37E3"/>
    <w:rsid w:val="004F3A5E"/>
    <w:rsid w:val="004F3B7F"/>
    <w:rsid w:val="004F3C3E"/>
    <w:rsid w:val="004F3CA7"/>
    <w:rsid w:val="004F3CF7"/>
    <w:rsid w:val="004F41ED"/>
    <w:rsid w:val="004F4271"/>
    <w:rsid w:val="004F45D3"/>
    <w:rsid w:val="004F4661"/>
    <w:rsid w:val="004F4BF1"/>
    <w:rsid w:val="004F4D45"/>
    <w:rsid w:val="004F4E7E"/>
    <w:rsid w:val="004F4F9D"/>
    <w:rsid w:val="004F5036"/>
    <w:rsid w:val="004F550A"/>
    <w:rsid w:val="004F5570"/>
    <w:rsid w:val="004F5926"/>
    <w:rsid w:val="004F5C90"/>
    <w:rsid w:val="004F5D1C"/>
    <w:rsid w:val="004F5EFC"/>
    <w:rsid w:val="004F6032"/>
    <w:rsid w:val="004F649D"/>
    <w:rsid w:val="004F6823"/>
    <w:rsid w:val="004F6912"/>
    <w:rsid w:val="004F6B81"/>
    <w:rsid w:val="004F6F0B"/>
    <w:rsid w:val="004F74E8"/>
    <w:rsid w:val="004F757E"/>
    <w:rsid w:val="004F75D7"/>
    <w:rsid w:val="004F77E0"/>
    <w:rsid w:val="004F7C28"/>
    <w:rsid w:val="004F7DBF"/>
    <w:rsid w:val="0050008B"/>
    <w:rsid w:val="0050048D"/>
    <w:rsid w:val="005004DF"/>
    <w:rsid w:val="005005A0"/>
    <w:rsid w:val="00500646"/>
    <w:rsid w:val="00500D21"/>
    <w:rsid w:val="00500DCA"/>
    <w:rsid w:val="00500FC9"/>
    <w:rsid w:val="0050131D"/>
    <w:rsid w:val="005013A7"/>
    <w:rsid w:val="00501515"/>
    <w:rsid w:val="005016DE"/>
    <w:rsid w:val="005017E5"/>
    <w:rsid w:val="00501A98"/>
    <w:rsid w:val="00501D25"/>
    <w:rsid w:val="00502113"/>
    <w:rsid w:val="00502251"/>
    <w:rsid w:val="005023A3"/>
    <w:rsid w:val="00502416"/>
    <w:rsid w:val="00502504"/>
    <w:rsid w:val="00502818"/>
    <w:rsid w:val="00502F18"/>
    <w:rsid w:val="00503055"/>
    <w:rsid w:val="0050347E"/>
    <w:rsid w:val="005039A0"/>
    <w:rsid w:val="00503CBF"/>
    <w:rsid w:val="00504359"/>
    <w:rsid w:val="00504378"/>
    <w:rsid w:val="00504688"/>
    <w:rsid w:val="005047ED"/>
    <w:rsid w:val="00504840"/>
    <w:rsid w:val="00504F68"/>
    <w:rsid w:val="005053E2"/>
    <w:rsid w:val="00505D4E"/>
    <w:rsid w:val="00506014"/>
    <w:rsid w:val="00506118"/>
    <w:rsid w:val="00506449"/>
    <w:rsid w:val="0050646C"/>
    <w:rsid w:val="005068B2"/>
    <w:rsid w:val="005068FF"/>
    <w:rsid w:val="00506A07"/>
    <w:rsid w:val="0050714A"/>
    <w:rsid w:val="005073E1"/>
    <w:rsid w:val="005076F3"/>
    <w:rsid w:val="00507711"/>
    <w:rsid w:val="0051013F"/>
    <w:rsid w:val="005101B5"/>
    <w:rsid w:val="0051050E"/>
    <w:rsid w:val="005105C1"/>
    <w:rsid w:val="0051083F"/>
    <w:rsid w:val="00510C6F"/>
    <w:rsid w:val="005110D9"/>
    <w:rsid w:val="0051151C"/>
    <w:rsid w:val="005116B6"/>
    <w:rsid w:val="005122D6"/>
    <w:rsid w:val="005124FE"/>
    <w:rsid w:val="00512500"/>
    <w:rsid w:val="00512576"/>
    <w:rsid w:val="00512B92"/>
    <w:rsid w:val="0051305D"/>
    <w:rsid w:val="00513394"/>
    <w:rsid w:val="00513543"/>
    <w:rsid w:val="00513B11"/>
    <w:rsid w:val="00513D4B"/>
    <w:rsid w:val="00514245"/>
    <w:rsid w:val="0051429E"/>
    <w:rsid w:val="00514307"/>
    <w:rsid w:val="00514827"/>
    <w:rsid w:val="005148A0"/>
    <w:rsid w:val="00514997"/>
    <w:rsid w:val="00514A33"/>
    <w:rsid w:val="00514D24"/>
    <w:rsid w:val="0051520F"/>
    <w:rsid w:val="00515386"/>
    <w:rsid w:val="005153DC"/>
    <w:rsid w:val="00515551"/>
    <w:rsid w:val="0051571A"/>
    <w:rsid w:val="0051579F"/>
    <w:rsid w:val="00515AC7"/>
    <w:rsid w:val="00515DF9"/>
    <w:rsid w:val="00515E06"/>
    <w:rsid w:val="00516107"/>
    <w:rsid w:val="00516216"/>
    <w:rsid w:val="005162FB"/>
    <w:rsid w:val="00516334"/>
    <w:rsid w:val="00516637"/>
    <w:rsid w:val="00516F70"/>
    <w:rsid w:val="0051742F"/>
    <w:rsid w:val="00517D05"/>
    <w:rsid w:val="00517FBE"/>
    <w:rsid w:val="0052053F"/>
    <w:rsid w:val="005205C5"/>
    <w:rsid w:val="00520A1B"/>
    <w:rsid w:val="00520BC8"/>
    <w:rsid w:val="00520CAE"/>
    <w:rsid w:val="005212FB"/>
    <w:rsid w:val="00521498"/>
    <w:rsid w:val="005215B6"/>
    <w:rsid w:val="005217A2"/>
    <w:rsid w:val="00521EC4"/>
    <w:rsid w:val="00521F7A"/>
    <w:rsid w:val="00522023"/>
    <w:rsid w:val="00522044"/>
    <w:rsid w:val="00522080"/>
    <w:rsid w:val="0052209B"/>
    <w:rsid w:val="00522109"/>
    <w:rsid w:val="005223A5"/>
    <w:rsid w:val="005224FF"/>
    <w:rsid w:val="005226F0"/>
    <w:rsid w:val="00522760"/>
    <w:rsid w:val="0052296C"/>
    <w:rsid w:val="00522ABB"/>
    <w:rsid w:val="00522B53"/>
    <w:rsid w:val="00522C19"/>
    <w:rsid w:val="00522F91"/>
    <w:rsid w:val="0052329E"/>
    <w:rsid w:val="0052341F"/>
    <w:rsid w:val="005239AF"/>
    <w:rsid w:val="00523B6F"/>
    <w:rsid w:val="00523B93"/>
    <w:rsid w:val="00523E5D"/>
    <w:rsid w:val="0052421B"/>
    <w:rsid w:val="00524777"/>
    <w:rsid w:val="005247A7"/>
    <w:rsid w:val="00524928"/>
    <w:rsid w:val="00524B71"/>
    <w:rsid w:val="00524BB1"/>
    <w:rsid w:val="00524EB3"/>
    <w:rsid w:val="00525243"/>
    <w:rsid w:val="0052536C"/>
    <w:rsid w:val="00525529"/>
    <w:rsid w:val="00525E75"/>
    <w:rsid w:val="00526035"/>
    <w:rsid w:val="005260AE"/>
    <w:rsid w:val="005260C8"/>
    <w:rsid w:val="0052615B"/>
    <w:rsid w:val="00526797"/>
    <w:rsid w:val="005268C8"/>
    <w:rsid w:val="005269C1"/>
    <w:rsid w:val="005269CE"/>
    <w:rsid w:val="00526AB1"/>
    <w:rsid w:val="00526B0E"/>
    <w:rsid w:val="00526F38"/>
    <w:rsid w:val="00527804"/>
    <w:rsid w:val="00527C0D"/>
    <w:rsid w:val="00527D87"/>
    <w:rsid w:val="00527E8C"/>
    <w:rsid w:val="005301F3"/>
    <w:rsid w:val="00530370"/>
    <w:rsid w:val="005303D5"/>
    <w:rsid w:val="0053046D"/>
    <w:rsid w:val="005305A3"/>
    <w:rsid w:val="00530766"/>
    <w:rsid w:val="005309EA"/>
    <w:rsid w:val="00530BAD"/>
    <w:rsid w:val="00530C8E"/>
    <w:rsid w:val="00530FE3"/>
    <w:rsid w:val="00531185"/>
    <w:rsid w:val="005313E1"/>
    <w:rsid w:val="00531403"/>
    <w:rsid w:val="005315B0"/>
    <w:rsid w:val="005315F1"/>
    <w:rsid w:val="00531847"/>
    <w:rsid w:val="00531B6F"/>
    <w:rsid w:val="00531F70"/>
    <w:rsid w:val="005324AC"/>
    <w:rsid w:val="005324BF"/>
    <w:rsid w:val="0053268E"/>
    <w:rsid w:val="005326B4"/>
    <w:rsid w:val="00532914"/>
    <w:rsid w:val="0053298C"/>
    <w:rsid w:val="005329F6"/>
    <w:rsid w:val="00532C76"/>
    <w:rsid w:val="00533161"/>
    <w:rsid w:val="00533252"/>
    <w:rsid w:val="005333D8"/>
    <w:rsid w:val="00533524"/>
    <w:rsid w:val="0053357F"/>
    <w:rsid w:val="00533582"/>
    <w:rsid w:val="0053380B"/>
    <w:rsid w:val="0053384E"/>
    <w:rsid w:val="00533A17"/>
    <w:rsid w:val="00533BE1"/>
    <w:rsid w:val="00533C03"/>
    <w:rsid w:val="00533C4E"/>
    <w:rsid w:val="00533E57"/>
    <w:rsid w:val="00534096"/>
    <w:rsid w:val="005341B8"/>
    <w:rsid w:val="0053426E"/>
    <w:rsid w:val="0053437D"/>
    <w:rsid w:val="0053441D"/>
    <w:rsid w:val="00534753"/>
    <w:rsid w:val="0053490F"/>
    <w:rsid w:val="00534BD2"/>
    <w:rsid w:val="005351E2"/>
    <w:rsid w:val="005351E6"/>
    <w:rsid w:val="00535232"/>
    <w:rsid w:val="00535469"/>
    <w:rsid w:val="0053546B"/>
    <w:rsid w:val="00535733"/>
    <w:rsid w:val="0053581C"/>
    <w:rsid w:val="0053593D"/>
    <w:rsid w:val="005359DE"/>
    <w:rsid w:val="00535CE7"/>
    <w:rsid w:val="00535E1B"/>
    <w:rsid w:val="00535E2F"/>
    <w:rsid w:val="00535E7A"/>
    <w:rsid w:val="00536269"/>
    <w:rsid w:val="00536527"/>
    <w:rsid w:val="00536936"/>
    <w:rsid w:val="00536947"/>
    <w:rsid w:val="00536981"/>
    <w:rsid w:val="00536B0B"/>
    <w:rsid w:val="00536C22"/>
    <w:rsid w:val="00536C9C"/>
    <w:rsid w:val="00536E5B"/>
    <w:rsid w:val="00536EF0"/>
    <w:rsid w:val="00537012"/>
    <w:rsid w:val="0053702B"/>
    <w:rsid w:val="00537207"/>
    <w:rsid w:val="00537276"/>
    <w:rsid w:val="00537471"/>
    <w:rsid w:val="00537663"/>
    <w:rsid w:val="00537A77"/>
    <w:rsid w:val="00537B9F"/>
    <w:rsid w:val="00537BB7"/>
    <w:rsid w:val="00537BC0"/>
    <w:rsid w:val="005402A3"/>
    <w:rsid w:val="00540401"/>
    <w:rsid w:val="005404FB"/>
    <w:rsid w:val="00540680"/>
    <w:rsid w:val="00540C4E"/>
    <w:rsid w:val="00540E2C"/>
    <w:rsid w:val="00540E6D"/>
    <w:rsid w:val="00540EED"/>
    <w:rsid w:val="005410BE"/>
    <w:rsid w:val="0054115F"/>
    <w:rsid w:val="00541198"/>
    <w:rsid w:val="0054144A"/>
    <w:rsid w:val="005416BB"/>
    <w:rsid w:val="005416E4"/>
    <w:rsid w:val="00541790"/>
    <w:rsid w:val="00541807"/>
    <w:rsid w:val="00541AB4"/>
    <w:rsid w:val="00541B1F"/>
    <w:rsid w:val="00541D40"/>
    <w:rsid w:val="0054206B"/>
    <w:rsid w:val="00542196"/>
    <w:rsid w:val="005425BF"/>
    <w:rsid w:val="005425CA"/>
    <w:rsid w:val="005425E5"/>
    <w:rsid w:val="0054275E"/>
    <w:rsid w:val="005427F3"/>
    <w:rsid w:val="00542908"/>
    <w:rsid w:val="00542BC6"/>
    <w:rsid w:val="00542CEE"/>
    <w:rsid w:val="00542D56"/>
    <w:rsid w:val="00542EA2"/>
    <w:rsid w:val="005431B2"/>
    <w:rsid w:val="0054332F"/>
    <w:rsid w:val="005433C3"/>
    <w:rsid w:val="00543482"/>
    <w:rsid w:val="00543547"/>
    <w:rsid w:val="00543733"/>
    <w:rsid w:val="005438EC"/>
    <w:rsid w:val="00543B69"/>
    <w:rsid w:val="00543D1D"/>
    <w:rsid w:val="00543D3F"/>
    <w:rsid w:val="00543FC5"/>
    <w:rsid w:val="005443A2"/>
    <w:rsid w:val="00544445"/>
    <w:rsid w:val="005444CB"/>
    <w:rsid w:val="00544542"/>
    <w:rsid w:val="005448AF"/>
    <w:rsid w:val="00544A0F"/>
    <w:rsid w:val="00544F7E"/>
    <w:rsid w:val="00544FF0"/>
    <w:rsid w:val="00545180"/>
    <w:rsid w:val="005451CB"/>
    <w:rsid w:val="005452B3"/>
    <w:rsid w:val="005458A9"/>
    <w:rsid w:val="005458C4"/>
    <w:rsid w:val="00545D7F"/>
    <w:rsid w:val="00545E66"/>
    <w:rsid w:val="00545EE9"/>
    <w:rsid w:val="00545EF4"/>
    <w:rsid w:val="00545FB4"/>
    <w:rsid w:val="005461B5"/>
    <w:rsid w:val="005461EA"/>
    <w:rsid w:val="005461EF"/>
    <w:rsid w:val="00546469"/>
    <w:rsid w:val="00546615"/>
    <w:rsid w:val="00546938"/>
    <w:rsid w:val="00546C15"/>
    <w:rsid w:val="00546DBE"/>
    <w:rsid w:val="00546DC6"/>
    <w:rsid w:val="00546E64"/>
    <w:rsid w:val="00546FB2"/>
    <w:rsid w:val="00546FC4"/>
    <w:rsid w:val="00547073"/>
    <w:rsid w:val="0054717B"/>
    <w:rsid w:val="0054733F"/>
    <w:rsid w:val="005475B4"/>
    <w:rsid w:val="00547A50"/>
    <w:rsid w:val="00547A58"/>
    <w:rsid w:val="00547AF3"/>
    <w:rsid w:val="00547C51"/>
    <w:rsid w:val="00547CE3"/>
    <w:rsid w:val="00547CF1"/>
    <w:rsid w:val="00547D34"/>
    <w:rsid w:val="00547D8F"/>
    <w:rsid w:val="00547DE4"/>
    <w:rsid w:val="0055007A"/>
    <w:rsid w:val="005501C9"/>
    <w:rsid w:val="005504A0"/>
    <w:rsid w:val="0055092E"/>
    <w:rsid w:val="00550B14"/>
    <w:rsid w:val="00550D9D"/>
    <w:rsid w:val="0055102C"/>
    <w:rsid w:val="00551086"/>
    <w:rsid w:val="00551474"/>
    <w:rsid w:val="005519B0"/>
    <w:rsid w:val="00551B78"/>
    <w:rsid w:val="00551E48"/>
    <w:rsid w:val="00551EBC"/>
    <w:rsid w:val="0055203E"/>
    <w:rsid w:val="005522FB"/>
    <w:rsid w:val="005524E9"/>
    <w:rsid w:val="00552A24"/>
    <w:rsid w:val="005530F3"/>
    <w:rsid w:val="00553853"/>
    <w:rsid w:val="00553A6B"/>
    <w:rsid w:val="00553ACF"/>
    <w:rsid w:val="00553AE8"/>
    <w:rsid w:val="00553BE0"/>
    <w:rsid w:val="00553C46"/>
    <w:rsid w:val="00553EC8"/>
    <w:rsid w:val="005541DA"/>
    <w:rsid w:val="00554236"/>
    <w:rsid w:val="0055429B"/>
    <w:rsid w:val="005546A5"/>
    <w:rsid w:val="005546C8"/>
    <w:rsid w:val="005549BE"/>
    <w:rsid w:val="00554DE4"/>
    <w:rsid w:val="00554FC0"/>
    <w:rsid w:val="0055514D"/>
    <w:rsid w:val="00555218"/>
    <w:rsid w:val="00555249"/>
    <w:rsid w:val="00555442"/>
    <w:rsid w:val="00555B20"/>
    <w:rsid w:val="00555B61"/>
    <w:rsid w:val="00555B6B"/>
    <w:rsid w:val="00555B80"/>
    <w:rsid w:val="00555C1B"/>
    <w:rsid w:val="00555D1F"/>
    <w:rsid w:val="00555F16"/>
    <w:rsid w:val="00556280"/>
    <w:rsid w:val="00556651"/>
    <w:rsid w:val="00556652"/>
    <w:rsid w:val="005566ED"/>
    <w:rsid w:val="00556759"/>
    <w:rsid w:val="00556BF6"/>
    <w:rsid w:val="00556E1F"/>
    <w:rsid w:val="00557002"/>
    <w:rsid w:val="005570FA"/>
    <w:rsid w:val="00557242"/>
    <w:rsid w:val="00557250"/>
    <w:rsid w:val="00557252"/>
    <w:rsid w:val="005574AB"/>
    <w:rsid w:val="005575F3"/>
    <w:rsid w:val="005577BA"/>
    <w:rsid w:val="0055792F"/>
    <w:rsid w:val="00557CEE"/>
    <w:rsid w:val="00557DD4"/>
    <w:rsid w:val="00560048"/>
    <w:rsid w:val="00560353"/>
    <w:rsid w:val="00560435"/>
    <w:rsid w:val="0056050F"/>
    <w:rsid w:val="005607A9"/>
    <w:rsid w:val="0056089D"/>
    <w:rsid w:val="00560915"/>
    <w:rsid w:val="00560C88"/>
    <w:rsid w:val="00560F15"/>
    <w:rsid w:val="005614E7"/>
    <w:rsid w:val="00561583"/>
    <w:rsid w:val="00561732"/>
    <w:rsid w:val="00561AC3"/>
    <w:rsid w:val="00561AFF"/>
    <w:rsid w:val="00561C59"/>
    <w:rsid w:val="00561DB4"/>
    <w:rsid w:val="00561E48"/>
    <w:rsid w:val="00562085"/>
    <w:rsid w:val="005620B3"/>
    <w:rsid w:val="005625AE"/>
    <w:rsid w:val="00562B8F"/>
    <w:rsid w:val="00562C0E"/>
    <w:rsid w:val="00562F25"/>
    <w:rsid w:val="00562FFC"/>
    <w:rsid w:val="00563780"/>
    <w:rsid w:val="00563C0B"/>
    <w:rsid w:val="00563EA9"/>
    <w:rsid w:val="005640E1"/>
    <w:rsid w:val="005642D3"/>
    <w:rsid w:val="005643F2"/>
    <w:rsid w:val="005643F8"/>
    <w:rsid w:val="00564A41"/>
    <w:rsid w:val="00564FDB"/>
    <w:rsid w:val="00565219"/>
    <w:rsid w:val="00565318"/>
    <w:rsid w:val="00565494"/>
    <w:rsid w:val="005656CB"/>
    <w:rsid w:val="005657B8"/>
    <w:rsid w:val="0056585A"/>
    <w:rsid w:val="00565ED6"/>
    <w:rsid w:val="005662E2"/>
    <w:rsid w:val="00566ACD"/>
    <w:rsid w:val="00566F5E"/>
    <w:rsid w:val="0056704B"/>
    <w:rsid w:val="005672B2"/>
    <w:rsid w:val="0056734D"/>
    <w:rsid w:val="0056743C"/>
    <w:rsid w:val="005674F2"/>
    <w:rsid w:val="00567583"/>
    <w:rsid w:val="00567681"/>
    <w:rsid w:val="0056768B"/>
    <w:rsid w:val="00567913"/>
    <w:rsid w:val="00567A84"/>
    <w:rsid w:val="00570835"/>
    <w:rsid w:val="00570A22"/>
    <w:rsid w:val="00570AC5"/>
    <w:rsid w:val="00570C51"/>
    <w:rsid w:val="00570DB6"/>
    <w:rsid w:val="00571786"/>
    <w:rsid w:val="005718C9"/>
    <w:rsid w:val="00571B5F"/>
    <w:rsid w:val="005722AC"/>
    <w:rsid w:val="005726AB"/>
    <w:rsid w:val="00572AA4"/>
    <w:rsid w:val="00573478"/>
    <w:rsid w:val="005734FF"/>
    <w:rsid w:val="0057351D"/>
    <w:rsid w:val="00573676"/>
    <w:rsid w:val="00573914"/>
    <w:rsid w:val="00573974"/>
    <w:rsid w:val="00573DA1"/>
    <w:rsid w:val="00573E89"/>
    <w:rsid w:val="00573F40"/>
    <w:rsid w:val="00573FD8"/>
    <w:rsid w:val="00574140"/>
    <w:rsid w:val="00574295"/>
    <w:rsid w:val="00574397"/>
    <w:rsid w:val="005743A5"/>
    <w:rsid w:val="0057458E"/>
    <w:rsid w:val="005745F6"/>
    <w:rsid w:val="0057463D"/>
    <w:rsid w:val="005746ED"/>
    <w:rsid w:val="00574CA1"/>
    <w:rsid w:val="00574D03"/>
    <w:rsid w:val="00574DBF"/>
    <w:rsid w:val="00574FA3"/>
    <w:rsid w:val="005752DE"/>
    <w:rsid w:val="0057534A"/>
    <w:rsid w:val="00575761"/>
    <w:rsid w:val="00575ADB"/>
    <w:rsid w:val="00575B39"/>
    <w:rsid w:val="00575F7E"/>
    <w:rsid w:val="0057605D"/>
    <w:rsid w:val="005761F4"/>
    <w:rsid w:val="005763B2"/>
    <w:rsid w:val="005764FC"/>
    <w:rsid w:val="0057671A"/>
    <w:rsid w:val="005768F7"/>
    <w:rsid w:val="00576A70"/>
    <w:rsid w:val="00576C48"/>
    <w:rsid w:val="00576D1D"/>
    <w:rsid w:val="005778C9"/>
    <w:rsid w:val="00577AC7"/>
    <w:rsid w:val="00577B41"/>
    <w:rsid w:val="00577C99"/>
    <w:rsid w:val="00577F47"/>
    <w:rsid w:val="0058017C"/>
    <w:rsid w:val="005801BC"/>
    <w:rsid w:val="005806F4"/>
    <w:rsid w:val="005809F3"/>
    <w:rsid w:val="00580D0A"/>
    <w:rsid w:val="00580D71"/>
    <w:rsid w:val="00580E1F"/>
    <w:rsid w:val="00580E2E"/>
    <w:rsid w:val="005814E2"/>
    <w:rsid w:val="005816CA"/>
    <w:rsid w:val="005817DC"/>
    <w:rsid w:val="00581999"/>
    <w:rsid w:val="00581B5A"/>
    <w:rsid w:val="00581EE4"/>
    <w:rsid w:val="005820F3"/>
    <w:rsid w:val="005822C5"/>
    <w:rsid w:val="00582670"/>
    <w:rsid w:val="00582720"/>
    <w:rsid w:val="00582C72"/>
    <w:rsid w:val="005832C5"/>
    <w:rsid w:val="005834AE"/>
    <w:rsid w:val="00583989"/>
    <w:rsid w:val="00583C7A"/>
    <w:rsid w:val="00583D40"/>
    <w:rsid w:val="00584413"/>
    <w:rsid w:val="00584501"/>
    <w:rsid w:val="00584547"/>
    <w:rsid w:val="00584682"/>
    <w:rsid w:val="005848A2"/>
    <w:rsid w:val="00584985"/>
    <w:rsid w:val="00584F6F"/>
    <w:rsid w:val="005857DC"/>
    <w:rsid w:val="0058586F"/>
    <w:rsid w:val="0058592B"/>
    <w:rsid w:val="00585D08"/>
    <w:rsid w:val="00585DF2"/>
    <w:rsid w:val="00585F00"/>
    <w:rsid w:val="00585F12"/>
    <w:rsid w:val="00585F9F"/>
    <w:rsid w:val="00586191"/>
    <w:rsid w:val="00586296"/>
    <w:rsid w:val="005863F4"/>
    <w:rsid w:val="00586A24"/>
    <w:rsid w:val="00586D98"/>
    <w:rsid w:val="00586E8E"/>
    <w:rsid w:val="00586F1F"/>
    <w:rsid w:val="005872F8"/>
    <w:rsid w:val="005873AA"/>
    <w:rsid w:val="005874F8"/>
    <w:rsid w:val="0059001B"/>
    <w:rsid w:val="0059006A"/>
    <w:rsid w:val="00590107"/>
    <w:rsid w:val="005901E9"/>
    <w:rsid w:val="00590222"/>
    <w:rsid w:val="00590227"/>
    <w:rsid w:val="00590832"/>
    <w:rsid w:val="0059091D"/>
    <w:rsid w:val="00590A1C"/>
    <w:rsid w:val="00590A2B"/>
    <w:rsid w:val="00590BD5"/>
    <w:rsid w:val="00590C82"/>
    <w:rsid w:val="00591133"/>
    <w:rsid w:val="005914CE"/>
    <w:rsid w:val="00591BBA"/>
    <w:rsid w:val="00591DB9"/>
    <w:rsid w:val="00592290"/>
    <w:rsid w:val="005922C6"/>
    <w:rsid w:val="00592824"/>
    <w:rsid w:val="0059312D"/>
    <w:rsid w:val="005936E6"/>
    <w:rsid w:val="005938BD"/>
    <w:rsid w:val="005938DE"/>
    <w:rsid w:val="00593953"/>
    <w:rsid w:val="00593CFA"/>
    <w:rsid w:val="0059416D"/>
    <w:rsid w:val="00594A94"/>
    <w:rsid w:val="00594C6D"/>
    <w:rsid w:val="00594D82"/>
    <w:rsid w:val="005952C2"/>
    <w:rsid w:val="005953D8"/>
    <w:rsid w:val="00595521"/>
    <w:rsid w:val="00595528"/>
    <w:rsid w:val="00595543"/>
    <w:rsid w:val="00595575"/>
    <w:rsid w:val="005956E3"/>
    <w:rsid w:val="005957C0"/>
    <w:rsid w:val="00595C6A"/>
    <w:rsid w:val="00595FA2"/>
    <w:rsid w:val="00596140"/>
    <w:rsid w:val="0059682B"/>
    <w:rsid w:val="00596BAD"/>
    <w:rsid w:val="00596BC0"/>
    <w:rsid w:val="00596C1A"/>
    <w:rsid w:val="00596E6C"/>
    <w:rsid w:val="00596EB1"/>
    <w:rsid w:val="00597164"/>
    <w:rsid w:val="0059723E"/>
    <w:rsid w:val="005975D7"/>
    <w:rsid w:val="005976EF"/>
    <w:rsid w:val="00597C17"/>
    <w:rsid w:val="00597F53"/>
    <w:rsid w:val="005A0244"/>
    <w:rsid w:val="005A0647"/>
    <w:rsid w:val="005A0672"/>
    <w:rsid w:val="005A069E"/>
    <w:rsid w:val="005A08BF"/>
    <w:rsid w:val="005A099C"/>
    <w:rsid w:val="005A0E0C"/>
    <w:rsid w:val="005A0FB2"/>
    <w:rsid w:val="005A149B"/>
    <w:rsid w:val="005A1501"/>
    <w:rsid w:val="005A1511"/>
    <w:rsid w:val="005A169A"/>
    <w:rsid w:val="005A16FD"/>
    <w:rsid w:val="005A1966"/>
    <w:rsid w:val="005A1CD2"/>
    <w:rsid w:val="005A1D9D"/>
    <w:rsid w:val="005A1DFC"/>
    <w:rsid w:val="005A2689"/>
    <w:rsid w:val="005A295F"/>
    <w:rsid w:val="005A2979"/>
    <w:rsid w:val="005A2B72"/>
    <w:rsid w:val="005A2F74"/>
    <w:rsid w:val="005A2FDB"/>
    <w:rsid w:val="005A304D"/>
    <w:rsid w:val="005A331A"/>
    <w:rsid w:val="005A38E9"/>
    <w:rsid w:val="005A3BDD"/>
    <w:rsid w:val="005A3D2C"/>
    <w:rsid w:val="005A3F85"/>
    <w:rsid w:val="005A3FD0"/>
    <w:rsid w:val="005A40C7"/>
    <w:rsid w:val="005A41FA"/>
    <w:rsid w:val="005A433B"/>
    <w:rsid w:val="005A4376"/>
    <w:rsid w:val="005A4485"/>
    <w:rsid w:val="005A473B"/>
    <w:rsid w:val="005A4746"/>
    <w:rsid w:val="005A495B"/>
    <w:rsid w:val="005A4989"/>
    <w:rsid w:val="005A4DA3"/>
    <w:rsid w:val="005A4EB9"/>
    <w:rsid w:val="005A4F46"/>
    <w:rsid w:val="005A56A4"/>
    <w:rsid w:val="005A5BC8"/>
    <w:rsid w:val="005A62BC"/>
    <w:rsid w:val="005A635F"/>
    <w:rsid w:val="005A6AA9"/>
    <w:rsid w:val="005A776B"/>
    <w:rsid w:val="005A7883"/>
    <w:rsid w:val="005A7906"/>
    <w:rsid w:val="005A79D5"/>
    <w:rsid w:val="005A7F16"/>
    <w:rsid w:val="005A7F1A"/>
    <w:rsid w:val="005B0458"/>
    <w:rsid w:val="005B0583"/>
    <w:rsid w:val="005B07B5"/>
    <w:rsid w:val="005B0927"/>
    <w:rsid w:val="005B0EA9"/>
    <w:rsid w:val="005B0F1A"/>
    <w:rsid w:val="005B0FA8"/>
    <w:rsid w:val="005B1108"/>
    <w:rsid w:val="005B13F5"/>
    <w:rsid w:val="005B153E"/>
    <w:rsid w:val="005B15B9"/>
    <w:rsid w:val="005B17B4"/>
    <w:rsid w:val="005B1B4A"/>
    <w:rsid w:val="005B1D9D"/>
    <w:rsid w:val="005B1E21"/>
    <w:rsid w:val="005B1E35"/>
    <w:rsid w:val="005B20E4"/>
    <w:rsid w:val="005B210A"/>
    <w:rsid w:val="005B22DF"/>
    <w:rsid w:val="005B2638"/>
    <w:rsid w:val="005B265E"/>
    <w:rsid w:val="005B26E6"/>
    <w:rsid w:val="005B2EAE"/>
    <w:rsid w:val="005B2F96"/>
    <w:rsid w:val="005B3220"/>
    <w:rsid w:val="005B3331"/>
    <w:rsid w:val="005B335E"/>
    <w:rsid w:val="005B376B"/>
    <w:rsid w:val="005B3B26"/>
    <w:rsid w:val="005B3CDB"/>
    <w:rsid w:val="005B3DCA"/>
    <w:rsid w:val="005B3F32"/>
    <w:rsid w:val="005B3FCF"/>
    <w:rsid w:val="005B4099"/>
    <w:rsid w:val="005B40D3"/>
    <w:rsid w:val="005B41AD"/>
    <w:rsid w:val="005B4747"/>
    <w:rsid w:val="005B4B1E"/>
    <w:rsid w:val="005B4B7E"/>
    <w:rsid w:val="005B4C17"/>
    <w:rsid w:val="005B4C35"/>
    <w:rsid w:val="005B4CAA"/>
    <w:rsid w:val="005B4D6D"/>
    <w:rsid w:val="005B5019"/>
    <w:rsid w:val="005B511D"/>
    <w:rsid w:val="005B51BE"/>
    <w:rsid w:val="005B524A"/>
    <w:rsid w:val="005B563D"/>
    <w:rsid w:val="005B5724"/>
    <w:rsid w:val="005B5779"/>
    <w:rsid w:val="005B598E"/>
    <w:rsid w:val="005B5C59"/>
    <w:rsid w:val="005B5E61"/>
    <w:rsid w:val="005B5F8C"/>
    <w:rsid w:val="005B615C"/>
    <w:rsid w:val="005B643B"/>
    <w:rsid w:val="005B6547"/>
    <w:rsid w:val="005B67CB"/>
    <w:rsid w:val="005B6C47"/>
    <w:rsid w:val="005B71EE"/>
    <w:rsid w:val="005B7332"/>
    <w:rsid w:val="005B77E3"/>
    <w:rsid w:val="005B7A85"/>
    <w:rsid w:val="005B7B89"/>
    <w:rsid w:val="005B7BCF"/>
    <w:rsid w:val="005B7CF0"/>
    <w:rsid w:val="005B7E9C"/>
    <w:rsid w:val="005C0082"/>
    <w:rsid w:val="005C01C3"/>
    <w:rsid w:val="005C023D"/>
    <w:rsid w:val="005C03C6"/>
    <w:rsid w:val="005C03DD"/>
    <w:rsid w:val="005C050A"/>
    <w:rsid w:val="005C056F"/>
    <w:rsid w:val="005C05E9"/>
    <w:rsid w:val="005C084B"/>
    <w:rsid w:val="005C0BCA"/>
    <w:rsid w:val="005C0C45"/>
    <w:rsid w:val="005C0DD3"/>
    <w:rsid w:val="005C0DF5"/>
    <w:rsid w:val="005C0E8C"/>
    <w:rsid w:val="005C1132"/>
    <w:rsid w:val="005C114C"/>
    <w:rsid w:val="005C12AE"/>
    <w:rsid w:val="005C12C2"/>
    <w:rsid w:val="005C16B9"/>
    <w:rsid w:val="005C1796"/>
    <w:rsid w:val="005C17CF"/>
    <w:rsid w:val="005C18E7"/>
    <w:rsid w:val="005C192E"/>
    <w:rsid w:val="005C1CA9"/>
    <w:rsid w:val="005C1D8C"/>
    <w:rsid w:val="005C2666"/>
    <w:rsid w:val="005C2768"/>
    <w:rsid w:val="005C29B9"/>
    <w:rsid w:val="005C2CF8"/>
    <w:rsid w:val="005C2D44"/>
    <w:rsid w:val="005C32A8"/>
    <w:rsid w:val="005C33B2"/>
    <w:rsid w:val="005C35F0"/>
    <w:rsid w:val="005C36DC"/>
    <w:rsid w:val="005C3843"/>
    <w:rsid w:val="005C38AC"/>
    <w:rsid w:val="005C391A"/>
    <w:rsid w:val="005C3B59"/>
    <w:rsid w:val="005C3B68"/>
    <w:rsid w:val="005C3C31"/>
    <w:rsid w:val="005C41C0"/>
    <w:rsid w:val="005C4293"/>
    <w:rsid w:val="005C462C"/>
    <w:rsid w:val="005C469A"/>
    <w:rsid w:val="005C47DE"/>
    <w:rsid w:val="005C4986"/>
    <w:rsid w:val="005C4A36"/>
    <w:rsid w:val="005C4B4B"/>
    <w:rsid w:val="005C4C11"/>
    <w:rsid w:val="005C4CA1"/>
    <w:rsid w:val="005C4EE0"/>
    <w:rsid w:val="005C4F6A"/>
    <w:rsid w:val="005C5559"/>
    <w:rsid w:val="005C56DA"/>
    <w:rsid w:val="005C587D"/>
    <w:rsid w:val="005C5E58"/>
    <w:rsid w:val="005C6179"/>
    <w:rsid w:val="005C631B"/>
    <w:rsid w:val="005C63BB"/>
    <w:rsid w:val="005C660E"/>
    <w:rsid w:val="005C6995"/>
    <w:rsid w:val="005C6AB3"/>
    <w:rsid w:val="005C6C13"/>
    <w:rsid w:val="005C6C50"/>
    <w:rsid w:val="005C6FE1"/>
    <w:rsid w:val="005C705C"/>
    <w:rsid w:val="005C770A"/>
    <w:rsid w:val="005C77AC"/>
    <w:rsid w:val="005C7885"/>
    <w:rsid w:val="005C790B"/>
    <w:rsid w:val="005C7AD4"/>
    <w:rsid w:val="005C7E8A"/>
    <w:rsid w:val="005C7F84"/>
    <w:rsid w:val="005D005D"/>
    <w:rsid w:val="005D03DA"/>
    <w:rsid w:val="005D0476"/>
    <w:rsid w:val="005D07B0"/>
    <w:rsid w:val="005D085F"/>
    <w:rsid w:val="005D0AD3"/>
    <w:rsid w:val="005D0DAF"/>
    <w:rsid w:val="005D0F9B"/>
    <w:rsid w:val="005D1147"/>
    <w:rsid w:val="005D143A"/>
    <w:rsid w:val="005D14D4"/>
    <w:rsid w:val="005D20B8"/>
    <w:rsid w:val="005D214B"/>
    <w:rsid w:val="005D2239"/>
    <w:rsid w:val="005D22AE"/>
    <w:rsid w:val="005D288D"/>
    <w:rsid w:val="005D2AE2"/>
    <w:rsid w:val="005D2B92"/>
    <w:rsid w:val="005D2D7A"/>
    <w:rsid w:val="005D2D8E"/>
    <w:rsid w:val="005D2FE7"/>
    <w:rsid w:val="005D31E3"/>
    <w:rsid w:val="005D36EA"/>
    <w:rsid w:val="005D370F"/>
    <w:rsid w:val="005D3892"/>
    <w:rsid w:val="005D403D"/>
    <w:rsid w:val="005D40F4"/>
    <w:rsid w:val="005D41BA"/>
    <w:rsid w:val="005D42C3"/>
    <w:rsid w:val="005D432A"/>
    <w:rsid w:val="005D45AB"/>
    <w:rsid w:val="005D45D9"/>
    <w:rsid w:val="005D47A4"/>
    <w:rsid w:val="005D4A4C"/>
    <w:rsid w:val="005D4CD2"/>
    <w:rsid w:val="005D54FD"/>
    <w:rsid w:val="005D55A4"/>
    <w:rsid w:val="005D55AD"/>
    <w:rsid w:val="005D55F2"/>
    <w:rsid w:val="005D56BA"/>
    <w:rsid w:val="005D56FA"/>
    <w:rsid w:val="005D59FA"/>
    <w:rsid w:val="005D5B61"/>
    <w:rsid w:val="005D5C33"/>
    <w:rsid w:val="005D5C66"/>
    <w:rsid w:val="005D5DC4"/>
    <w:rsid w:val="005D5E1C"/>
    <w:rsid w:val="005D5EF0"/>
    <w:rsid w:val="005D6113"/>
    <w:rsid w:val="005D6358"/>
    <w:rsid w:val="005D63F6"/>
    <w:rsid w:val="005D6437"/>
    <w:rsid w:val="005D669E"/>
    <w:rsid w:val="005D687F"/>
    <w:rsid w:val="005D693C"/>
    <w:rsid w:val="005D6BA9"/>
    <w:rsid w:val="005D6C1C"/>
    <w:rsid w:val="005D6C32"/>
    <w:rsid w:val="005D6CD6"/>
    <w:rsid w:val="005D6E45"/>
    <w:rsid w:val="005D6F03"/>
    <w:rsid w:val="005D731C"/>
    <w:rsid w:val="005D75F6"/>
    <w:rsid w:val="005D765F"/>
    <w:rsid w:val="005D7DBE"/>
    <w:rsid w:val="005D7DF2"/>
    <w:rsid w:val="005E01E4"/>
    <w:rsid w:val="005E04E7"/>
    <w:rsid w:val="005E051C"/>
    <w:rsid w:val="005E0633"/>
    <w:rsid w:val="005E0674"/>
    <w:rsid w:val="005E0B06"/>
    <w:rsid w:val="005E0FB8"/>
    <w:rsid w:val="005E1032"/>
    <w:rsid w:val="005E10CE"/>
    <w:rsid w:val="005E1259"/>
    <w:rsid w:val="005E1494"/>
    <w:rsid w:val="005E14A5"/>
    <w:rsid w:val="005E1505"/>
    <w:rsid w:val="005E1969"/>
    <w:rsid w:val="005E19D0"/>
    <w:rsid w:val="005E1CFE"/>
    <w:rsid w:val="005E1FA1"/>
    <w:rsid w:val="005E23B2"/>
    <w:rsid w:val="005E2552"/>
    <w:rsid w:val="005E2A50"/>
    <w:rsid w:val="005E3100"/>
    <w:rsid w:val="005E31D1"/>
    <w:rsid w:val="005E3765"/>
    <w:rsid w:val="005E37A5"/>
    <w:rsid w:val="005E3D7A"/>
    <w:rsid w:val="005E3E98"/>
    <w:rsid w:val="005E3F05"/>
    <w:rsid w:val="005E4219"/>
    <w:rsid w:val="005E4608"/>
    <w:rsid w:val="005E47C0"/>
    <w:rsid w:val="005E4B79"/>
    <w:rsid w:val="005E4B83"/>
    <w:rsid w:val="005E4BB8"/>
    <w:rsid w:val="005E4C51"/>
    <w:rsid w:val="005E4F38"/>
    <w:rsid w:val="005E4F7B"/>
    <w:rsid w:val="005E509D"/>
    <w:rsid w:val="005E51B9"/>
    <w:rsid w:val="005E542A"/>
    <w:rsid w:val="005E5666"/>
    <w:rsid w:val="005E5981"/>
    <w:rsid w:val="005E5BC2"/>
    <w:rsid w:val="005E5DAE"/>
    <w:rsid w:val="005E5DF2"/>
    <w:rsid w:val="005E612F"/>
    <w:rsid w:val="005E6541"/>
    <w:rsid w:val="005E65A3"/>
    <w:rsid w:val="005E6838"/>
    <w:rsid w:val="005E699C"/>
    <w:rsid w:val="005E7177"/>
    <w:rsid w:val="005E77BE"/>
    <w:rsid w:val="005E7B13"/>
    <w:rsid w:val="005E7B8C"/>
    <w:rsid w:val="005E7C16"/>
    <w:rsid w:val="005E7D59"/>
    <w:rsid w:val="005E7F0F"/>
    <w:rsid w:val="005F010C"/>
    <w:rsid w:val="005F0144"/>
    <w:rsid w:val="005F0186"/>
    <w:rsid w:val="005F0B1E"/>
    <w:rsid w:val="005F0DEF"/>
    <w:rsid w:val="005F0EB7"/>
    <w:rsid w:val="005F1626"/>
    <w:rsid w:val="005F1963"/>
    <w:rsid w:val="005F19FD"/>
    <w:rsid w:val="005F1B32"/>
    <w:rsid w:val="005F1B98"/>
    <w:rsid w:val="005F1FFC"/>
    <w:rsid w:val="005F2413"/>
    <w:rsid w:val="005F2688"/>
    <w:rsid w:val="005F2D1C"/>
    <w:rsid w:val="005F2D23"/>
    <w:rsid w:val="005F313F"/>
    <w:rsid w:val="005F3195"/>
    <w:rsid w:val="005F362F"/>
    <w:rsid w:val="005F367C"/>
    <w:rsid w:val="005F36B3"/>
    <w:rsid w:val="005F36EC"/>
    <w:rsid w:val="005F39A9"/>
    <w:rsid w:val="005F3B22"/>
    <w:rsid w:val="005F3CF6"/>
    <w:rsid w:val="005F3E45"/>
    <w:rsid w:val="005F3F53"/>
    <w:rsid w:val="005F413A"/>
    <w:rsid w:val="005F44A4"/>
    <w:rsid w:val="005F4600"/>
    <w:rsid w:val="005F4A4E"/>
    <w:rsid w:val="005F4B55"/>
    <w:rsid w:val="005F4B94"/>
    <w:rsid w:val="005F4E87"/>
    <w:rsid w:val="005F56DE"/>
    <w:rsid w:val="005F5968"/>
    <w:rsid w:val="005F5B98"/>
    <w:rsid w:val="005F5F8F"/>
    <w:rsid w:val="005F6265"/>
    <w:rsid w:val="005F6845"/>
    <w:rsid w:val="005F6878"/>
    <w:rsid w:val="005F6A4B"/>
    <w:rsid w:val="005F6A95"/>
    <w:rsid w:val="005F6C1C"/>
    <w:rsid w:val="005F70F5"/>
    <w:rsid w:val="005F710A"/>
    <w:rsid w:val="005F71D9"/>
    <w:rsid w:val="005F72B1"/>
    <w:rsid w:val="005F7425"/>
    <w:rsid w:val="005F7704"/>
    <w:rsid w:val="005F77A2"/>
    <w:rsid w:val="005F77F5"/>
    <w:rsid w:val="005F7AC1"/>
    <w:rsid w:val="005F7D40"/>
    <w:rsid w:val="005F7DE4"/>
    <w:rsid w:val="006002BF"/>
    <w:rsid w:val="0060068D"/>
    <w:rsid w:val="0060078B"/>
    <w:rsid w:val="006007C5"/>
    <w:rsid w:val="0060082E"/>
    <w:rsid w:val="0060085B"/>
    <w:rsid w:val="00600BDF"/>
    <w:rsid w:val="00600BF7"/>
    <w:rsid w:val="00600C6F"/>
    <w:rsid w:val="0060101E"/>
    <w:rsid w:val="00601430"/>
    <w:rsid w:val="00601450"/>
    <w:rsid w:val="00601552"/>
    <w:rsid w:val="0060167E"/>
    <w:rsid w:val="006016E9"/>
    <w:rsid w:val="00601948"/>
    <w:rsid w:val="00601AB4"/>
    <w:rsid w:val="00601DAD"/>
    <w:rsid w:val="00601FA9"/>
    <w:rsid w:val="006027EE"/>
    <w:rsid w:val="00602857"/>
    <w:rsid w:val="006028C6"/>
    <w:rsid w:val="00602951"/>
    <w:rsid w:val="00602D49"/>
    <w:rsid w:val="00602DDA"/>
    <w:rsid w:val="0060329E"/>
    <w:rsid w:val="00603491"/>
    <w:rsid w:val="00603505"/>
    <w:rsid w:val="006036B4"/>
    <w:rsid w:val="00603759"/>
    <w:rsid w:val="00603796"/>
    <w:rsid w:val="006038E3"/>
    <w:rsid w:val="00603D61"/>
    <w:rsid w:val="00603E1F"/>
    <w:rsid w:val="00604241"/>
    <w:rsid w:val="006042DA"/>
    <w:rsid w:val="006046B6"/>
    <w:rsid w:val="00604700"/>
    <w:rsid w:val="0060475C"/>
    <w:rsid w:val="00604DDE"/>
    <w:rsid w:val="00604E17"/>
    <w:rsid w:val="00604ECB"/>
    <w:rsid w:val="0060515F"/>
    <w:rsid w:val="0060561F"/>
    <w:rsid w:val="0060562F"/>
    <w:rsid w:val="00605941"/>
    <w:rsid w:val="006059AE"/>
    <w:rsid w:val="00605C26"/>
    <w:rsid w:val="00605FD6"/>
    <w:rsid w:val="0060605E"/>
    <w:rsid w:val="0060606D"/>
    <w:rsid w:val="006061F4"/>
    <w:rsid w:val="006062EA"/>
    <w:rsid w:val="006063A8"/>
    <w:rsid w:val="00606727"/>
    <w:rsid w:val="00606957"/>
    <w:rsid w:val="00606B5A"/>
    <w:rsid w:val="00606CCD"/>
    <w:rsid w:val="00606FA0"/>
    <w:rsid w:val="0060740D"/>
    <w:rsid w:val="0060755A"/>
    <w:rsid w:val="006079EF"/>
    <w:rsid w:val="00607C7E"/>
    <w:rsid w:val="00607F87"/>
    <w:rsid w:val="00610204"/>
    <w:rsid w:val="00610818"/>
    <w:rsid w:val="00610BE3"/>
    <w:rsid w:val="00610C61"/>
    <w:rsid w:val="00610D3C"/>
    <w:rsid w:val="00610ECE"/>
    <w:rsid w:val="006111C1"/>
    <w:rsid w:val="006111DA"/>
    <w:rsid w:val="006113C6"/>
    <w:rsid w:val="006114A4"/>
    <w:rsid w:val="006115B8"/>
    <w:rsid w:val="0061165F"/>
    <w:rsid w:val="006116ED"/>
    <w:rsid w:val="00611C35"/>
    <w:rsid w:val="00612386"/>
    <w:rsid w:val="006125E9"/>
    <w:rsid w:val="00612649"/>
    <w:rsid w:val="00612858"/>
    <w:rsid w:val="00612A59"/>
    <w:rsid w:val="00612BC6"/>
    <w:rsid w:val="00612C9C"/>
    <w:rsid w:val="00612F1F"/>
    <w:rsid w:val="006132A1"/>
    <w:rsid w:val="00613A68"/>
    <w:rsid w:val="00613B9A"/>
    <w:rsid w:val="00613BC7"/>
    <w:rsid w:val="00613C1E"/>
    <w:rsid w:val="00613DF8"/>
    <w:rsid w:val="00613EBE"/>
    <w:rsid w:val="00613F1D"/>
    <w:rsid w:val="00614714"/>
    <w:rsid w:val="00614869"/>
    <w:rsid w:val="00614BE3"/>
    <w:rsid w:val="00614C7E"/>
    <w:rsid w:val="00614D85"/>
    <w:rsid w:val="00615079"/>
    <w:rsid w:val="00615420"/>
    <w:rsid w:val="00615561"/>
    <w:rsid w:val="00615BA4"/>
    <w:rsid w:val="00615C80"/>
    <w:rsid w:val="00615D93"/>
    <w:rsid w:val="00615FD7"/>
    <w:rsid w:val="006160D0"/>
    <w:rsid w:val="006162FC"/>
    <w:rsid w:val="006164A1"/>
    <w:rsid w:val="0061681B"/>
    <w:rsid w:val="006169C5"/>
    <w:rsid w:val="00616BEE"/>
    <w:rsid w:val="0061710C"/>
    <w:rsid w:val="00617152"/>
    <w:rsid w:val="0061715B"/>
    <w:rsid w:val="006171E8"/>
    <w:rsid w:val="00617290"/>
    <w:rsid w:val="006176AC"/>
    <w:rsid w:val="006176E8"/>
    <w:rsid w:val="0061775D"/>
    <w:rsid w:val="006179E1"/>
    <w:rsid w:val="00617ABB"/>
    <w:rsid w:val="00617BBA"/>
    <w:rsid w:val="00617BE4"/>
    <w:rsid w:val="00617D21"/>
    <w:rsid w:val="00617E3D"/>
    <w:rsid w:val="00617F8D"/>
    <w:rsid w:val="00620214"/>
    <w:rsid w:val="006202B3"/>
    <w:rsid w:val="006203A9"/>
    <w:rsid w:val="00620409"/>
    <w:rsid w:val="00620607"/>
    <w:rsid w:val="006206E9"/>
    <w:rsid w:val="00620838"/>
    <w:rsid w:val="0062091D"/>
    <w:rsid w:val="00620A7D"/>
    <w:rsid w:val="00620C02"/>
    <w:rsid w:val="00620C06"/>
    <w:rsid w:val="00620CAF"/>
    <w:rsid w:val="00620F7C"/>
    <w:rsid w:val="00621291"/>
    <w:rsid w:val="00621545"/>
    <w:rsid w:val="00621734"/>
    <w:rsid w:val="00621843"/>
    <w:rsid w:val="00621951"/>
    <w:rsid w:val="00621A79"/>
    <w:rsid w:val="00621D11"/>
    <w:rsid w:val="00622067"/>
    <w:rsid w:val="00622418"/>
    <w:rsid w:val="00622481"/>
    <w:rsid w:val="006224F9"/>
    <w:rsid w:val="006225D8"/>
    <w:rsid w:val="0062264E"/>
    <w:rsid w:val="00622BB0"/>
    <w:rsid w:val="00622E76"/>
    <w:rsid w:val="00622E9F"/>
    <w:rsid w:val="006230E5"/>
    <w:rsid w:val="00623376"/>
    <w:rsid w:val="006233A9"/>
    <w:rsid w:val="00623778"/>
    <w:rsid w:val="00623C03"/>
    <w:rsid w:val="00623D8D"/>
    <w:rsid w:val="00623EE8"/>
    <w:rsid w:val="00623FCF"/>
    <w:rsid w:val="006240A6"/>
    <w:rsid w:val="0062410F"/>
    <w:rsid w:val="0062422D"/>
    <w:rsid w:val="006242AB"/>
    <w:rsid w:val="006243F6"/>
    <w:rsid w:val="006244CD"/>
    <w:rsid w:val="006244D0"/>
    <w:rsid w:val="006248AC"/>
    <w:rsid w:val="006248D6"/>
    <w:rsid w:val="00625093"/>
    <w:rsid w:val="006254B7"/>
    <w:rsid w:val="00625513"/>
    <w:rsid w:val="006256A0"/>
    <w:rsid w:val="00625759"/>
    <w:rsid w:val="006258F7"/>
    <w:rsid w:val="00625CD6"/>
    <w:rsid w:val="00625E13"/>
    <w:rsid w:val="00625F75"/>
    <w:rsid w:val="006261A9"/>
    <w:rsid w:val="00626281"/>
    <w:rsid w:val="00626339"/>
    <w:rsid w:val="006267C3"/>
    <w:rsid w:val="006269BE"/>
    <w:rsid w:val="00626A63"/>
    <w:rsid w:val="006270E6"/>
    <w:rsid w:val="006271CA"/>
    <w:rsid w:val="0062733A"/>
    <w:rsid w:val="00627688"/>
    <w:rsid w:val="00627837"/>
    <w:rsid w:val="006278EC"/>
    <w:rsid w:val="006279C0"/>
    <w:rsid w:val="00627AC2"/>
    <w:rsid w:val="00627BED"/>
    <w:rsid w:val="00627C5D"/>
    <w:rsid w:val="00627C96"/>
    <w:rsid w:val="00627E63"/>
    <w:rsid w:val="006301A0"/>
    <w:rsid w:val="006304B2"/>
    <w:rsid w:val="00630C94"/>
    <w:rsid w:val="00630FA5"/>
    <w:rsid w:val="00631003"/>
    <w:rsid w:val="00631009"/>
    <w:rsid w:val="006314AA"/>
    <w:rsid w:val="006314DA"/>
    <w:rsid w:val="0063155C"/>
    <w:rsid w:val="0063161E"/>
    <w:rsid w:val="006318CC"/>
    <w:rsid w:val="00631930"/>
    <w:rsid w:val="00631943"/>
    <w:rsid w:val="00631B41"/>
    <w:rsid w:val="00631C65"/>
    <w:rsid w:val="006324FF"/>
    <w:rsid w:val="00632845"/>
    <w:rsid w:val="006329B0"/>
    <w:rsid w:val="00632E55"/>
    <w:rsid w:val="00632F39"/>
    <w:rsid w:val="00632FEC"/>
    <w:rsid w:val="00633052"/>
    <w:rsid w:val="006332E4"/>
    <w:rsid w:val="00633340"/>
    <w:rsid w:val="00633348"/>
    <w:rsid w:val="00633A58"/>
    <w:rsid w:val="00633BA3"/>
    <w:rsid w:val="00633CE2"/>
    <w:rsid w:val="00633D84"/>
    <w:rsid w:val="00633DA8"/>
    <w:rsid w:val="006340B3"/>
    <w:rsid w:val="0063418F"/>
    <w:rsid w:val="0063497C"/>
    <w:rsid w:val="00634C00"/>
    <w:rsid w:val="00634CF3"/>
    <w:rsid w:val="00634D00"/>
    <w:rsid w:val="00634D2C"/>
    <w:rsid w:val="00634FA6"/>
    <w:rsid w:val="006350DF"/>
    <w:rsid w:val="00635109"/>
    <w:rsid w:val="0063592C"/>
    <w:rsid w:val="0063596B"/>
    <w:rsid w:val="00635DDC"/>
    <w:rsid w:val="0063633B"/>
    <w:rsid w:val="00636452"/>
    <w:rsid w:val="0063655B"/>
    <w:rsid w:val="00636734"/>
    <w:rsid w:val="00636BEE"/>
    <w:rsid w:val="00637004"/>
    <w:rsid w:val="0063712D"/>
    <w:rsid w:val="0063728E"/>
    <w:rsid w:val="006373F6"/>
    <w:rsid w:val="006378A9"/>
    <w:rsid w:val="00637DE1"/>
    <w:rsid w:val="00637FE9"/>
    <w:rsid w:val="006404C1"/>
    <w:rsid w:val="006406D0"/>
    <w:rsid w:val="00640E0F"/>
    <w:rsid w:val="00640E9E"/>
    <w:rsid w:val="00640FC1"/>
    <w:rsid w:val="006411C0"/>
    <w:rsid w:val="00641BF5"/>
    <w:rsid w:val="00641E01"/>
    <w:rsid w:val="00642090"/>
    <w:rsid w:val="00642140"/>
    <w:rsid w:val="0064223D"/>
    <w:rsid w:val="00642298"/>
    <w:rsid w:val="0064255E"/>
    <w:rsid w:val="006425E6"/>
    <w:rsid w:val="006427BF"/>
    <w:rsid w:val="006427D7"/>
    <w:rsid w:val="00642995"/>
    <w:rsid w:val="00642BB7"/>
    <w:rsid w:val="00642BC2"/>
    <w:rsid w:val="00642C0D"/>
    <w:rsid w:val="00642E9A"/>
    <w:rsid w:val="0064318C"/>
    <w:rsid w:val="006432A4"/>
    <w:rsid w:val="00643498"/>
    <w:rsid w:val="00643544"/>
    <w:rsid w:val="0064363A"/>
    <w:rsid w:val="00643F7A"/>
    <w:rsid w:val="00644172"/>
    <w:rsid w:val="006441BA"/>
    <w:rsid w:val="006443E8"/>
    <w:rsid w:val="0064444C"/>
    <w:rsid w:val="006446AF"/>
    <w:rsid w:val="00644CA5"/>
    <w:rsid w:val="00644E56"/>
    <w:rsid w:val="00644EEA"/>
    <w:rsid w:val="00644F18"/>
    <w:rsid w:val="00644F79"/>
    <w:rsid w:val="00644F82"/>
    <w:rsid w:val="006452A4"/>
    <w:rsid w:val="006456A6"/>
    <w:rsid w:val="00645702"/>
    <w:rsid w:val="006459B3"/>
    <w:rsid w:val="00645B65"/>
    <w:rsid w:val="00645C21"/>
    <w:rsid w:val="006460E1"/>
    <w:rsid w:val="006461B4"/>
    <w:rsid w:val="0064625E"/>
    <w:rsid w:val="00646571"/>
    <w:rsid w:val="00646637"/>
    <w:rsid w:val="0064697B"/>
    <w:rsid w:val="00646A03"/>
    <w:rsid w:val="0064717D"/>
    <w:rsid w:val="00647474"/>
    <w:rsid w:val="00647688"/>
    <w:rsid w:val="006477BA"/>
    <w:rsid w:val="00647FCB"/>
    <w:rsid w:val="00650B0A"/>
    <w:rsid w:val="00650BBF"/>
    <w:rsid w:val="00650C9F"/>
    <w:rsid w:val="00650FD6"/>
    <w:rsid w:val="006515CF"/>
    <w:rsid w:val="006515F8"/>
    <w:rsid w:val="006517CA"/>
    <w:rsid w:val="006517D0"/>
    <w:rsid w:val="00651EDB"/>
    <w:rsid w:val="00651FB5"/>
    <w:rsid w:val="00652B78"/>
    <w:rsid w:val="0065303F"/>
    <w:rsid w:val="00653191"/>
    <w:rsid w:val="00653791"/>
    <w:rsid w:val="00653B11"/>
    <w:rsid w:val="00653B80"/>
    <w:rsid w:val="00653CC0"/>
    <w:rsid w:val="00653D7E"/>
    <w:rsid w:val="00653EE0"/>
    <w:rsid w:val="0065415A"/>
    <w:rsid w:val="00654410"/>
    <w:rsid w:val="006544F4"/>
    <w:rsid w:val="00654746"/>
    <w:rsid w:val="00654772"/>
    <w:rsid w:val="006547E1"/>
    <w:rsid w:val="006549F1"/>
    <w:rsid w:val="00654C1B"/>
    <w:rsid w:val="00654DD8"/>
    <w:rsid w:val="0065517E"/>
    <w:rsid w:val="00655282"/>
    <w:rsid w:val="006554B0"/>
    <w:rsid w:val="00655674"/>
    <w:rsid w:val="006556F1"/>
    <w:rsid w:val="006562E2"/>
    <w:rsid w:val="006565C4"/>
    <w:rsid w:val="00656601"/>
    <w:rsid w:val="00656623"/>
    <w:rsid w:val="00656641"/>
    <w:rsid w:val="00656CE4"/>
    <w:rsid w:val="00657926"/>
    <w:rsid w:val="00657D00"/>
    <w:rsid w:val="00657D20"/>
    <w:rsid w:val="006601AD"/>
    <w:rsid w:val="0066057E"/>
    <w:rsid w:val="006608E8"/>
    <w:rsid w:val="00660BA5"/>
    <w:rsid w:val="00660BCA"/>
    <w:rsid w:val="006613FF"/>
    <w:rsid w:val="00661ED7"/>
    <w:rsid w:val="00661FF9"/>
    <w:rsid w:val="006620E6"/>
    <w:rsid w:val="006622E1"/>
    <w:rsid w:val="0066249C"/>
    <w:rsid w:val="0066263F"/>
    <w:rsid w:val="006626C7"/>
    <w:rsid w:val="00662866"/>
    <w:rsid w:val="006628C9"/>
    <w:rsid w:val="00662B40"/>
    <w:rsid w:val="00662B91"/>
    <w:rsid w:val="0066315F"/>
    <w:rsid w:val="006632DE"/>
    <w:rsid w:val="006632F4"/>
    <w:rsid w:val="00663358"/>
    <w:rsid w:val="00663450"/>
    <w:rsid w:val="00663570"/>
    <w:rsid w:val="006635CB"/>
    <w:rsid w:val="006635EA"/>
    <w:rsid w:val="00663810"/>
    <w:rsid w:val="0066389B"/>
    <w:rsid w:val="00663B3A"/>
    <w:rsid w:val="00664241"/>
    <w:rsid w:val="0066440B"/>
    <w:rsid w:val="0066453B"/>
    <w:rsid w:val="00664B1B"/>
    <w:rsid w:val="00664D03"/>
    <w:rsid w:val="00665086"/>
    <w:rsid w:val="0066524D"/>
    <w:rsid w:val="00665460"/>
    <w:rsid w:val="00665627"/>
    <w:rsid w:val="00665799"/>
    <w:rsid w:val="00665934"/>
    <w:rsid w:val="00665C19"/>
    <w:rsid w:val="00665CBA"/>
    <w:rsid w:val="00665D16"/>
    <w:rsid w:val="0066636F"/>
    <w:rsid w:val="0066656D"/>
    <w:rsid w:val="006666ED"/>
    <w:rsid w:val="0066680B"/>
    <w:rsid w:val="00666ADF"/>
    <w:rsid w:val="00666B29"/>
    <w:rsid w:val="00666D00"/>
    <w:rsid w:val="00666ED8"/>
    <w:rsid w:val="00666F41"/>
    <w:rsid w:val="00666FA6"/>
    <w:rsid w:val="006670FC"/>
    <w:rsid w:val="00667227"/>
    <w:rsid w:val="00667718"/>
    <w:rsid w:val="00667954"/>
    <w:rsid w:val="006679E2"/>
    <w:rsid w:val="00667A3D"/>
    <w:rsid w:val="00667CC3"/>
    <w:rsid w:val="00667EE2"/>
    <w:rsid w:val="0067021F"/>
    <w:rsid w:val="00670298"/>
    <w:rsid w:val="00670349"/>
    <w:rsid w:val="0067057F"/>
    <w:rsid w:val="006706EA"/>
    <w:rsid w:val="006706EC"/>
    <w:rsid w:val="006707DE"/>
    <w:rsid w:val="00670BC6"/>
    <w:rsid w:val="00670C25"/>
    <w:rsid w:val="00670D13"/>
    <w:rsid w:val="00670FC0"/>
    <w:rsid w:val="006710E5"/>
    <w:rsid w:val="00671476"/>
    <w:rsid w:val="00671555"/>
    <w:rsid w:val="00671C07"/>
    <w:rsid w:val="00671EA3"/>
    <w:rsid w:val="00671F2F"/>
    <w:rsid w:val="00671FA3"/>
    <w:rsid w:val="00672325"/>
    <w:rsid w:val="00672516"/>
    <w:rsid w:val="00672AD2"/>
    <w:rsid w:val="00672C1F"/>
    <w:rsid w:val="00672D72"/>
    <w:rsid w:val="00672FA6"/>
    <w:rsid w:val="00673049"/>
    <w:rsid w:val="0067330B"/>
    <w:rsid w:val="0067345C"/>
    <w:rsid w:val="006734EF"/>
    <w:rsid w:val="00673620"/>
    <w:rsid w:val="006737A7"/>
    <w:rsid w:val="00673AB4"/>
    <w:rsid w:val="00673D10"/>
    <w:rsid w:val="006740BB"/>
    <w:rsid w:val="00674343"/>
    <w:rsid w:val="0067476A"/>
    <w:rsid w:val="00674DD0"/>
    <w:rsid w:val="0067526F"/>
    <w:rsid w:val="006752BA"/>
    <w:rsid w:val="00675626"/>
    <w:rsid w:val="0067568F"/>
    <w:rsid w:val="006757C2"/>
    <w:rsid w:val="00675882"/>
    <w:rsid w:val="00675A92"/>
    <w:rsid w:val="00675C69"/>
    <w:rsid w:val="006760A7"/>
    <w:rsid w:val="00676246"/>
    <w:rsid w:val="006763BA"/>
    <w:rsid w:val="00676613"/>
    <w:rsid w:val="00676632"/>
    <w:rsid w:val="00676799"/>
    <w:rsid w:val="00676B29"/>
    <w:rsid w:val="00676B99"/>
    <w:rsid w:val="00676C15"/>
    <w:rsid w:val="00676DB0"/>
    <w:rsid w:val="00676ED3"/>
    <w:rsid w:val="00676F5D"/>
    <w:rsid w:val="006771AC"/>
    <w:rsid w:val="006771FB"/>
    <w:rsid w:val="00677249"/>
    <w:rsid w:val="006773EE"/>
    <w:rsid w:val="006776BC"/>
    <w:rsid w:val="0067771E"/>
    <w:rsid w:val="00677746"/>
    <w:rsid w:val="00677909"/>
    <w:rsid w:val="00677DA5"/>
    <w:rsid w:val="00677E04"/>
    <w:rsid w:val="00677EC9"/>
    <w:rsid w:val="006801B8"/>
    <w:rsid w:val="00680345"/>
    <w:rsid w:val="00680485"/>
    <w:rsid w:val="00680493"/>
    <w:rsid w:val="006804A6"/>
    <w:rsid w:val="00680549"/>
    <w:rsid w:val="00680670"/>
    <w:rsid w:val="00680828"/>
    <w:rsid w:val="00680874"/>
    <w:rsid w:val="00680A45"/>
    <w:rsid w:val="00680A65"/>
    <w:rsid w:val="00681377"/>
    <w:rsid w:val="00681385"/>
    <w:rsid w:val="0068170C"/>
    <w:rsid w:val="00681720"/>
    <w:rsid w:val="0068185C"/>
    <w:rsid w:val="00681932"/>
    <w:rsid w:val="00681B33"/>
    <w:rsid w:val="00681BA1"/>
    <w:rsid w:val="00681C9D"/>
    <w:rsid w:val="00681CED"/>
    <w:rsid w:val="00681D7B"/>
    <w:rsid w:val="006821AF"/>
    <w:rsid w:val="00682541"/>
    <w:rsid w:val="0068274D"/>
    <w:rsid w:val="00682962"/>
    <w:rsid w:val="00682A8E"/>
    <w:rsid w:val="00682C39"/>
    <w:rsid w:val="00683166"/>
    <w:rsid w:val="0068316B"/>
    <w:rsid w:val="006831E6"/>
    <w:rsid w:val="0068327A"/>
    <w:rsid w:val="0068346D"/>
    <w:rsid w:val="00683753"/>
    <w:rsid w:val="00683899"/>
    <w:rsid w:val="00683A1D"/>
    <w:rsid w:val="00683B63"/>
    <w:rsid w:val="00683C27"/>
    <w:rsid w:val="00683C8E"/>
    <w:rsid w:val="006842FC"/>
    <w:rsid w:val="0068434E"/>
    <w:rsid w:val="006843D8"/>
    <w:rsid w:val="00684744"/>
    <w:rsid w:val="006847C3"/>
    <w:rsid w:val="00684821"/>
    <w:rsid w:val="00684948"/>
    <w:rsid w:val="00684F6A"/>
    <w:rsid w:val="00685430"/>
    <w:rsid w:val="00685873"/>
    <w:rsid w:val="00685DEC"/>
    <w:rsid w:val="0068634F"/>
    <w:rsid w:val="006867B6"/>
    <w:rsid w:val="00686821"/>
    <w:rsid w:val="00686C57"/>
    <w:rsid w:val="00686D8C"/>
    <w:rsid w:val="00686E95"/>
    <w:rsid w:val="0068740F"/>
    <w:rsid w:val="006874A1"/>
    <w:rsid w:val="00687568"/>
    <w:rsid w:val="00687600"/>
    <w:rsid w:val="00687711"/>
    <w:rsid w:val="00687AEC"/>
    <w:rsid w:val="00687C3D"/>
    <w:rsid w:val="00687D11"/>
    <w:rsid w:val="00690128"/>
    <w:rsid w:val="0069012A"/>
    <w:rsid w:val="0069091F"/>
    <w:rsid w:val="0069119F"/>
    <w:rsid w:val="00691345"/>
    <w:rsid w:val="00691446"/>
    <w:rsid w:val="00691641"/>
    <w:rsid w:val="006919DB"/>
    <w:rsid w:val="006919E6"/>
    <w:rsid w:val="00691D57"/>
    <w:rsid w:val="00691DF9"/>
    <w:rsid w:val="00691EE9"/>
    <w:rsid w:val="00691EFF"/>
    <w:rsid w:val="006925FE"/>
    <w:rsid w:val="006926A2"/>
    <w:rsid w:val="00692716"/>
    <w:rsid w:val="006927E1"/>
    <w:rsid w:val="00692FEF"/>
    <w:rsid w:val="00693099"/>
    <w:rsid w:val="00693373"/>
    <w:rsid w:val="006933EA"/>
    <w:rsid w:val="00693463"/>
    <w:rsid w:val="00693615"/>
    <w:rsid w:val="00693A84"/>
    <w:rsid w:val="00693C8F"/>
    <w:rsid w:val="006941C8"/>
    <w:rsid w:val="0069470F"/>
    <w:rsid w:val="0069486B"/>
    <w:rsid w:val="00694A50"/>
    <w:rsid w:val="00694A59"/>
    <w:rsid w:val="00694B33"/>
    <w:rsid w:val="00694E7B"/>
    <w:rsid w:val="006953D9"/>
    <w:rsid w:val="006953FA"/>
    <w:rsid w:val="00695472"/>
    <w:rsid w:val="006955FE"/>
    <w:rsid w:val="00695656"/>
    <w:rsid w:val="0069569F"/>
    <w:rsid w:val="006957EB"/>
    <w:rsid w:val="00695C7B"/>
    <w:rsid w:val="0069625B"/>
    <w:rsid w:val="006962B9"/>
    <w:rsid w:val="0069634F"/>
    <w:rsid w:val="0069641E"/>
    <w:rsid w:val="006965DA"/>
    <w:rsid w:val="006968C6"/>
    <w:rsid w:val="00696958"/>
    <w:rsid w:val="0069695F"/>
    <w:rsid w:val="006969CB"/>
    <w:rsid w:val="00696A92"/>
    <w:rsid w:val="00696E15"/>
    <w:rsid w:val="00696F2C"/>
    <w:rsid w:val="00696F8D"/>
    <w:rsid w:val="00697083"/>
    <w:rsid w:val="00697589"/>
    <w:rsid w:val="006976E3"/>
    <w:rsid w:val="00697901"/>
    <w:rsid w:val="006979B5"/>
    <w:rsid w:val="00697D02"/>
    <w:rsid w:val="006A008E"/>
    <w:rsid w:val="006A01CA"/>
    <w:rsid w:val="006A03C5"/>
    <w:rsid w:val="006A03C6"/>
    <w:rsid w:val="006A0637"/>
    <w:rsid w:val="006A06F5"/>
    <w:rsid w:val="006A0755"/>
    <w:rsid w:val="006A0917"/>
    <w:rsid w:val="006A0A3B"/>
    <w:rsid w:val="006A0B68"/>
    <w:rsid w:val="006A0C99"/>
    <w:rsid w:val="006A1203"/>
    <w:rsid w:val="006A1231"/>
    <w:rsid w:val="006A141B"/>
    <w:rsid w:val="006A15F4"/>
    <w:rsid w:val="006A161E"/>
    <w:rsid w:val="006A173E"/>
    <w:rsid w:val="006A1797"/>
    <w:rsid w:val="006A193F"/>
    <w:rsid w:val="006A1D54"/>
    <w:rsid w:val="006A1E1C"/>
    <w:rsid w:val="006A1E53"/>
    <w:rsid w:val="006A1ED5"/>
    <w:rsid w:val="006A2586"/>
    <w:rsid w:val="006A25AE"/>
    <w:rsid w:val="006A26A8"/>
    <w:rsid w:val="006A2975"/>
    <w:rsid w:val="006A2AF8"/>
    <w:rsid w:val="006A2D40"/>
    <w:rsid w:val="006A30F6"/>
    <w:rsid w:val="006A32FF"/>
    <w:rsid w:val="006A331F"/>
    <w:rsid w:val="006A345A"/>
    <w:rsid w:val="006A3893"/>
    <w:rsid w:val="006A3BCE"/>
    <w:rsid w:val="006A3BE6"/>
    <w:rsid w:val="006A3D2E"/>
    <w:rsid w:val="006A42F6"/>
    <w:rsid w:val="006A47B5"/>
    <w:rsid w:val="006A496C"/>
    <w:rsid w:val="006A4B0A"/>
    <w:rsid w:val="006A4F46"/>
    <w:rsid w:val="006A500F"/>
    <w:rsid w:val="006A5376"/>
    <w:rsid w:val="006A5440"/>
    <w:rsid w:val="006A5590"/>
    <w:rsid w:val="006A55B9"/>
    <w:rsid w:val="006A5614"/>
    <w:rsid w:val="006A5B65"/>
    <w:rsid w:val="006A5C23"/>
    <w:rsid w:val="006A5CA2"/>
    <w:rsid w:val="006A5CA8"/>
    <w:rsid w:val="006A5F4A"/>
    <w:rsid w:val="006A636C"/>
    <w:rsid w:val="006A6442"/>
    <w:rsid w:val="006A64D7"/>
    <w:rsid w:val="006A663D"/>
    <w:rsid w:val="006A6EFD"/>
    <w:rsid w:val="006A7322"/>
    <w:rsid w:val="006A7422"/>
    <w:rsid w:val="006A759F"/>
    <w:rsid w:val="006A7800"/>
    <w:rsid w:val="006A7B91"/>
    <w:rsid w:val="006A7FA9"/>
    <w:rsid w:val="006B01F3"/>
    <w:rsid w:val="006B032A"/>
    <w:rsid w:val="006B046D"/>
    <w:rsid w:val="006B063F"/>
    <w:rsid w:val="006B09ED"/>
    <w:rsid w:val="006B09F0"/>
    <w:rsid w:val="006B0C0D"/>
    <w:rsid w:val="006B0F51"/>
    <w:rsid w:val="006B0F8B"/>
    <w:rsid w:val="006B1111"/>
    <w:rsid w:val="006B11E4"/>
    <w:rsid w:val="006B1261"/>
    <w:rsid w:val="006B1655"/>
    <w:rsid w:val="006B16CA"/>
    <w:rsid w:val="006B1A39"/>
    <w:rsid w:val="006B1D54"/>
    <w:rsid w:val="006B1ED3"/>
    <w:rsid w:val="006B21AA"/>
    <w:rsid w:val="006B2384"/>
    <w:rsid w:val="006B2527"/>
    <w:rsid w:val="006B259C"/>
    <w:rsid w:val="006B2635"/>
    <w:rsid w:val="006B27C5"/>
    <w:rsid w:val="006B2B44"/>
    <w:rsid w:val="006B2BBC"/>
    <w:rsid w:val="006B2D42"/>
    <w:rsid w:val="006B2D61"/>
    <w:rsid w:val="006B2DD6"/>
    <w:rsid w:val="006B31CB"/>
    <w:rsid w:val="006B3229"/>
    <w:rsid w:val="006B3265"/>
    <w:rsid w:val="006B3544"/>
    <w:rsid w:val="006B3687"/>
    <w:rsid w:val="006B37C6"/>
    <w:rsid w:val="006B3A8C"/>
    <w:rsid w:val="006B3B1E"/>
    <w:rsid w:val="006B3E71"/>
    <w:rsid w:val="006B404E"/>
    <w:rsid w:val="006B4314"/>
    <w:rsid w:val="006B43D4"/>
    <w:rsid w:val="006B44C2"/>
    <w:rsid w:val="006B4661"/>
    <w:rsid w:val="006B47AE"/>
    <w:rsid w:val="006B47AF"/>
    <w:rsid w:val="006B4807"/>
    <w:rsid w:val="006B48AE"/>
    <w:rsid w:val="006B492F"/>
    <w:rsid w:val="006B4A46"/>
    <w:rsid w:val="006B4ECD"/>
    <w:rsid w:val="006B5071"/>
    <w:rsid w:val="006B50BB"/>
    <w:rsid w:val="006B5354"/>
    <w:rsid w:val="006B5CC5"/>
    <w:rsid w:val="006B60B3"/>
    <w:rsid w:val="006B643D"/>
    <w:rsid w:val="006B6526"/>
    <w:rsid w:val="006B6687"/>
    <w:rsid w:val="006B6E0A"/>
    <w:rsid w:val="006B6E2E"/>
    <w:rsid w:val="006B6EC0"/>
    <w:rsid w:val="006B727F"/>
    <w:rsid w:val="006B7317"/>
    <w:rsid w:val="006B7412"/>
    <w:rsid w:val="006B75B4"/>
    <w:rsid w:val="006B7752"/>
    <w:rsid w:val="006B7875"/>
    <w:rsid w:val="006B78B9"/>
    <w:rsid w:val="006B7993"/>
    <w:rsid w:val="006B7BD1"/>
    <w:rsid w:val="006C019D"/>
    <w:rsid w:val="006C02A1"/>
    <w:rsid w:val="006C02B7"/>
    <w:rsid w:val="006C030D"/>
    <w:rsid w:val="006C0530"/>
    <w:rsid w:val="006C09B2"/>
    <w:rsid w:val="006C0B5E"/>
    <w:rsid w:val="006C153E"/>
    <w:rsid w:val="006C17F2"/>
    <w:rsid w:val="006C195F"/>
    <w:rsid w:val="006C1E9F"/>
    <w:rsid w:val="006C1EFE"/>
    <w:rsid w:val="006C203C"/>
    <w:rsid w:val="006C2243"/>
    <w:rsid w:val="006C23CF"/>
    <w:rsid w:val="006C23DA"/>
    <w:rsid w:val="006C2606"/>
    <w:rsid w:val="006C2753"/>
    <w:rsid w:val="006C2960"/>
    <w:rsid w:val="006C2BF5"/>
    <w:rsid w:val="006C2DA0"/>
    <w:rsid w:val="006C2E24"/>
    <w:rsid w:val="006C317D"/>
    <w:rsid w:val="006C31B8"/>
    <w:rsid w:val="006C31C1"/>
    <w:rsid w:val="006C3419"/>
    <w:rsid w:val="006C36B3"/>
    <w:rsid w:val="006C38D4"/>
    <w:rsid w:val="006C3939"/>
    <w:rsid w:val="006C3AFD"/>
    <w:rsid w:val="006C3D7C"/>
    <w:rsid w:val="006C40E5"/>
    <w:rsid w:val="006C434C"/>
    <w:rsid w:val="006C4717"/>
    <w:rsid w:val="006C4780"/>
    <w:rsid w:val="006C49BD"/>
    <w:rsid w:val="006C4E6A"/>
    <w:rsid w:val="006C51C4"/>
    <w:rsid w:val="006C5221"/>
    <w:rsid w:val="006C52E6"/>
    <w:rsid w:val="006C53A0"/>
    <w:rsid w:val="006C5564"/>
    <w:rsid w:val="006C5702"/>
    <w:rsid w:val="006C5798"/>
    <w:rsid w:val="006C58B5"/>
    <w:rsid w:val="006C5B1A"/>
    <w:rsid w:val="006C5BC7"/>
    <w:rsid w:val="006C5FEF"/>
    <w:rsid w:val="006C62B9"/>
    <w:rsid w:val="006C6935"/>
    <w:rsid w:val="006C6956"/>
    <w:rsid w:val="006C69BC"/>
    <w:rsid w:val="006C6B02"/>
    <w:rsid w:val="006C6B2B"/>
    <w:rsid w:val="006C6C9F"/>
    <w:rsid w:val="006C6CDD"/>
    <w:rsid w:val="006C72CF"/>
    <w:rsid w:val="006C7464"/>
    <w:rsid w:val="006C7539"/>
    <w:rsid w:val="006C757C"/>
    <w:rsid w:val="006C7698"/>
    <w:rsid w:val="006C7ACE"/>
    <w:rsid w:val="006C7BB4"/>
    <w:rsid w:val="006C7E4E"/>
    <w:rsid w:val="006D00E2"/>
    <w:rsid w:val="006D0129"/>
    <w:rsid w:val="006D02D1"/>
    <w:rsid w:val="006D0716"/>
    <w:rsid w:val="006D0857"/>
    <w:rsid w:val="006D0A9F"/>
    <w:rsid w:val="006D0B0F"/>
    <w:rsid w:val="006D0FAF"/>
    <w:rsid w:val="006D0FE2"/>
    <w:rsid w:val="006D118A"/>
    <w:rsid w:val="006D1298"/>
    <w:rsid w:val="006D1904"/>
    <w:rsid w:val="006D1B66"/>
    <w:rsid w:val="006D1E8C"/>
    <w:rsid w:val="006D1FE9"/>
    <w:rsid w:val="006D2034"/>
    <w:rsid w:val="006D20A0"/>
    <w:rsid w:val="006D223D"/>
    <w:rsid w:val="006D29A2"/>
    <w:rsid w:val="006D2BAE"/>
    <w:rsid w:val="006D2BD9"/>
    <w:rsid w:val="006D2C32"/>
    <w:rsid w:val="006D2CAC"/>
    <w:rsid w:val="006D2D8A"/>
    <w:rsid w:val="006D2DDD"/>
    <w:rsid w:val="006D2FA6"/>
    <w:rsid w:val="006D32EA"/>
    <w:rsid w:val="006D3333"/>
    <w:rsid w:val="006D33AA"/>
    <w:rsid w:val="006D358B"/>
    <w:rsid w:val="006D391B"/>
    <w:rsid w:val="006D3B64"/>
    <w:rsid w:val="006D3B77"/>
    <w:rsid w:val="006D3CC4"/>
    <w:rsid w:val="006D4236"/>
    <w:rsid w:val="006D433F"/>
    <w:rsid w:val="006D490E"/>
    <w:rsid w:val="006D4919"/>
    <w:rsid w:val="006D4BB1"/>
    <w:rsid w:val="006D4E0C"/>
    <w:rsid w:val="006D4EC8"/>
    <w:rsid w:val="006D4F62"/>
    <w:rsid w:val="006D4FC9"/>
    <w:rsid w:val="006D4FD8"/>
    <w:rsid w:val="006D52EF"/>
    <w:rsid w:val="006D53E7"/>
    <w:rsid w:val="006D53F2"/>
    <w:rsid w:val="006D5670"/>
    <w:rsid w:val="006D56E3"/>
    <w:rsid w:val="006D57DB"/>
    <w:rsid w:val="006D57F0"/>
    <w:rsid w:val="006D6015"/>
    <w:rsid w:val="006D6538"/>
    <w:rsid w:val="006D662E"/>
    <w:rsid w:val="006D6637"/>
    <w:rsid w:val="006D6740"/>
    <w:rsid w:val="006D6D73"/>
    <w:rsid w:val="006D6E3B"/>
    <w:rsid w:val="006D6FE9"/>
    <w:rsid w:val="006D7017"/>
    <w:rsid w:val="006D7126"/>
    <w:rsid w:val="006D779C"/>
    <w:rsid w:val="006D77E6"/>
    <w:rsid w:val="006D782C"/>
    <w:rsid w:val="006D7B58"/>
    <w:rsid w:val="006D7C55"/>
    <w:rsid w:val="006D7D62"/>
    <w:rsid w:val="006E0500"/>
    <w:rsid w:val="006E07D8"/>
    <w:rsid w:val="006E0A98"/>
    <w:rsid w:val="006E0B73"/>
    <w:rsid w:val="006E0D24"/>
    <w:rsid w:val="006E0E84"/>
    <w:rsid w:val="006E104D"/>
    <w:rsid w:val="006E1250"/>
    <w:rsid w:val="006E125D"/>
    <w:rsid w:val="006E1360"/>
    <w:rsid w:val="006E1581"/>
    <w:rsid w:val="006E1D47"/>
    <w:rsid w:val="006E1F4F"/>
    <w:rsid w:val="006E2042"/>
    <w:rsid w:val="006E258E"/>
    <w:rsid w:val="006E265F"/>
    <w:rsid w:val="006E2688"/>
    <w:rsid w:val="006E2913"/>
    <w:rsid w:val="006E2BC0"/>
    <w:rsid w:val="006E2C96"/>
    <w:rsid w:val="006E2FCB"/>
    <w:rsid w:val="006E30C1"/>
    <w:rsid w:val="006E316F"/>
    <w:rsid w:val="006E354A"/>
    <w:rsid w:val="006E3E73"/>
    <w:rsid w:val="006E4115"/>
    <w:rsid w:val="006E417D"/>
    <w:rsid w:val="006E4369"/>
    <w:rsid w:val="006E4444"/>
    <w:rsid w:val="006E44D5"/>
    <w:rsid w:val="006E4664"/>
    <w:rsid w:val="006E4839"/>
    <w:rsid w:val="006E4B37"/>
    <w:rsid w:val="006E4C3F"/>
    <w:rsid w:val="006E4EEC"/>
    <w:rsid w:val="006E5252"/>
    <w:rsid w:val="006E595B"/>
    <w:rsid w:val="006E59F5"/>
    <w:rsid w:val="006E5D6B"/>
    <w:rsid w:val="006E5E03"/>
    <w:rsid w:val="006E60FF"/>
    <w:rsid w:val="006E68A5"/>
    <w:rsid w:val="006E690E"/>
    <w:rsid w:val="006E697F"/>
    <w:rsid w:val="006E6BD3"/>
    <w:rsid w:val="006E6C4C"/>
    <w:rsid w:val="006E6E9A"/>
    <w:rsid w:val="006E7473"/>
    <w:rsid w:val="006E7531"/>
    <w:rsid w:val="006E764A"/>
    <w:rsid w:val="006E7669"/>
    <w:rsid w:val="006E7731"/>
    <w:rsid w:val="006E779D"/>
    <w:rsid w:val="006E77C6"/>
    <w:rsid w:val="006E7E6A"/>
    <w:rsid w:val="006E7ECE"/>
    <w:rsid w:val="006F0126"/>
    <w:rsid w:val="006F031F"/>
    <w:rsid w:val="006F0555"/>
    <w:rsid w:val="006F06D5"/>
    <w:rsid w:val="006F088E"/>
    <w:rsid w:val="006F0AED"/>
    <w:rsid w:val="006F0EA7"/>
    <w:rsid w:val="006F10D7"/>
    <w:rsid w:val="006F117B"/>
    <w:rsid w:val="006F14E7"/>
    <w:rsid w:val="006F16E4"/>
    <w:rsid w:val="006F18D3"/>
    <w:rsid w:val="006F1D57"/>
    <w:rsid w:val="006F1EB5"/>
    <w:rsid w:val="006F1EFD"/>
    <w:rsid w:val="006F2204"/>
    <w:rsid w:val="006F22A7"/>
    <w:rsid w:val="006F23D6"/>
    <w:rsid w:val="006F2570"/>
    <w:rsid w:val="006F29BE"/>
    <w:rsid w:val="006F2A09"/>
    <w:rsid w:val="006F2C42"/>
    <w:rsid w:val="006F2D16"/>
    <w:rsid w:val="006F30BC"/>
    <w:rsid w:val="006F333A"/>
    <w:rsid w:val="006F348A"/>
    <w:rsid w:val="006F357F"/>
    <w:rsid w:val="006F36F8"/>
    <w:rsid w:val="006F373E"/>
    <w:rsid w:val="006F389D"/>
    <w:rsid w:val="006F3B46"/>
    <w:rsid w:val="006F3D07"/>
    <w:rsid w:val="006F3DCB"/>
    <w:rsid w:val="006F3F61"/>
    <w:rsid w:val="006F41B0"/>
    <w:rsid w:val="006F44D7"/>
    <w:rsid w:val="006F4623"/>
    <w:rsid w:val="006F4879"/>
    <w:rsid w:val="006F4D75"/>
    <w:rsid w:val="006F4E8D"/>
    <w:rsid w:val="006F4F04"/>
    <w:rsid w:val="006F5003"/>
    <w:rsid w:val="006F5255"/>
    <w:rsid w:val="006F5C0C"/>
    <w:rsid w:val="006F5FAC"/>
    <w:rsid w:val="006F61B0"/>
    <w:rsid w:val="006F64C9"/>
    <w:rsid w:val="006F6646"/>
    <w:rsid w:val="006F6647"/>
    <w:rsid w:val="006F676F"/>
    <w:rsid w:val="006F6874"/>
    <w:rsid w:val="006F694E"/>
    <w:rsid w:val="006F6C2E"/>
    <w:rsid w:val="006F6CCE"/>
    <w:rsid w:val="006F6CD9"/>
    <w:rsid w:val="006F6DF9"/>
    <w:rsid w:val="006F6DFA"/>
    <w:rsid w:val="006F6F47"/>
    <w:rsid w:val="006F6FC8"/>
    <w:rsid w:val="006F7723"/>
    <w:rsid w:val="006F7917"/>
    <w:rsid w:val="006F7939"/>
    <w:rsid w:val="006F7C74"/>
    <w:rsid w:val="00700034"/>
    <w:rsid w:val="007004AD"/>
    <w:rsid w:val="00700672"/>
    <w:rsid w:val="00700699"/>
    <w:rsid w:val="007007F0"/>
    <w:rsid w:val="00700802"/>
    <w:rsid w:val="00700893"/>
    <w:rsid w:val="007009AD"/>
    <w:rsid w:val="00700A0C"/>
    <w:rsid w:val="00700CF1"/>
    <w:rsid w:val="0070126A"/>
    <w:rsid w:val="0070132F"/>
    <w:rsid w:val="00701431"/>
    <w:rsid w:val="00701931"/>
    <w:rsid w:val="00701D64"/>
    <w:rsid w:val="007028FD"/>
    <w:rsid w:val="00702A2A"/>
    <w:rsid w:val="00702C09"/>
    <w:rsid w:val="00702C3B"/>
    <w:rsid w:val="00702CE7"/>
    <w:rsid w:val="0070308B"/>
    <w:rsid w:val="007030A9"/>
    <w:rsid w:val="007031C7"/>
    <w:rsid w:val="00703224"/>
    <w:rsid w:val="007033E6"/>
    <w:rsid w:val="00703434"/>
    <w:rsid w:val="0070352A"/>
    <w:rsid w:val="007035A3"/>
    <w:rsid w:val="007037C0"/>
    <w:rsid w:val="007038B9"/>
    <w:rsid w:val="007038C5"/>
    <w:rsid w:val="00703C8E"/>
    <w:rsid w:val="00703E43"/>
    <w:rsid w:val="007041C9"/>
    <w:rsid w:val="007041F7"/>
    <w:rsid w:val="0070440F"/>
    <w:rsid w:val="0070477A"/>
    <w:rsid w:val="007047EC"/>
    <w:rsid w:val="0070492C"/>
    <w:rsid w:val="00704A7C"/>
    <w:rsid w:val="00704B07"/>
    <w:rsid w:val="00704E64"/>
    <w:rsid w:val="007050FB"/>
    <w:rsid w:val="0070553D"/>
    <w:rsid w:val="007055D6"/>
    <w:rsid w:val="0070567F"/>
    <w:rsid w:val="0070598D"/>
    <w:rsid w:val="00705B97"/>
    <w:rsid w:val="00706BCE"/>
    <w:rsid w:val="00706DEA"/>
    <w:rsid w:val="00706E39"/>
    <w:rsid w:val="007070EA"/>
    <w:rsid w:val="00707115"/>
    <w:rsid w:val="00707155"/>
    <w:rsid w:val="00707190"/>
    <w:rsid w:val="007072A3"/>
    <w:rsid w:val="007074CD"/>
    <w:rsid w:val="00707E66"/>
    <w:rsid w:val="00707EFC"/>
    <w:rsid w:val="00707FD0"/>
    <w:rsid w:val="00710065"/>
    <w:rsid w:val="007102EE"/>
    <w:rsid w:val="00710304"/>
    <w:rsid w:val="0071049A"/>
    <w:rsid w:val="007106CE"/>
    <w:rsid w:val="0071089A"/>
    <w:rsid w:val="00710ADE"/>
    <w:rsid w:val="00710B5E"/>
    <w:rsid w:val="00710D99"/>
    <w:rsid w:val="00710DF0"/>
    <w:rsid w:val="00711000"/>
    <w:rsid w:val="0071111A"/>
    <w:rsid w:val="007116ED"/>
    <w:rsid w:val="0071198A"/>
    <w:rsid w:val="00711A01"/>
    <w:rsid w:val="00711D4F"/>
    <w:rsid w:val="007124BA"/>
    <w:rsid w:val="007125F8"/>
    <w:rsid w:val="007126BD"/>
    <w:rsid w:val="0071291B"/>
    <w:rsid w:val="00712E70"/>
    <w:rsid w:val="00712F1C"/>
    <w:rsid w:val="00712FC3"/>
    <w:rsid w:val="00712FDD"/>
    <w:rsid w:val="007132CB"/>
    <w:rsid w:val="007136FC"/>
    <w:rsid w:val="00713C07"/>
    <w:rsid w:val="00713E98"/>
    <w:rsid w:val="0071424E"/>
    <w:rsid w:val="007143E1"/>
    <w:rsid w:val="00714CA0"/>
    <w:rsid w:val="00714E04"/>
    <w:rsid w:val="00714E24"/>
    <w:rsid w:val="00714ED3"/>
    <w:rsid w:val="007153FE"/>
    <w:rsid w:val="007154AB"/>
    <w:rsid w:val="007154E6"/>
    <w:rsid w:val="00715874"/>
    <w:rsid w:val="0071590B"/>
    <w:rsid w:val="00715F8D"/>
    <w:rsid w:val="007161B3"/>
    <w:rsid w:val="00716276"/>
    <w:rsid w:val="00716A45"/>
    <w:rsid w:val="00716BDF"/>
    <w:rsid w:val="00716C07"/>
    <w:rsid w:val="00716C63"/>
    <w:rsid w:val="0071710E"/>
    <w:rsid w:val="007171B0"/>
    <w:rsid w:val="00717379"/>
    <w:rsid w:val="00717461"/>
    <w:rsid w:val="007178BB"/>
    <w:rsid w:val="00717940"/>
    <w:rsid w:val="00717D93"/>
    <w:rsid w:val="007201F8"/>
    <w:rsid w:val="0072028E"/>
    <w:rsid w:val="00720470"/>
    <w:rsid w:val="007204D5"/>
    <w:rsid w:val="0072063A"/>
    <w:rsid w:val="00721047"/>
    <w:rsid w:val="00721085"/>
    <w:rsid w:val="007211CD"/>
    <w:rsid w:val="007214E8"/>
    <w:rsid w:val="00721677"/>
    <w:rsid w:val="007217FC"/>
    <w:rsid w:val="00721F81"/>
    <w:rsid w:val="00722647"/>
    <w:rsid w:val="00722919"/>
    <w:rsid w:val="00722BD3"/>
    <w:rsid w:val="00722D36"/>
    <w:rsid w:val="00722D64"/>
    <w:rsid w:val="00722D71"/>
    <w:rsid w:val="00722E46"/>
    <w:rsid w:val="00723139"/>
    <w:rsid w:val="0072374D"/>
    <w:rsid w:val="00723873"/>
    <w:rsid w:val="00723B1C"/>
    <w:rsid w:val="00723C03"/>
    <w:rsid w:val="00723ED1"/>
    <w:rsid w:val="007244A4"/>
    <w:rsid w:val="00724749"/>
    <w:rsid w:val="007249DD"/>
    <w:rsid w:val="00724A57"/>
    <w:rsid w:val="00724AB8"/>
    <w:rsid w:val="00724C61"/>
    <w:rsid w:val="00724F10"/>
    <w:rsid w:val="00725057"/>
    <w:rsid w:val="00725072"/>
    <w:rsid w:val="0072518A"/>
    <w:rsid w:val="0072581C"/>
    <w:rsid w:val="007258CF"/>
    <w:rsid w:val="00725968"/>
    <w:rsid w:val="00725ADA"/>
    <w:rsid w:val="00725DC5"/>
    <w:rsid w:val="00726433"/>
    <w:rsid w:val="007268F8"/>
    <w:rsid w:val="007269FB"/>
    <w:rsid w:val="00726A26"/>
    <w:rsid w:val="00726C79"/>
    <w:rsid w:val="00727078"/>
    <w:rsid w:val="007272CA"/>
    <w:rsid w:val="00727421"/>
    <w:rsid w:val="00727BBB"/>
    <w:rsid w:val="00727C10"/>
    <w:rsid w:val="00727E06"/>
    <w:rsid w:val="00730493"/>
    <w:rsid w:val="007306AE"/>
    <w:rsid w:val="007306BC"/>
    <w:rsid w:val="0073086C"/>
    <w:rsid w:val="007308FD"/>
    <w:rsid w:val="00730951"/>
    <w:rsid w:val="00730A06"/>
    <w:rsid w:val="00730A18"/>
    <w:rsid w:val="00730A4A"/>
    <w:rsid w:val="00730AD2"/>
    <w:rsid w:val="00730B5B"/>
    <w:rsid w:val="007311DD"/>
    <w:rsid w:val="0073120B"/>
    <w:rsid w:val="007314DF"/>
    <w:rsid w:val="007315F5"/>
    <w:rsid w:val="00731870"/>
    <w:rsid w:val="00731C37"/>
    <w:rsid w:val="00731DFB"/>
    <w:rsid w:val="00731DFE"/>
    <w:rsid w:val="00731F73"/>
    <w:rsid w:val="0073205B"/>
    <w:rsid w:val="007322E3"/>
    <w:rsid w:val="00732365"/>
    <w:rsid w:val="0073270D"/>
    <w:rsid w:val="007329E3"/>
    <w:rsid w:val="00732A5A"/>
    <w:rsid w:val="00732A8B"/>
    <w:rsid w:val="00732CB3"/>
    <w:rsid w:val="00732E7E"/>
    <w:rsid w:val="00733008"/>
    <w:rsid w:val="0073308A"/>
    <w:rsid w:val="007336A0"/>
    <w:rsid w:val="007336F1"/>
    <w:rsid w:val="00733841"/>
    <w:rsid w:val="00733ABC"/>
    <w:rsid w:val="00733E2F"/>
    <w:rsid w:val="00733EAC"/>
    <w:rsid w:val="00734044"/>
    <w:rsid w:val="0073418C"/>
    <w:rsid w:val="00734218"/>
    <w:rsid w:val="0073424C"/>
    <w:rsid w:val="00734323"/>
    <w:rsid w:val="0073434E"/>
    <w:rsid w:val="0073442B"/>
    <w:rsid w:val="0073455F"/>
    <w:rsid w:val="007345F7"/>
    <w:rsid w:val="00734649"/>
    <w:rsid w:val="007348E4"/>
    <w:rsid w:val="00734939"/>
    <w:rsid w:val="00734E1C"/>
    <w:rsid w:val="00734E63"/>
    <w:rsid w:val="00734ECE"/>
    <w:rsid w:val="00734F0E"/>
    <w:rsid w:val="007353EC"/>
    <w:rsid w:val="0073574F"/>
    <w:rsid w:val="00735753"/>
    <w:rsid w:val="00735855"/>
    <w:rsid w:val="00735892"/>
    <w:rsid w:val="0073594C"/>
    <w:rsid w:val="00735E77"/>
    <w:rsid w:val="007362DD"/>
    <w:rsid w:val="00736478"/>
    <w:rsid w:val="007368BF"/>
    <w:rsid w:val="00736BCE"/>
    <w:rsid w:val="007373D5"/>
    <w:rsid w:val="007376EE"/>
    <w:rsid w:val="00737BC0"/>
    <w:rsid w:val="00737C85"/>
    <w:rsid w:val="00737CAB"/>
    <w:rsid w:val="00737D31"/>
    <w:rsid w:val="00740042"/>
    <w:rsid w:val="00740557"/>
    <w:rsid w:val="00740BF9"/>
    <w:rsid w:val="00740C60"/>
    <w:rsid w:val="00740DCC"/>
    <w:rsid w:val="00741213"/>
    <w:rsid w:val="007415E6"/>
    <w:rsid w:val="0074189A"/>
    <w:rsid w:val="00741B77"/>
    <w:rsid w:val="00742043"/>
    <w:rsid w:val="007420B8"/>
    <w:rsid w:val="00742188"/>
    <w:rsid w:val="00742261"/>
    <w:rsid w:val="007426A9"/>
    <w:rsid w:val="00742731"/>
    <w:rsid w:val="00742859"/>
    <w:rsid w:val="007428A0"/>
    <w:rsid w:val="00742946"/>
    <w:rsid w:val="00742A01"/>
    <w:rsid w:val="00742A4F"/>
    <w:rsid w:val="00742B45"/>
    <w:rsid w:val="00742C3D"/>
    <w:rsid w:val="00742CED"/>
    <w:rsid w:val="00742DB4"/>
    <w:rsid w:val="00742EA3"/>
    <w:rsid w:val="00742F84"/>
    <w:rsid w:val="00742FCE"/>
    <w:rsid w:val="0074322C"/>
    <w:rsid w:val="007433B7"/>
    <w:rsid w:val="00743B5C"/>
    <w:rsid w:val="00743F65"/>
    <w:rsid w:val="00744045"/>
    <w:rsid w:val="0074432E"/>
    <w:rsid w:val="00744403"/>
    <w:rsid w:val="007445B9"/>
    <w:rsid w:val="007445E7"/>
    <w:rsid w:val="00744630"/>
    <w:rsid w:val="00744832"/>
    <w:rsid w:val="00744D54"/>
    <w:rsid w:val="00744F51"/>
    <w:rsid w:val="00745135"/>
    <w:rsid w:val="00745699"/>
    <w:rsid w:val="007457D3"/>
    <w:rsid w:val="007458D4"/>
    <w:rsid w:val="007459C7"/>
    <w:rsid w:val="00745A32"/>
    <w:rsid w:val="00745FCC"/>
    <w:rsid w:val="0074616A"/>
    <w:rsid w:val="00746485"/>
    <w:rsid w:val="00746784"/>
    <w:rsid w:val="0074679F"/>
    <w:rsid w:val="00746B1D"/>
    <w:rsid w:val="00746D38"/>
    <w:rsid w:val="00746D50"/>
    <w:rsid w:val="0074748A"/>
    <w:rsid w:val="007474C3"/>
    <w:rsid w:val="007477BA"/>
    <w:rsid w:val="007504EE"/>
    <w:rsid w:val="00750575"/>
    <w:rsid w:val="00750881"/>
    <w:rsid w:val="00750A9D"/>
    <w:rsid w:val="00751123"/>
    <w:rsid w:val="0075147F"/>
    <w:rsid w:val="00751561"/>
    <w:rsid w:val="007515D7"/>
    <w:rsid w:val="00751934"/>
    <w:rsid w:val="00751A6D"/>
    <w:rsid w:val="00751B55"/>
    <w:rsid w:val="00751D5D"/>
    <w:rsid w:val="00751DAD"/>
    <w:rsid w:val="00751ECB"/>
    <w:rsid w:val="007521E8"/>
    <w:rsid w:val="00752231"/>
    <w:rsid w:val="00752243"/>
    <w:rsid w:val="0075252A"/>
    <w:rsid w:val="00752837"/>
    <w:rsid w:val="007528B7"/>
    <w:rsid w:val="007529F8"/>
    <w:rsid w:val="00752B8B"/>
    <w:rsid w:val="00752C5A"/>
    <w:rsid w:val="00752C5F"/>
    <w:rsid w:val="00752EB8"/>
    <w:rsid w:val="00752FCB"/>
    <w:rsid w:val="007532CD"/>
    <w:rsid w:val="007535CB"/>
    <w:rsid w:val="0075375D"/>
    <w:rsid w:val="007538BF"/>
    <w:rsid w:val="00753A0C"/>
    <w:rsid w:val="00753D58"/>
    <w:rsid w:val="00753D86"/>
    <w:rsid w:val="00753DF1"/>
    <w:rsid w:val="0075412D"/>
    <w:rsid w:val="0075482D"/>
    <w:rsid w:val="0075484B"/>
    <w:rsid w:val="00754959"/>
    <w:rsid w:val="0075499F"/>
    <w:rsid w:val="007549C6"/>
    <w:rsid w:val="00754FD0"/>
    <w:rsid w:val="00755132"/>
    <w:rsid w:val="00755326"/>
    <w:rsid w:val="00755355"/>
    <w:rsid w:val="007553DE"/>
    <w:rsid w:val="007557B9"/>
    <w:rsid w:val="0075584F"/>
    <w:rsid w:val="00755DB4"/>
    <w:rsid w:val="00755E83"/>
    <w:rsid w:val="00755F63"/>
    <w:rsid w:val="007565E1"/>
    <w:rsid w:val="00756ACC"/>
    <w:rsid w:val="00756C3C"/>
    <w:rsid w:val="00756D8F"/>
    <w:rsid w:val="00756F80"/>
    <w:rsid w:val="00756FFB"/>
    <w:rsid w:val="0075744F"/>
    <w:rsid w:val="0075749E"/>
    <w:rsid w:val="007575F3"/>
    <w:rsid w:val="00757602"/>
    <w:rsid w:val="007576F0"/>
    <w:rsid w:val="0075790F"/>
    <w:rsid w:val="00757ACC"/>
    <w:rsid w:val="00757DA3"/>
    <w:rsid w:val="00757E38"/>
    <w:rsid w:val="00760070"/>
    <w:rsid w:val="007601E2"/>
    <w:rsid w:val="007604E3"/>
    <w:rsid w:val="0076072A"/>
    <w:rsid w:val="00760759"/>
    <w:rsid w:val="00760C76"/>
    <w:rsid w:val="00760C8C"/>
    <w:rsid w:val="00760D48"/>
    <w:rsid w:val="00760F60"/>
    <w:rsid w:val="007616BA"/>
    <w:rsid w:val="00761C68"/>
    <w:rsid w:val="00761D8E"/>
    <w:rsid w:val="00761F0E"/>
    <w:rsid w:val="00761F59"/>
    <w:rsid w:val="007620C0"/>
    <w:rsid w:val="00762120"/>
    <w:rsid w:val="007621EA"/>
    <w:rsid w:val="00762382"/>
    <w:rsid w:val="0076246A"/>
    <w:rsid w:val="00762702"/>
    <w:rsid w:val="007627E6"/>
    <w:rsid w:val="007629B8"/>
    <w:rsid w:val="00762F1E"/>
    <w:rsid w:val="00763138"/>
    <w:rsid w:val="0076317E"/>
    <w:rsid w:val="00763265"/>
    <w:rsid w:val="00763587"/>
    <w:rsid w:val="007636FC"/>
    <w:rsid w:val="007637E8"/>
    <w:rsid w:val="00763B03"/>
    <w:rsid w:val="00763BF4"/>
    <w:rsid w:val="00763D29"/>
    <w:rsid w:val="00763D3E"/>
    <w:rsid w:val="00764594"/>
    <w:rsid w:val="00764673"/>
    <w:rsid w:val="00764C79"/>
    <w:rsid w:val="00764D3C"/>
    <w:rsid w:val="00764DC6"/>
    <w:rsid w:val="00764EE1"/>
    <w:rsid w:val="00765290"/>
    <w:rsid w:val="007652B1"/>
    <w:rsid w:val="007658D4"/>
    <w:rsid w:val="00765A23"/>
    <w:rsid w:val="00765AC6"/>
    <w:rsid w:val="00765BAC"/>
    <w:rsid w:val="00765E26"/>
    <w:rsid w:val="007662F5"/>
    <w:rsid w:val="007664FC"/>
    <w:rsid w:val="00766A00"/>
    <w:rsid w:val="00766DA6"/>
    <w:rsid w:val="00766F77"/>
    <w:rsid w:val="00766FD4"/>
    <w:rsid w:val="00767561"/>
    <w:rsid w:val="0076759A"/>
    <w:rsid w:val="007675DE"/>
    <w:rsid w:val="007676F7"/>
    <w:rsid w:val="00767839"/>
    <w:rsid w:val="00767A72"/>
    <w:rsid w:val="00767CEE"/>
    <w:rsid w:val="0077006D"/>
    <w:rsid w:val="007700CB"/>
    <w:rsid w:val="0077010F"/>
    <w:rsid w:val="00770293"/>
    <w:rsid w:val="0077038E"/>
    <w:rsid w:val="00770659"/>
    <w:rsid w:val="00770D74"/>
    <w:rsid w:val="00771320"/>
    <w:rsid w:val="00771A29"/>
    <w:rsid w:val="00771C67"/>
    <w:rsid w:val="00772582"/>
    <w:rsid w:val="00772621"/>
    <w:rsid w:val="00772BD7"/>
    <w:rsid w:val="00772C6A"/>
    <w:rsid w:val="00772D3A"/>
    <w:rsid w:val="00772F79"/>
    <w:rsid w:val="0077303F"/>
    <w:rsid w:val="007735A4"/>
    <w:rsid w:val="007736E7"/>
    <w:rsid w:val="00773871"/>
    <w:rsid w:val="007739AF"/>
    <w:rsid w:val="00773A37"/>
    <w:rsid w:val="00773D56"/>
    <w:rsid w:val="00773DF1"/>
    <w:rsid w:val="00774041"/>
    <w:rsid w:val="00774193"/>
    <w:rsid w:val="0077426D"/>
    <w:rsid w:val="00774488"/>
    <w:rsid w:val="007744B4"/>
    <w:rsid w:val="0077466A"/>
    <w:rsid w:val="00774873"/>
    <w:rsid w:val="00774875"/>
    <w:rsid w:val="00774BB8"/>
    <w:rsid w:val="00774C8B"/>
    <w:rsid w:val="0077556F"/>
    <w:rsid w:val="007759BF"/>
    <w:rsid w:val="00776179"/>
    <w:rsid w:val="0077619D"/>
    <w:rsid w:val="00776521"/>
    <w:rsid w:val="007765DD"/>
    <w:rsid w:val="00776971"/>
    <w:rsid w:val="00776AD6"/>
    <w:rsid w:val="00776F07"/>
    <w:rsid w:val="00776F6C"/>
    <w:rsid w:val="0077717F"/>
    <w:rsid w:val="00777456"/>
    <w:rsid w:val="00777950"/>
    <w:rsid w:val="00777A0D"/>
    <w:rsid w:val="00777A26"/>
    <w:rsid w:val="00777DE7"/>
    <w:rsid w:val="00777E92"/>
    <w:rsid w:val="00777FD3"/>
    <w:rsid w:val="00780173"/>
    <w:rsid w:val="00780DB0"/>
    <w:rsid w:val="007811B8"/>
    <w:rsid w:val="007816AE"/>
    <w:rsid w:val="00781770"/>
    <w:rsid w:val="00781B7E"/>
    <w:rsid w:val="00782082"/>
    <w:rsid w:val="007825AB"/>
    <w:rsid w:val="007825D5"/>
    <w:rsid w:val="00782C04"/>
    <w:rsid w:val="00782FEB"/>
    <w:rsid w:val="007831C9"/>
    <w:rsid w:val="007837A2"/>
    <w:rsid w:val="007837EA"/>
    <w:rsid w:val="00783873"/>
    <w:rsid w:val="00783993"/>
    <w:rsid w:val="00783B48"/>
    <w:rsid w:val="00783CB5"/>
    <w:rsid w:val="00784050"/>
    <w:rsid w:val="007841B0"/>
    <w:rsid w:val="0078425E"/>
    <w:rsid w:val="00784B47"/>
    <w:rsid w:val="00784BD9"/>
    <w:rsid w:val="00784CC3"/>
    <w:rsid w:val="00784EA3"/>
    <w:rsid w:val="00784F7E"/>
    <w:rsid w:val="00785115"/>
    <w:rsid w:val="007852BE"/>
    <w:rsid w:val="0078535E"/>
    <w:rsid w:val="007853C1"/>
    <w:rsid w:val="0078589D"/>
    <w:rsid w:val="007858C3"/>
    <w:rsid w:val="00785A50"/>
    <w:rsid w:val="00785AB2"/>
    <w:rsid w:val="00785BB4"/>
    <w:rsid w:val="00785C27"/>
    <w:rsid w:val="00785D20"/>
    <w:rsid w:val="00785EAE"/>
    <w:rsid w:val="00786514"/>
    <w:rsid w:val="007866D4"/>
    <w:rsid w:val="00786AEB"/>
    <w:rsid w:val="00786F6C"/>
    <w:rsid w:val="0078740C"/>
    <w:rsid w:val="007874A2"/>
    <w:rsid w:val="0078754E"/>
    <w:rsid w:val="007878A7"/>
    <w:rsid w:val="00787A45"/>
    <w:rsid w:val="00787AF3"/>
    <w:rsid w:val="00787C2E"/>
    <w:rsid w:val="007906E2"/>
    <w:rsid w:val="00790A3E"/>
    <w:rsid w:val="00790D81"/>
    <w:rsid w:val="00790E74"/>
    <w:rsid w:val="00791500"/>
    <w:rsid w:val="0079177C"/>
    <w:rsid w:val="00791A17"/>
    <w:rsid w:val="00791CD4"/>
    <w:rsid w:val="00791F00"/>
    <w:rsid w:val="00791F38"/>
    <w:rsid w:val="0079241B"/>
    <w:rsid w:val="00792687"/>
    <w:rsid w:val="0079270A"/>
    <w:rsid w:val="0079298E"/>
    <w:rsid w:val="00792C57"/>
    <w:rsid w:val="00792DE6"/>
    <w:rsid w:val="00792E62"/>
    <w:rsid w:val="007933F7"/>
    <w:rsid w:val="00793582"/>
    <w:rsid w:val="007935C5"/>
    <w:rsid w:val="007937E9"/>
    <w:rsid w:val="00793835"/>
    <w:rsid w:val="00793A78"/>
    <w:rsid w:val="00793C0F"/>
    <w:rsid w:val="00793CAC"/>
    <w:rsid w:val="00793F7E"/>
    <w:rsid w:val="0079418F"/>
    <w:rsid w:val="0079492E"/>
    <w:rsid w:val="00794F3A"/>
    <w:rsid w:val="00795581"/>
    <w:rsid w:val="007958ED"/>
    <w:rsid w:val="00795A1B"/>
    <w:rsid w:val="00795D84"/>
    <w:rsid w:val="00796169"/>
    <w:rsid w:val="0079646C"/>
    <w:rsid w:val="007964B4"/>
    <w:rsid w:val="00796663"/>
    <w:rsid w:val="007966F9"/>
    <w:rsid w:val="0079690A"/>
    <w:rsid w:val="0079690D"/>
    <w:rsid w:val="007969EB"/>
    <w:rsid w:val="00796CF6"/>
    <w:rsid w:val="00797399"/>
    <w:rsid w:val="007978C2"/>
    <w:rsid w:val="00797E58"/>
    <w:rsid w:val="007A021C"/>
    <w:rsid w:val="007A0259"/>
    <w:rsid w:val="007A0286"/>
    <w:rsid w:val="007A04DC"/>
    <w:rsid w:val="007A0799"/>
    <w:rsid w:val="007A081E"/>
    <w:rsid w:val="007A09B6"/>
    <w:rsid w:val="007A09ED"/>
    <w:rsid w:val="007A0D06"/>
    <w:rsid w:val="007A0E44"/>
    <w:rsid w:val="007A0E60"/>
    <w:rsid w:val="007A0FA2"/>
    <w:rsid w:val="007A1153"/>
    <w:rsid w:val="007A132C"/>
    <w:rsid w:val="007A13FE"/>
    <w:rsid w:val="007A17CC"/>
    <w:rsid w:val="007A1A07"/>
    <w:rsid w:val="007A20A1"/>
    <w:rsid w:val="007A2344"/>
    <w:rsid w:val="007A241F"/>
    <w:rsid w:val="007A2510"/>
    <w:rsid w:val="007A267F"/>
    <w:rsid w:val="007A2745"/>
    <w:rsid w:val="007A299C"/>
    <w:rsid w:val="007A2A7E"/>
    <w:rsid w:val="007A2B73"/>
    <w:rsid w:val="007A2E6E"/>
    <w:rsid w:val="007A32D5"/>
    <w:rsid w:val="007A33F7"/>
    <w:rsid w:val="007A3445"/>
    <w:rsid w:val="007A38C1"/>
    <w:rsid w:val="007A3CE5"/>
    <w:rsid w:val="007A3F91"/>
    <w:rsid w:val="007A409D"/>
    <w:rsid w:val="007A40D0"/>
    <w:rsid w:val="007A4556"/>
    <w:rsid w:val="007A4C95"/>
    <w:rsid w:val="007A572C"/>
    <w:rsid w:val="007A5782"/>
    <w:rsid w:val="007A59E8"/>
    <w:rsid w:val="007A5C09"/>
    <w:rsid w:val="007A5D3D"/>
    <w:rsid w:val="007A5F08"/>
    <w:rsid w:val="007A670B"/>
    <w:rsid w:val="007A6878"/>
    <w:rsid w:val="007A68E3"/>
    <w:rsid w:val="007A69EC"/>
    <w:rsid w:val="007A6BE0"/>
    <w:rsid w:val="007A6C13"/>
    <w:rsid w:val="007A6D4A"/>
    <w:rsid w:val="007A715C"/>
    <w:rsid w:val="007A71D1"/>
    <w:rsid w:val="007A7249"/>
    <w:rsid w:val="007A7594"/>
    <w:rsid w:val="007A7714"/>
    <w:rsid w:val="007A79A2"/>
    <w:rsid w:val="007A7E3F"/>
    <w:rsid w:val="007A7EE8"/>
    <w:rsid w:val="007B0086"/>
    <w:rsid w:val="007B00E6"/>
    <w:rsid w:val="007B0501"/>
    <w:rsid w:val="007B05EC"/>
    <w:rsid w:val="007B06CF"/>
    <w:rsid w:val="007B0745"/>
    <w:rsid w:val="007B0833"/>
    <w:rsid w:val="007B0A52"/>
    <w:rsid w:val="007B0A88"/>
    <w:rsid w:val="007B0AF0"/>
    <w:rsid w:val="007B0C38"/>
    <w:rsid w:val="007B0E9F"/>
    <w:rsid w:val="007B0EDA"/>
    <w:rsid w:val="007B1190"/>
    <w:rsid w:val="007B13E1"/>
    <w:rsid w:val="007B140C"/>
    <w:rsid w:val="007B1ACC"/>
    <w:rsid w:val="007B1DBC"/>
    <w:rsid w:val="007B218F"/>
    <w:rsid w:val="007B2516"/>
    <w:rsid w:val="007B290D"/>
    <w:rsid w:val="007B2B89"/>
    <w:rsid w:val="007B2CAC"/>
    <w:rsid w:val="007B2DA7"/>
    <w:rsid w:val="007B30DB"/>
    <w:rsid w:val="007B3310"/>
    <w:rsid w:val="007B3706"/>
    <w:rsid w:val="007B37A9"/>
    <w:rsid w:val="007B37C1"/>
    <w:rsid w:val="007B3EE8"/>
    <w:rsid w:val="007B3F55"/>
    <w:rsid w:val="007B3F72"/>
    <w:rsid w:val="007B4566"/>
    <w:rsid w:val="007B468D"/>
    <w:rsid w:val="007B4C12"/>
    <w:rsid w:val="007B4CEC"/>
    <w:rsid w:val="007B50B8"/>
    <w:rsid w:val="007B513B"/>
    <w:rsid w:val="007B51D5"/>
    <w:rsid w:val="007B5286"/>
    <w:rsid w:val="007B587F"/>
    <w:rsid w:val="007B5952"/>
    <w:rsid w:val="007B5F44"/>
    <w:rsid w:val="007B5F91"/>
    <w:rsid w:val="007B5FF5"/>
    <w:rsid w:val="007B60C9"/>
    <w:rsid w:val="007B61F1"/>
    <w:rsid w:val="007B6481"/>
    <w:rsid w:val="007B681A"/>
    <w:rsid w:val="007B689F"/>
    <w:rsid w:val="007B68A9"/>
    <w:rsid w:val="007B6ACE"/>
    <w:rsid w:val="007B6B08"/>
    <w:rsid w:val="007B6D71"/>
    <w:rsid w:val="007B702A"/>
    <w:rsid w:val="007B7319"/>
    <w:rsid w:val="007B73A4"/>
    <w:rsid w:val="007B73C6"/>
    <w:rsid w:val="007B73D3"/>
    <w:rsid w:val="007B767B"/>
    <w:rsid w:val="007B76ED"/>
    <w:rsid w:val="007B77C5"/>
    <w:rsid w:val="007B7B22"/>
    <w:rsid w:val="007B7B5B"/>
    <w:rsid w:val="007B7B7C"/>
    <w:rsid w:val="007B7D34"/>
    <w:rsid w:val="007B7DE2"/>
    <w:rsid w:val="007B7E51"/>
    <w:rsid w:val="007B7E53"/>
    <w:rsid w:val="007C0002"/>
    <w:rsid w:val="007C01C0"/>
    <w:rsid w:val="007C0522"/>
    <w:rsid w:val="007C05D0"/>
    <w:rsid w:val="007C0711"/>
    <w:rsid w:val="007C093C"/>
    <w:rsid w:val="007C0BF9"/>
    <w:rsid w:val="007C0C79"/>
    <w:rsid w:val="007C0D16"/>
    <w:rsid w:val="007C0DC8"/>
    <w:rsid w:val="007C0FA2"/>
    <w:rsid w:val="007C111E"/>
    <w:rsid w:val="007C1123"/>
    <w:rsid w:val="007C1196"/>
    <w:rsid w:val="007C14C4"/>
    <w:rsid w:val="007C1561"/>
    <w:rsid w:val="007C1630"/>
    <w:rsid w:val="007C1642"/>
    <w:rsid w:val="007C1A4D"/>
    <w:rsid w:val="007C20FE"/>
    <w:rsid w:val="007C2201"/>
    <w:rsid w:val="007C2278"/>
    <w:rsid w:val="007C2587"/>
    <w:rsid w:val="007C2663"/>
    <w:rsid w:val="007C2747"/>
    <w:rsid w:val="007C27D0"/>
    <w:rsid w:val="007C2AB1"/>
    <w:rsid w:val="007C2D45"/>
    <w:rsid w:val="007C2DB0"/>
    <w:rsid w:val="007C2F67"/>
    <w:rsid w:val="007C3034"/>
    <w:rsid w:val="007C32EA"/>
    <w:rsid w:val="007C3329"/>
    <w:rsid w:val="007C346E"/>
    <w:rsid w:val="007C3512"/>
    <w:rsid w:val="007C36AC"/>
    <w:rsid w:val="007C36D2"/>
    <w:rsid w:val="007C3757"/>
    <w:rsid w:val="007C3A9B"/>
    <w:rsid w:val="007C3DD8"/>
    <w:rsid w:val="007C405D"/>
    <w:rsid w:val="007C452C"/>
    <w:rsid w:val="007C4991"/>
    <w:rsid w:val="007C4B6E"/>
    <w:rsid w:val="007C4BF6"/>
    <w:rsid w:val="007C4FC6"/>
    <w:rsid w:val="007C5575"/>
    <w:rsid w:val="007C5D35"/>
    <w:rsid w:val="007C5FF0"/>
    <w:rsid w:val="007C6008"/>
    <w:rsid w:val="007C64E0"/>
    <w:rsid w:val="007C7117"/>
    <w:rsid w:val="007C71FF"/>
    <w:rsid w:val="007C7840"/>
    <w:rsid w:val="007C79D6"/>
    <w:rsid w:val="007C7C9A"/>
    <w:rsid w:val="007C7DF7"/>
    <w:rsid w:val="007D00FC"/>
    <w:rsid w:val="007D02E0"/>
    <w:rsid w:val="007D0776"/>
    <w:rsid w:val="007D0960"/>
    <w:rsid w:val="007D0BBC"/>
    <w:rsid w:val="007D134A"/>
    <w:rsid w:val="007D13BC"/>
    <w:rsid w:val="007D14C5"/>
    <w:rsid w:val="007D1596"/>
    <w:rsid w:val="007D160B"/>
    <w:rsid w:val="007D1900"/>
    <w:rsid w:val="007D1916"/>
    <w:rsid w:val="007D1A25"/>
    <w:rsid w:val="007D1B55"/>
    <w:rsid w:val="007D1C22"/>
    <w:rsid w:val="007D1D4A"/>
    <w:rsid w:val="007D1DBA"/>
    <w:rsid w:val="007D1F29"/>
    <w:rsid w:val="007D1FE1"/>
    <w:rsid w:val="007D2005"/>
    <w:rsid w:val="007D20FA"/>
    <w:rsid w:val="007D2198"/>
    <w:rsid w:val="007D273F"/>
    <w:rsid w:val="007D2835"/>
    <w:rsid w:val="007D28DB"/>
    <w:rsid w:val="007D2E0C"/>
    <w:rsid w:val="007D2FA5"/>
    <w:rsid w:val="007D3558"/>
    <w:rsid w:val="007D3604"/>
    <w:rsid w:val="007D37AE"/>
    <w:rsid w:val="007D37E2"/>
    <w:rsid w:val="007D3A56"/>
    <w:rsid w:val="007D3AB4"/>
    <w:rsid w:val="007D3E0E"/>
    <w:rsid w:val="007D3E36"/>
    <w:rsid w:val="007D3FDF"/>
    <w:rsid w:val="007D4364"/>
    <w:rsid w:val="007D449A"/>
    <w:rsid w:val="007D45FA"/>
    <w:rsid w:val="007D478F"/>
    <w:rsid w:val="007D49B0"/>
    <w:rsid w:val="007D4DC1"/>
    <w:rsid w:val="007D5BEA"/>
    <w:rsid w:val="007D5D4A"/>
    <w:rsid w:val="007D5F52"/>
    <w:rsid w:val="007D6094"/>
    <w:rsid w:val="007D60AA"/>
    <w:rsid w:val="007D61F0"/>
    <w:rsid w:val="007D6279"/>
    <w:rsid w:val="007D664A"/>
    <w:rsid w:val="007D66C8"/>
    <w:rsid w:val="007D66D5"/>
    <w:rsid w:val="007D6766"/>
    <w:rsid w:val="007D69EE"/>
    <w:rsid w:val="007D6F63"/>
    <w:rsid w:val="007D711B"/>
    <w:rsid w:val="007D7386"/>
    <w:rsid w:val="007D7527"/>
    <w:rsid w:val="007D7778"/>
    <w:rsid w:val="007D78B0"/>
    <w:rsid w:val="007D79B5"/>
    <w:rsid w:val="007E01BE"/>
    <w:rsid w:val="007E02AE"/>
    <w:rsid w:val="007E054C"/>
    <w:rsid w:val="007E0561"/>
    <w:rsid w:val="007E0A6D"/>
    <w:rsid w:val="007E0B3B"/>
    <w:rsid w:val="007E0DF9"/>
    <w:rsid w:val="007E0E5E"/>
    <w:rsid w:val="007E0E95"/>
    <w:rsid w:val="007E0FF1"/>
    <w:rsid w:val="007E10C8"/>
    <w:rsid w:val="007E11B1"/>
    <w:rsid w:val="007E1787"/>
    <w:rsid w:val="007E19EA"/>
    <w:rsid w:val="007E1A7C"/>
    <w:rsid w:val="007E1B78"/>
    <w:rsid w:val="007E1D85"/>
    <w:rsid w:val="007E1DA4"/>
    <w:rsid w:val="007E2AEF"/>
    <w:rsid w:val="007E2B30"/>
    <w:rsid w:val="007E2C17"/>
    <w:rsid w:val="007E2E12"/>
    <w:rsid w:val="007E2EAA"/>
    <w:rsid w:val="007E2EE6"/>
    <w:rsid w:val="007E2FE4"/>
    <w:rsid w:val="007E3074"/>
    <w:rsid w:val="007E3555"/>
    <w:rsid w:val="007E35B3"/>
    <w:rsid w:val="007E3750"/>
    <w:rsid w:val="007E3838"/>
    <w:rsid w:val="007E3940"/>
    <w:rsid w:val="007E3A53"/>
    <w:rsid w:val="007E3C56"/>
    <w:rsid w:val="007E3E3F"/>
    <w:rsid w:val="007E3EC6"/>
    <w:rsid w:val="007E4017"/>
    <w:rsid w:val="007E4552"/>
    <w:rsid w:val="007E4558"/>
    <w:rsid w:val="007E4A83"/>
    <w:rsid w:val="007E4C0E"/>
    <w:rsid w:val="007E4C30"/>
    <w:rsid w:val="007E4D68"/>
    <w:rsid w:val="007E4D69"/>
    <w:rsid w:val="007E4E6F"/>
    <w:rsid w:val="007E4F64"/>
    <w:rsid w:val="007E50FE"/>
    <w:rsid w:val="007E5259"/>
    <w:rsid w:val="007E52C0"/>
    <w:rsid w:val="007E55B1"/>
    <w:rsid w:val="007E584A"/>
    <w:rsid w:val="007E5EB7"/>
    <w:rsid w:val="007E5F2C"/>
    <w:rsid w:val="007E6648"/>
    <w:rsid w:val="007E6C12"/>
    <w:rsid w:val="007E6D3B"/>
    <w:rsid w:val="007E71B5"/>
    <w:rsid w:val="007E74C8"/>
    <w:rsid w:val="007E751D"/>
    <w:rsid w:val="007E79EB"/>
    <w:rsid w:val="007E7A1F"/>
    <w:rsid w:val="007E7B4C"/>
    <w:rsid w:val="007E7F12"/>
    <w:rsid w:val="007F0145"/>
    <w:rsid w:val="007F0568"/>
    <w:rsid w:val="007F0954"/>
    <w:rsid w:val="007F0CB3"/>
    <w:rsid w:val="007F0DAB"/>
    <w:rsid w:val="007F1143"/>
    <w:rsid w:val="007F12F9"/>
    <w:rsid w:val="007F1437"/>
    <w:rsid w:val="007F143B"/>
    <w:rsid w:val="007F16F6"/>
    <w:rsid w:val="007F171A"/>
    <w:rsid w:val="007F1855"/>
    <w:rsid w:val="007F19AA"/>
    <w:rsid w:val="007F1A67"/>
    <w:rsid w:val="007F1C72"/>
    <w:rsid w:val="007F1C94"/>
    <w:rsid w:val="007F1EC1"/>
    <w:rsid w:val="007F1F12"/>
    <w:rsid w:val="007F2572"/>
    <w:rsid w:val="007F26C9"/>
    <w:rsid w:val="007F2CF5"/>
    <w:rsid w:val="007F3157"/>
    <w:rsid w:val="007F3266"/>
    <w:rsid w:val="007F32B5"/>
    <w:rsid w:val="007F34A6"/>
    <w:rsid w:val="007F3608"/>
    <w:rsid w:val="007F39C8"/>
    <w:rsid w:val="007F39E9"/>
    <w:rsid w:val="007F3C12"/>
    <w:rsid w:val="007F3DDC"/>
    <w:rsid w:val="007F4054"/>
    <w:rsid w:val="007F4072"/>
    <w:rsid w:val="007F4602"/>
    <w:rsid w:val="007F4C38"/>
    <w:rsid w:val="007F4CDB"/>
    <w:rsid w:val="007F54F1"/>
    <w:rsid w:val="007F56D0"/>
    <w:rsid w:val="007F57F8"/>
    <w:rsid w:val="007F5AC3"/>
    <w:rsid w:val="007F5BD5"/>
    <w:rsid w:val="007F5DD7"/>
    <w:rsid w:val="007F607C"/>
    <w:rsid w:val="007F665E"/>
    <w:rsid w:val="007F66D7"/>
    <w:rsid w:val="007F670C"/>
    <w:rsid w:val="007F6AB8"/>
    <w:rsid w:val="007F6B58"/>
    <w:rsid w:val="007F6B76"/>
    <w:rsid w:val="007F6C99"/>
    <w:rsid w:val="007F6CBE"/>
    <w:rsid w:val="007F6CED"/>
    <w:rsid w:val="007F6D75"/>
    <w:rsid w:val="007F6FF3"/>
    <w:rsid w:val="007F721A"/>
    <w:rsid w:val="007F72AA"/>
    <w:rsid w:val="007F73DE"/>
    <w:rsid w:val="007F7562"/>
    <w:rsid w:val="007F7A45"/>
    <w:rsid w:val="007F7BF4"/>
    <w:rsid w:val="007F7DDB"/>
    <w:rsid w:val="007F7E55"/>
    <w:rsid w:val="007F7E81"/>
    <w:rsid w:val="007F7F08"/>
    <w:rsid w:val="007F7F26"/>
    <w:rsid w:val="00800051"/>
    <w:rsid w:val="00800C58"/>
    <w:rsid w:val="00800C81"/>
    <w:rsid w:val="0080108D"/>
    <w:rsid w:val="00801189"/>
    <w:rsid w:val="008012D8"/>
    <w:rsid w:val="008015FC"/>
    <w:rsid w:val="00801837"/>
    <w:rsid w:val="00801A53"/>
    <w:rsid w:val="00801B48"/>
    <w:rsid w:val="00801E71"/>
    <w:rsid w:val="00801EB7"/>
    <w:rsid w:val="008020B0"/>
    <w:rsid w:val="008022F8"/>
    <w:rsid w:val="0080232E"/>
    <w:rsid w:val="00802498"/>
    <w:rsid w:val="0080251C"/>
    <w:rsid w:val="008028FB"/>
    <w:rsid w:val="008029B8"/>
    <w:rsid w:val="00802A35"/>
    <w:rsid w:val="00802B10"/>
    <w:rsid w:val="00802C10"/>
    <w:rsid w:val="00802C59"/>
    <w:rsid w:val="00802CCB"/>
    <w:rsid w:val="00802F20"/>
    <w:rsid w:val="00802FA6"/>
    <w:rsid w:val="00802FDB"/>
    <w:rsid w:val="008033A3"/>
    <w:rsid w:val="0080372D"/>
    <w:rsid w:val="008037D1"/>
    <w:rsid w:val="0080393B"/>
    <w:rsid w:val="00803E93"/>
    <w:rsid w:val="00804009"/>
    <w:rsid w:val="00804324"/>
    <w:rsid w:val="008045A7"/>
    <w:rsid w:val="0080465D"/>
    <w:rsid w:val="00804AD0"/>
    <w:rsid w:val="00804CCF"/>
    <w:rsid w:val="00804D1C"/>
    <w:rsid w:val="00804DF9"/>
    <w:rsid w:val="0080503C"/>
    <w:rsid w:val="00805158"/>
    <w:rsid w:val="00805171"/>
    <w:rsid w:val="00805461"/>
    <w:rsid w:val="008059B0"/>
    <w:rsid w:val="00805D85"/>
    <w:rsid w:val="00805E8E"/>
    <w:rsid w:val="00806232"/>
    <w:rsid w:val="00806392"/>
    <w:rsid w:val="008067D4"/>
    <w:rsid w:val="00807067"/>
    <w:rsid w:val="0080742F"/>
    <w:rsid w:val="00807604"/>
    <w:rsid w:val="00807690"/>
    <w:rsid w:val="008078A0"/>
    <w:rsid w:val="008079EF"/>
    <w:rsid w:val="00807B60"/>
    <w:rsid w:val="00807BF4"/>
    <w:rsid w:val="00807D98"/>
    <w:rsid w:val="00807ED2"/>
    <w:rsid w:val="00807F30"/>
    <w:rsid w:val="00810048"/>
    <w:rsid w:val="008100F2"/>
    <w:rsid w:val="008103DF"/>
    <w:rsid w:val="008105FD"/>
    <w:rsid w:val="0081096E"/>
    <w:rsid w:val="00810CFB"/>
    <w:rsid w:val="00810D13"/>
    <w:rsid w:val="00811069"/>
    <w:rsid w:val="0081107A"/>
    <w:rsid w:val="00811303"/>
    <w:rsid w:val="0081158F"/>
    <w:rsid w:val="008116A7"/>
    <w:rsid w:val="00811756"/>
    <w:rsid w:val="008117F7"/>
    <w:rsid w:val="0081190F"/>
    <w:rsid w:val="00811C4E"/>
    <w:rsid w:val="00811CBE"/>
    <w:rsid w:val="00811CC1"/>
    <w:rsid w:val="00811D38"/>
    <w:rsid w:val="00812308"/>
    <w:rsid w:val="00812342"/>
    <w:rsid w:val="0081242D"/>
    <w:rsid w:val="008127DF"/>
    <w:rsid w:val="00812B11"/>
    <w:rsid w:val="008131DA"/>
    <w:rsid w:val="008135D8"/>
    <w:rsid w:val="008138A2"/>
    <w:rsid w:val="00813A75"/>
    <w:rsid w:val="00813D64"/>
    <w:rsid w:val="00813F62"/>
    <w:rsid w:val="008143B6"/>
    <w:rsid w:val="008147A6"/>
    <w:rsid w:val="00814834"/>
    <w:rsid w:val="008148AD"/>
    <w:rsid w:val="00814BAC"/>
    <w:rsid w:val="00814DB2"/>
    <w:rsid w:val="00814E0C"/>
    <w:rsid w:val="00814EDC"/>
    <w:rsid w:val="00814F4D"/>
    <w:rsid w:val="00814F56"/>
    <w:rsid w:val="0081535B"/>
    <w:rsid w:val="008153DD"/>
    <w:rsid w:val="008154CF"/>
    <w:rsid w:val="00815714"/>
    <w:rsid w:val="0081594E"/>
    <w:rsid w:val="008159B2"/>
    <w:rsid w:val="00815B49"/>
    <w:rsid w:val="00815B64"/>
    <w:rsid w:val="00815C30"/>
    <w:rsid w:val="00815D07"/>
    <w:rsid w:val="00815D86"/>
    <w:rsid w:val="00815E01"/>
    <w:rsid w:val="00815EC3"/>
    <w:rsid w:val="00815FAB"/>
    <w:rsid w:val="008162FA"/>
    <w:rsid w:val="008163AF"/>
    <w:rsid w:val="008163BE"/>
    <w:rsid w:val="008165BC"/>
    <w:rsid w:val="008167C2"/>
    <w:rsid w:val="00816C41"/>
    <w:rsid w:val="00816E94"/>
    <w:rsid w:val="00816F13"/>
    <w:rsid w:val="00817089"/>
    <w:rsid w:val="0081708D"/>
    <w:rsid w:val="00817159"/>
    <w:rsid w:val="008171FA"/>
    <w:rsid w:val="008172D1"/>
    <w:rsid w:val="008174CB"/>
    <w:rsid w:val="0081774A"/>
    <w:rsid w:val="00817824"/>
    <w:rsid w:val="008178FE"/>
    <w:rsid w:val="00817B44"/>
    <w:rsid w:val="00817C1C"/>
    <w:rsid w:val="0082002E"/>
    <w:rsid w:val="0082006F"/>
    <w:rsid w:val="008200B0"/>
    <w:rsid w:val="008200FC"/>
    <w:rsid w:val="008203E8"/>
    <w:rsid w:val="008204D7"/>
    <w:rsid w:val="008204DC"/>
    <w:rsid w:val="0082059C"/>
    <w:rsid w:val="0082064C"/>
    <w:rsid w:val="008208C2"/>
    <w:rsid w:val="008209CD"/>
    <w:rsid w:val="00820CE6"/>
    <w:rsid w:val="00820E10"/>
    <w:rsid w:val="008212E5"/>
    <w:rsid w:val="00821A18"/>
    <w:rsid w:val="00821BCC"/>
    <w:rsid w:val="00822224"/>
    <w:rsid w:val="00822299"/>
    <w:rsid w:val="00822381"/>
    <w:rsid w:val="00822579"/>
    <w:rsid w:val="00822659"/>
    <w:rsid w:val="0082269F"/>
    <w:rsid w:val="008228BB"/>
    <w:rsid w:val="008228ED"/>
    <w:rsid w:val="0082291D"/>
    <w:rsid w:val="00822B91"/>
    <w:rsid w:val="00822DED"/>
    <w:rsid w:val="00822E4F"/>
    <w:rsid w:val="00822E51"/>
    <w:rsid w:val="0082301C"/>
    <w:rsid w:val="008230B2"/>
    <w:rsid w:val="00823318"/>
    <w:rsid w:val="00823473"/>
    <w:rsid w:val="00823686"/>
    <w:rsid w:val="0082371A"/>
    <w:rsid w:val="00823876"/>
    <w:rsid w:val="00823ABC"/>
    <w:rsid w:val="00823CCA"/>
    <w:rsid w:val="00824083"/>
    <w:rsid w:val="008240F3"/>
    <w:rsid w:val="0082447F"/>
    <w:rsid w:val="008244CE"/>
    <w:rsid w:val="008245A2"/>
    <w:rsid w:val="00824703"/>
    <w:rsid w:val="008248D8"/>
    <w:rsid w:val="00824B95"/>
    <w:rsid w:val="00824DE5"/>
    <w:rsid w:val="00825003"/>
    <w:rsid w:val="008250C4"/>
    <w:rsid w:val="008252B7"/>
    <w:rsid w:val="008252D3"/>
    <w:rsid w:val="00825436"/>
    <w:rsid w:val="008254E0"/>
    <w:rsid w:val="00825B96"/>
    <w:rsid w:val="00825D89"/>
    <w:rsid w:val="00825E3A"/>
    <w:rsid w:val="00825EA2"/>
    <w:rsid w:val="00825EA5"/>
    <w:rsid w:val="00825F12"/>
    <w:rsid w:val="00825F1C"/>
    <w:rsid w:val="00825F92"/>
    <w:rsid w:val="00825FF8"/>
    <w:rsid w:val="00826742"/>
    <w:rsid w:val="008267CE"/>
    <w:rsid w:val="008267D2"/>
    <w:rsid w:val="00826854"/>
    <w:rsid w:val="008268D1"/>
    <w:rsid w:val="00826BB5"/>
    <w:rsid w:val="00826D4B"/>
    <w:rsid w:val="00827425"/>
    <w:rsid w:val="0082758B"/>
    <w:rsid w:val="0082766D"/>
    <w:rsid w:val="008277ED"/>
    <w:rsid w:val="00827872"/>
    <w:rsid w:val="00827A4B"/>
    <w:rsid w:val="00827CF7"/>
    <w:rsid w:val="0083044F"/>
    <w:rsid w:val="0083056B"/>
    <w:rsid w:val="008307C3"/>
    <w:rsid w:val="00830B1D"/>
    <w:rsid w:val="00830D2C"/>
    <w:rsid w:val="00830DEE"/>
    <w:rsid w:val="00830EB2"/>
    <w:rsid w:val="008318E4"/>
    <w:rsid w:val="00831ACB"/>
    <w:rsid w:val="00831D46"/>
    <w:rsid w:val="00831FD8"/>
    <w:rsid w:val="00832456"/>
    <w:rsid w:val="00832A31"/>
    <w:rsid w:val="00832ABD"/>
    <w:rsid w:val="00832C36"/>
    <w:rsid w:val="00832FDF"/>
    <w:rsid w:val="0083311C"/>
    <w:rsid w:val="008331EE"/>
    <w:rsid w:val="008334AD"/>
    <w:rsid w:val="00833BC7"/>
    <w:rsid w:val="00833C95"/>
    <w:rsid w:val="008340E8"/>
    <w:rsid w:val="008345D3"/>
    <w:rsid w:val="008347A8"/>
    <w:rsid w:val="00834BD2"/>
    <w:rsid w:val="00834CDD"/>
    <w:rsid w:val="00834F15"/>
    <w:rsid w:val="0083510D"/>
    <w:rsid w:val="008355F4"/>
    <w:rsid w:val="008356A0"/>
    <w:rsid w:val="0083579B"/>
    <w:rsid w:val="00835A07"/>
    <w:rsid w:val="00835E27"/>
    <w:rsid w:val="00836231"/>
    <w:rsid w:val="00836299"/>
    <w:rsid w:val="008362E5"/>
    <w:rsid w:val="0083638C"/>
    <w:rsid w:val="008363F3"/>
    <w:rsid w:val="008364DB"/>
    <w:rsid w:val="00836861"/>
    <w:rsid w:val="00836D95"/>
    <w:rsid w:val="00836F70"/>
    <w:rsid w:val="00837044"/>
    <w:rsid w:val="0083721C"/>
    <w:rsid w:val="00837745"/>
    <w:rsid w:val="00837783"/>
    <w:rsid w:val="00837809"/>
    <w:rsid w:val="008378E0"/>
    <w:rsid w:val="008379EB"/>
    <w:rsid w:val="00837BE7"/>
    <w:rsid w:val="00837C65"/>
    <w:rsid w:val="00837DFA"/>
    <w:rsid w:val="00837EF8"/>
    <w:rsid w:val="00837F9B"/>
    <w:rsid w:val="008403A0"/>
    <w:rsid w:val="0084063B"/>
    <w:rsid w:val="0084088E"/>
    <w:rsid w:val="00840DC9"/>
    <w:rsid w:val="008411B4"/>
    <w:rsid w:val="00841765"/>
    <w:rsid w:val="00841829"/>
    <w:rsid w:val="008418B3"/>
    <w:rsid w:val="0084193E"/>
    <w:rsid w:val="00841C21"/>
    <w:rsid w:val="00841CB7"/>
    <w:rsid w:val="00841CD8"/>
    <w:rsid w:val="00841EF7"/>
    <w:rsid w:val="00842120"/>
    <w:rsid w:val="00842183"/>
    <w:rsid w:val="008421B9"/>
    <w:rsid w:val="008425B5"/>
    <w:rsid w:val="00842B3D"/>
    <w:rsid w:val="00842C63"/>
    <w:rsid w:val="00842D7A"/>
    <w:rsid w:val="00842DBB"/>
    <w:rsid w:val="00843478"/>
    <w:rsid w:val="00843518"/>
    <w:rsid w:val="00844047"/>
    <w:rsid w:val="008440A9"/>
    <w:rsid w:val="008440EF"/>
    <w:rsid w:val="008443A7"/>
    <w:rsid w:val="00844825"/>
    <w:rsid w:val="0084486C"/>
    <w:rsid w:val="00844955"/>
    <w:rsid w:val="00844B80"/>
    <w:rsid w:val="00844D33"/>
    <w:rsid w:val="00845077"/>
    <w:rsid w:val="00845266"/>
    <w:rsid w:val="00845376"/>
    <w:rsid w:val="008454D4"/>
    <w:rsid w:val="00845717"/>
    <w:rsid w:val="008458BA"/>
    <w:rsid w:val="00845BA7"/>
    <w:rsid w:val="00845C76"/>
    <w:rsid w:val="00845CBF"/>
    <w:rsid w:val="00845D57"/>
    <w:rsid w:val="008460E9"/>
    <w:rsid w:val="008461A6"/>
    <w:rsid w:val="00846272"/>
    <w:rsid w:val="00846446"/>
    <w:rsid w:val="00846588"/>
    <w:rsid w:val="008466DB"/>
    <w:rsid w:val="00846888"/>
    <w:rsid w:val="00846977"/>
    <w:rsid w:val="00846A61"/>
    <w:rsid w:val="00846B15"/>
    <w:rsid w:val="00846C03"/>
    <w:rsid w:val="00846EC5"/>
    <w:rsid w:val="00847058"/>
    <w:rsid w:val="0084724D"/>
    <w:rsid w:val="008472F4"/>
    <w:rsid w:val="00847347"/>
    <w:rsid w:val="00847488"/>
    <w:rsid w:val="0084761B"/>
    <w:rsid w:val="0084776C"/>
    <w:rsid w:val="00847780"/>
    <w:rsid w:val="008478E3"/>
    <w:rsid w:val="00847B41"/>
    <w:rsid w:val="00847BF2"/>
    <w:rsid w:val="00847C12"/>
    <w:rsid w:val="00847ED5"/>
    <w:rsid w:val="0085010C"/>
    <w:rsid w:val="008501D0"/>
    <w:rsid w:val="00850350"/>
    <w:rsid w:val="008504D7"/>
    <w:rsid w:val="0085086A"/>
    <w:rsid w:val="00850EEE"/>
    <w:rsid w:val="00850FBE"/>
    <w:rsid w:val="00851410"/>
    <w:rsid w:val="0085145A"/>
    <w:rsid w:val="008514C8"/>
    <w:rsid w:val="008514DF"/>
    <w:rsid w:val="008515CE"/>
    <w:rsid w:val="00851736"/>
    <w:rsid w:val="008518A5"/>
    <w:rsid w:val="00851B6A"/>
    <w:rsid w:val="00851C7D"/>
    <w:rsid w:val="00851D7B"/>
    <w:rsid w:val="00851E3F"/>
    <w:rsid w:val="00851E49"/>
    <w:rsid w:val="008520BF"/>
    <w:rsid w:val="008521B5"/>
    <w:rsid w:val="0085226A"/>
    <w:rsid w:val="00852364"/>
    <w:rsid w:val="008526AA"/>
    <w:rsid w:val="008526ED"/>
    <w:rsid w:val="008527E6"/>
    <w:rsid w:val="00852A33"/>
    <w:rsid w:val="00852B5D"/>
    <w:rsid w:val="00852C82"/>
    <w:rsid w:val="00852D30"/>
    <w:rsid w:val="00852EA2"/>
    <w:rsid w:val="00853274"/>
    <w:rsid w:val="0085363A"/>
    <w:rsid w:val="00853B69"/>
    <w:rsid w:val="00853BEF"/>
    <w:rsid w:val="00853DCA"/>
    <w:rsid w:val="00853E71"/>
    <w:rsid w:val="00853F06"/>
    <w:rsid w:val="0085403D"/>
    <w:rsid w:val="008544B4"/>
    <w:rsid w:val="00854512"/>
    <w:rsid w:val="00854520"/>
    <w:rsid w:val="00854744"/>
    <w:rsid w:val="00854A22"/>
    <w:rsid w:val="00854B59"/>
    <w:rsid w:val="00854BF4"/>
    <w:rsid w:val="00854D57"/>
    <w:rsid w:val="00854F4C"/>
    <w:rsid w:val="00855098"/>
    <w:rsid w:val="00855513"/>
    <w:rsid w:val="008556AC"/>
    <w:rsid w:val="0085574C"/>
    <w:rsid w:val="0085597E"/>
    <w:rsid w:val="00855B66"/>
    <w:rsid w:val="00855D29"/>
    <w:rsid w:val="008560A8"/>
    <w:rsid w:val="008560FE"/>
    <w:rsid w:val="00856282"/>
    <w:rsid w:val="0085630F"/>
    <w:rsid w:val="00856608"/>
    <w:rsid w:val="008567E5"/>
    <w:rsid w:val="00856B13"/>
    <w:rsid w:val="00856DC9"/>
    <w:rsid w:val="00856E5A"/>
    <w:rsid w:val="00856FDF"/>
    <w:rsid w:val="00856FF4"/>
    <w:rsid w:val="00856FFE"/>
    <w:rsid w:val="00857091"/>
    <w:rsid w:val="008571BF"/>
    <w:rsid w:val="00857270"/>
    <w:rsid w:val="008575E6"/>
    <w:rsid w:val="00857B69"/>
    <w:rsid w:val="00857F1E"/>
    <w:rsid w:val="008602C7"/>
    <w:rsid w:val="0086036D"/>
    <w:rsid w:val="00860454"/>
    <w:rsid w:val="008608BF"/>
    <w:rsid w:val="008609A0"/>
    <w:rsid w:val="00860D3D"/>
    <w:rsid w:val="00860DCB"/>
    <w:rsid w:val="00860DEF"/>
    <w:rsid w:val="0086147C"/>
    <w:rsid w:val="0086156F"/>
    <w:rsid w:val="00861769"/>
    <w:rsid w:val="008617E5"/>
    <w:rsid w:val="0086195C"/>
    <w:rsid w:val="00861AE7"/>
    <w:rsid w:val="00861BB1"/>
    <w:rsid w:val="00861CBF"/>
    <w:rsid w:val="00861ED7"/>
    <w:rsid w:val="00862158"/>
    <w:rsid w:val="00862231"/>
    <w:rsid w:val="00862423"/>
    <w:rsid w:val="00862B75"/>
    <w:rsid w:val="00862D27"/>
    <w:rsid w:val="00863358"/>
    <w:rsid w:val="008635EF"/>
    <w:rsid w:val="00863D0D"/>
    <w:rsid w:val="00863D91"/>
    <w:rsid w:val="00863FDA"/>
    <w:rsid w:val="00864042"/>
    <w:rsid w:val="00864360"/>
    <w:rsid w:val="00864551"/>
    <w:rsid w:val="00864559"/>
    <w:rsid w:val="00864B7D"/>
    <w:rsid w:val="00864C04"/>
    <w:rsid w:val="008650BC"/>
    <w:rsid w:val="00865204"/>
    <w:rsid w:val="008653DC"/>
    <w:rsid w:val="008654F0"/>
    <w:rsid w:val="008657ED"/>
    <w:rsid w:val="00865BE0"/>
    <w:rsid w:val="00865DA2"/>
    <w:rsid w:val="00865E48"/>
    <w:rsid w:val="008660F1"/>
    <w:rsid w:val="0086629B"/>
    <w:rsid w:val="00866498"/>
    <w:rsid w:val="008664C6"/>
    <w:rsid w:val="0086657D"/>
    <w:rsid w:val="0086657F"/>
    <w:rsid w:val="00866774"/>
    <w:rsid w:val="00866C18"/>
    <w:rsid w:val="00866DBE"/>
    <w:rsid w:val="00866DCA"/>
    <w:rsid w:val="00867E8A"/>
    <w:rsid w:val="008705AD"/>
    <w:rsid w:val="00870802"/>
    <w:rsid w:val="00870991"/>
    <w:rsid w:val="00870AC7"/>
    <w:rsid w:val="00870BDC"/>
    <w:rsid w:val="00870D98"/>
    <w:rsid w:val="00871227"/>
    <w:rsid w:val="00871413"/>
    <w:rsid w:val="008716A3"/>
    <w:rsid w:val="008716A6"/>
    <w:rsid w:val="0087187D"/>
    <w:rsid w:val="00871BFE"/>
    <w:rsid w:val="00871D2B"/>
    <w:rsid w:val="00871D35"/>
    <w:rsid w:val="0087217F"/>
    <w:rsid w:val="008726CE"/>
    <w:rsid w:val="0087272C"/>
    <w:rsid w:val="00872837"/>
    <w:rsid w:val="00872909"/>
    <w:rsid w:val="00872986"/>
    <w:rsid w:val="008729A4"/>
    <w:rsid w:val="00872CBC"/>
    <w:rsid w:val="00872D55"/>
    <w:rsid w:val="00872F7B"/>
    <w:rsid w:val="00873059"/>
    <w:rsid w:val="0087332D"/>
    <w:rsid w:val="008733CD"/>
    <w:rsid w:val="008735E9"/>
    <w:rsid w:val="008738FC"/>
    <w:rsid w:val="00873958"/>
    <w:rsid w:val="00873DE0"/>
    <w:rsid w:val="00873E48"/>
    <w:rsid w:val="0087401F"/>
    <w:rsid w:val="008749A0"/>
    <w:rsid w:val="00874CC8"/>
    <w:rsid w:val="0087512C"/>
    <w:rsid w:val="008751C9"/>
    <w:rsid w:val="00875254"/>
    <w:rsid w:val="008752C5"/>
    <w:rsid w:val="008754CC"/>
    <w:rsid w:val="00875B0B"/>
    <w:rsid w:val="00875DC7"/>
    <w:rsid w:val="00875E0B"/>
    <w:rsid w:val="00875FCE"/>
    <w:rsid w:val="0087620D"/>
    <w:rsid w:val="008766BC"/>
    <w:rsid w:val="00876861"/>
    <w:rsid w:val="00876B61"/>
    <w:rsid w:val="00877018"/>
    <w:rsid w:val="00877210"/>
    <w:rsid w:val="00877230"/>
    <w:rsid w:val="00877250"/>
    <w:rsid w:val="008772BE"/>
    <w:rsid w:val="0087765E"/>
    <w:rsid w:val="00877683"/>
    <w:rsid w:val="00877743"/>
    <w:rsid w:val="00877A94"/>
    <w:rsid w:val="00877C7E"/>
    <w:rsid w:val="00877DA8"/>
    <w:rsid w:val="00877DDC"/>
    <w:rsid w:val="00877F46"/>
    <w:rsid w:val="00880091"/>
    <w:rsid w:val="008801F7"/>
    <w:rsid w:val="008802D7"/>
    <w:rsid w:val="0088067C"/>
    <w:rsid w:val="008806F8"/>
    <w:rsid w:val="00880C1D"/>
    <w:rsid w:val="00880EB3"/>
    <w:rsid w:val="00881225"/>
    <w:rsid w:val="0088155E"/>
    <w:rsid w:val="008819BB"/>
    <w:rsid w:val="00881AFB"/>
    <w:rsid w:val="00881D13"/>
    <w:rsid w:val="00881D3E"/>
    <w:rsid w:val="00881DBE"/>
    <w:rsid w:val="00881EF4"/>
    <w:rsid w:val="00881EF5"/>
    <w:rsid w:val="00881F34"/>
    <w:rsid w:val="008820A5"/>
    <w:rsid w:val="008820C7"/>
    <w:rsid w:val="00882215"/>
    <w:rsid w:val="008827A1"/>
    <w:rsid w:val="00882905"/>
    <w:rsid w:val="00882B0C"/>
    <w:rsid w:val="00882CB7"/>
    <w:rsid w:val="00882CCA"/>
    <w:rsid w:val="00882D32"/>
    <w:rsid w:val="008830C8"/>
    <w:rsid w:val="008832FC"/>
    <w:rsid w:val="00883A87"/>
    <w:rsid w:val="00883A9A"/>
    <w:rsid w:val="00883B8C"/>
    <w:rsid w:val="00883BEF"/>
    <w:rsid w:val="00884010"/>
    <w:rsid w:val="008843DC"/>
    <w:rsid w:val="008845E3"/>
    <w:rsid w:val="00884713"/>
    <w:rsid w:val="00884E9D"/>
    <w:rsid w:val="008851C0"/>
    <w:rsid w:val="0088529E"/>
    <w:rsid w:val="008854DD"/>
    <w:rsid w:val="0088568F"/>
    <w:rsid w:val="00885D2C"/>
    <w:rsid w:val="00885DBE"/>
    <w:rsid w:val="00885EF4"/>
    <w:rsid w:val="00885F7D"/>
    <w:rsid w:val="008864A5"/>
    <w:rsid w:val="008869ED"/>
    <w:rsid w:val="008869FF"/>
    <w:rsid w:val="00886B4B"/>
    <w:rsid w:val="00886B9F"/>
    <w:rsid w:val="00886CC7"/>
    <w:rsid w:val="00886D17"/>
    <w:rsid w:val="008870BF"/>
    <w:rsid w:val="00887297"/>
    <w:rsid w:val="00887E57"/>
    <w:rsid w:val="00887E9B"/>
    <w:rsid w:val="00890017"/>
    <w:rsid w:val="00890234"/>
    <w:rsid w:val="0089055A"/>
    <w:rsid w:val="008906F8"/>
    <w:rsid w:val="00890850"/>
    <w:rsid w:val="00890EF9"/>
    <w:rsid w:val="00891047"/>
    <w:rsid w:val="008913B0"/>
    <w:rsid w:val="00891524"/>
    <w:rsid w:val="00891592"/>
    <w:rsid w:val="008917AA"/>
    <w:rsid w:val="00891ABB"/>
    <w:rsid w:val="00891ACD"/>
    <w:rsid w:val="00891B53"/>
    <w:rsid w:val="00891E67"/>
    <w:rsid w:val="00891F98"/>
    <w:rsid w:val="00892019"/>
    <w:rsid w:val="008922C7"/>
    <w:rsid w:val="008924C2"/>
    <w:rsid w:val="008927C8"/>
    <w:rsid w:val="00892A51"/>
    <w:rsid w:val="00892B76"/>
    <w:rsid w:val="00892B92"/>
    <w:rsid w:val="0089322A"/>
    <w:rsid w:val="0089333A"/>
    <w:rsid w:val="00893994"/>
    <w:rsid w:val="00894166"/>
    <w:rsid w:val="0089438A"/>
    <w:rsid w:val="0089440E"/>
    <w:rsid w:val="00894913"/>
    <w:rsid w:val="00894949"/>
    <w:rsid w:val="00894CC6"/>
    <w:rsid w:val="0089523E"/>
    <w:rsid w:val="008952D8"/>
    <w:rsid w:val="0089566C"/>
    <w:rsid w:val="00895957"/>
    <w:rsid w:val="00895CE3"/>
    <w:rsid w:val="00896036"/>
    <w:rsid w:val="0089614E"/>
    <w:rsid w:val="00896717"/>
    <w:rsid w:val="00896905"/>
    <w:rsid w:val="00896AFE"/>
    <w:rsid w:val="00896F31"/>
    <w:rsid w:val="00897130"/>
    <w:rsid w:val="008971FB"/>
    <w:rsid w:val="00897237"/>
    <w:rsid w:val="0089745F"/>
    <w:rsid w:val="00897470"/>
    <w:rsid w:val="008977CF"/>
    <w:rsid w:val="008979D1"/>
    <w:rsid w:val="00897B07"/>
    <w:rsid w:val="00897B2F"/>
    <w:rsid w:val="008A0169"/>
    <w:rsid w:val="008A019F"/>
    <w:rsid w:val="008A024D"/>
    <w:rsid w:val="008A055B"/>
    <w:rsid w:val="008A0DF6"/>
    <w:rsid w:val="008A1239"/>
    <w:rsid w:val="008A1292"/>
    <w:rsid w:val="008A146A"/>
    <w:rsid w:val="008A16A6"/>
    <w:rsid w:val="008A1ABB"/>
    <w:rsid w:val="008A1B54"/>
    <w:rsid w:val="008A1B7E"/>
    <w:rsid w:val="008A1D8C"/>
    <w:rsid w:val="008A1E5A"/>
    <w:rsid w:val="008A1FC5"/>
    <w:rsid w:val="008A21E2"/>
    <w:rsid w:val="008A2433"/>
    <w:rsid w:val="008A262D"/>
    <w:rsid w:val="008A2632"/>
    <w:rsid w:val="008A274E"/>
    <w:rsid w:val="008A28B1"/>
    <w:rsid w:val="008A29B7"/>
    <w:rsid w:val="008A2AC9"/>
    <w:rsid w:val="008A301A"/>
    <w:rsid w:val="008A30A9"/>
    <w:rsid w:val="008A310E"/>
    <w:rsid w:val="008A31CA"/>
    <w:rsid w:val="008A328F"/>
    <w:rsid w:val="008A33B2"/>
    <w:rsid w:val="008A3479"/>
    <w:rsid w:val="008A36E2"/>
    <w:rsid w:val="008A3878"/>
    <w:rsid w:val="008A3E21"/>
    <w:rsid w:val="008A3FFA"/>
    <w:rsid w:val="008A4157"/>
    <w:rsid w:val="008A4450"/>
    <w:rsid w:val="008A460E"/>
    <w:rsid w:val="008A49CE"/>
    <w:rsid w:val="008A49D2"/>
    <w:rsid w:val="008A4BC2"/>
    <w:rsid w:val="008A4C02"/>
    <w:rsid w:val="008A4D16"/>
    <w:rsid w:val="008A4D60"/>
    <w:rsid w:val="008A4F25"/>
    <w:rsid w:val="008A5266"/>
    <w:rsid w:val="008A5530"/>
    <w:rsid w:val="008A559D"/>
    <w:rsid w:val="008A56CA"/>
    <w:rsid w:val="008A5714"/>
    <w:rsid w:val="008A5919"/>
    <w:rsid w:val="008A597F"/>
    <w:rsid w:val="008A5C5A"/>
    <w:rsid w:val="008A5D7C"/>
    <w:rsid w:val="008A5F4C"/>
    <w:rsid w:val="008A600A"/>
    <w:rsid w:val="008A6076"/>
    <w:rsid w:val="008A62DD"/>
    <w:rsid w:val="008A65C3"/>
    <w:rsid w:val="008A6634"/>
    <w:rsid w:val="008A6ABC"/>
    <w:rsid w:val="008A6AC1"/>
    <w:rsid w:val="008A6BB0"/>
    <w:rsid w:val="008A6BE0"/>
    <w:rsid w:val="008A6DFC"/>
    <w:rsid w:val="008A6E99"/>
    <w:rsid w:val="008A6FD6"/>
    <w:rsid w:val="008A716E"/>
    <w:rsid w:val="008A720B"/>
    <w:rsid w:val="008A780A"/>
    <w:rsid w:val="008A7B81"/>
    <w:rsid w:val="008A7D04"/>
    <w:rsid w:val="008A7F4C"/>
    <w:rsid w:val="008B006C"/>
    <w:rsid w:val="008B00F1"/>
    <w:rsid w:val="008B0177"/>
    <w:rsid w:val="008B065E"/>
    <w:rsid w:val="008B07C4"/>
    <w:rsid w:val="008B0962"/>
    <w:rsid w:val="008B0B11"/>
    <w:rsid w:val="008B0B26"/>
    <w:rsid w:val="008B1203"/>
    <w:rsid w:val="008B1358"/>
    <w:rsid w:val="008B14FA"/>
    <w:rsid w:val="008B2048"/>
    <w:rsid w:val="008B21BC"/>
    <w:rsid w:val="008B2538"/>
    <w:rsid w:val="008B2562"/>
    <w:rsid w:val="008B26A4"/>
    <w:rsid w:val="008B2AE0"/>
    <w:rsid w:val="008B2CB8"/>
    <w:rsid w:val="008B2F7B"/>
    <w:rsid w:val="008B3013"/>
    <w:rsid w:val="008B31CB"/>
    <w:rsid w:val="008B3202"/>
    <w:rsid w:val="008B3543"/>
    <w:rsid w:val="008B35BC"/>
    <w:rsid w:val="008B360B"/>
    <w:rsid w:val="008B37ED"/>
    <w:rsid w:val="008B37F5"/>
    <w:rsid w:val="008B380D"/>
    <w:rsid w:val="008B39ED"/>
    <w:rsid w:val="008B3D6A"/>
    <w:rsid w:val="008B3E94"/>
    <w:rsid w:val="008B40B6"/>
    <w:rsid w:val="008B4312"/>
    <w:rsid w:val="008B440D"/>
    <w:rsid w:val="008B482F"/>
    <w:rsid w:val="008B4B33"/>
    <w:rsid w:val="008B4D70"/>
    <w:rsid w:val="008B4DFA"/>
    <w:rsid w:val="008B5495"/>
    <w:rsid w:val="008B552F"/>
    <w:rsid w:val="008B5574"/>
    <w:rsid w:val="008B5990"/>
    <w:rsid w:val="008B5B97"/>
    <w:rsid w:val="008B5F77"/>
    <w:rsid w:val="008B5FA8"/>
    <w:rsid w:val="008B6021"/>
    <w:rsid w:val="008B63EE"/>
    <w:rsid w:val="008B6846"/>
    <w:rsid w:val="008B6A30"/>
    <w:rsid w:val="008B72DE"/>
    <w:rsid w:val="008B73ED"/>
    <w:rsid w:val="008B74C1"/>
    <w:rsid w:val="008B75CF"/>
    <w:rsid w:val="008B7730"/>
    <w:rsid w:val="008B7B15"/>
    <w:rsid w:val="008B7CAF"/>
    <w:rsid w:val="008B7D6B"/>
    <w:rsid w:val="008B7E8F"/>
    <w:rsid w:val="008B7EA3"/>
    <w:rsid w:val="008C0088"/>
    <w:rsid w:val="008C01EE"/>
    <w:rsid w:val="008C028A"/>
    <w:rsid w:val="008C039C"/>
    <w:rsid w:val="008C03D7"/>
    <w:rsid w:val="008C0466"/>
    <w:rsid w:val="008C05AF"/>
    <w:rsid w:val="008C0790"/>
    <w:rsid w:val="008C07A4"/>
    <w:rsid w:val="008C0817"/>
    <w:rsid w:val="008C0AE8"/>
    <w:rsid w:val="008C0D36"/>
    <w:rsid w:val="008C0E76"/>
    <w:rsid w:val="008C1048"/>
    <w:rsid w:val="008C1054"/>
    <w:rsid w:val="008C1120"/>
    <w:rsid w:val="008C118F"/>
    <w:rsid w:val="008C11C4"/>
    <w:rsid w:val="008C1685"/>
    <w:rsid w:val="008C1773"/>
    <w:rsid w:val="008C187A"/>
    <w:rsid w:val="008C1E36"/>
    <w:rsid w:val="008C1F9C"/>
    <w:rsid w:val="008C22BB"/>
    <w:rsid w:val="008C28A8"/>
    <w:rsid w:val="008C292F"/>
    <w:rsid w:val="008C29A1"/>
    <w:rsid w:val="008C2ACE"/>
    <w:rsid w:val="008C2AD3"/>
    <w:rsid w:val="008C2D4C"/>
    <w:rsid w:val="008C2E40"/>
    <w:rsid w:val="008C309C"/>
    <w:rsid w:val="008C31E8"/>
    <w:rsid w:val="008C32AE"/>
    <w:rsid w:val="008C33FC"/>
    <w:rsid w:val="008C34FD"/>
    <w:rsid w:val="008C358F"/>
    <w:rsid w:val="008C38F6"/>
    <w:rsid w:val="008C3981"/>
    <w:rsid w:val="008C3B2F"/>
    <w:rsid w:val="008C3BF3"/>
    <w:rsid w:val="008C3E5F"/>
    <w:rsid w:val="008C4010"/>
    <w:rsid w:val="008C4182"/>
    <w:rsid w:val="008C4282"/>
    <w:rsid w:val="008C43EC"/>
    <w:rsid w:val="008C4630"/>
    <w:rsid w:val="008C4D1F"/>
    <w:rsid w:val="008C4DED"/>
    <w:rsid w:val="008C4E5A"/>
    <w:rsid w:val="008C52D6"/>
    <w:rsid w:val="008C5581"/>
    <w:rsid w:val="008C565D"/>
    <w:rsid w:val="008C569C"/>
    <w:rsid w:val="008C574D"/>
    <w:rsid w:val="008C594E"/>
    <w:rsid w:val="008C62AB"/>
    <w:rsid w:val="008C64F1"/>
    <w:rsid w:val="008C684C"/>
    <w:rsid w:val="008C6A8C"/>
    <w:rsid w:val="008C6ABC"/>
    <w:rsid w:val="008C6BD9"/>
    <w:rsid w:val="008C6D2A"/>
    <w:rsid w:val="008C7250"/>
    <w:rsid w:val="008C7B00"/>
    <w:rsid w:val="008C7C28"/>
    <w:rsid w:val="008D00B0"/>
    <w:rsid w:val="008D0100"/>
    <w:rsid w:val="008D0231"/>
    <w:rsid w:val="008D02F0"/>
    <w:rsid w:val="008D04B7"/>
    <w:rsid w:val="008D05EB"/>
    <w:rsid w:val="008D0C88"/>
    <w:rsid w:val="008D1076"/>
    <w:rsid w:val="008D1120"/>
    <w:rsid w:val="008D114D"/>
    <w:rsid w:val="008D1867"/>
    <w:rsid w:val="008D18EA"/>
    <w:rsid w:val="008D1B33"/>
    <w:rsid w:val="008D2631"/>
    <w:rsid w:val="008D2A59"/>
    <w:rsid w:val="008D2A95"/>
    <w:rsid w:val="008D2B01"/>
    <w:rsid w:val="008D2D7F"/>
    <w:rsid w:val="008D2EE3"/>
    <w:rsid w:val="008D3192"/>
    <w:rsid w:val="008D3393"/>
    <w:rsid w:val="008D3935"/>
    <w:rsid w:val="008D3CD6"/>
    <w:rsid w:val="008D4020"/>
    <w:rsid w:val="008D40C7"/>
    <w:rsid w:val="008D4206"/>
    <w:rsid w:val="008D44BE"/>
    <w:rsid w:val="008D4586"/>
    <w:rsid w:val="008D4B74"/>
    <w:rsid w:val="008D4BA7"/>
    <w:rsid w:val="008D4E7D"/>
    <w:rsid w:val="008D4F18"/>
    <w:rsid w:val="008D4F81"/>
    <w:rsid w:val="008D5372"/>
    <w:rsid w:val="008D541D"/>
    <w:rsid w:val="008D554D"/>
    <w:rsid w:val="008D55CC"/>
    <w:rsid w:val="008D5801"/>
    <w:rsid w:val="008D589E"/>
    <w:rsid w:val="008D5E4D"/>
    <w:rsid w:val="008D6242"/>
    <w:rsid w:val="008D64BF"/>
    <w:rsid w:val="008D6632"/>
    <w:rsid w:val="008D665A"/>
    <w:rsid w:val="008D699A"/>
    <w:rsid w:val="008D6AE4"/>
    <w:rsid w:val="008D6ED9"/>
    <w:rsid w:val="008D6F19"/>
    <w:rsid w:val="008D752B"/>
    <w:rsid w:val="008D7577"/>
    <w:rsid w:val="008D7BD2"/>
    <w:rsid w:val="008D7D26"/>
    <w:rsid w:val="008D7D97"/>
    <w:rsid w:val="008D7E61"/>
    <w:rsid w:val="008E0166"/>
    <w:rsid w:val="008E03D0"/>
    <w:rsid w:val="008E05B0"/>
    <w:rsid w:val="008E05C8"/>
    <w:rsid w:val="008E08CF"/>
    <w:rsid w:val="008E0A96"/>
    <w:rsid w:val="008E0B09"/>
    <w:rsid w:val="008E0F40"/>
    <w:rsid w:val="008E1036"/>
    <w:rsid w:val="008E113D"/>
    <w:rsid w:val="008E148B"/>
    <w:rsid w:val="008E171A"/>
    <w:rsid w:val="008E174C"/>
    <w:rsid w:val="008E199D"/>
    <w:rsid w:val="008E1AB8"/>
    <w:rsid w:val="008E1B1F"/>
    <w:rsid w:val="008E1B41"/>
    <w:rsid w:val="008E1B52"/>
    <w:rsid w:val="008E1F09"/>
    <w:rsid w:val="008E1F1C"/>
    <w:rsid w:val="008E250E"/>
    <w:rsid w:val="008E2589"/>
    <w:rsid w:val="008E28DC"/>
    <w:rsid w:val="008E2DB6"/>
    <w:rsid w:val="008E2F4B"/>
    <w:rsid w:val="008E2F8C"/>
    <w:rsid w:val="008E36AE"/>
    <w:rsid w:val="008E3ADE"/>
    <w:rsid w:val="008E3BB6"/>
    <w:rsid w:val="008E3E0E"/>
    <w:rsid w:val="008E3F24"/>
    <w:rsid w:val="008E422A"/>
    <w:rsid w:val="008E4269"/>
    <w:rsid w:val="008E4439"/>
    <w:rsid w:val="008E4985"/>
    <w:rsid w:val="008E4B18"/>
    <w:rsid w:val="008E4E63"/>
    <w:rsid w:val="008E5075"/>
    <w:rsid w:val="008E5143"/>
    <w:rsid w:val="008E5189"/>
    <w:rsid w:val="008E54D2"/>
    <w:rsid w:val="008E55AB"/>
    <w:rsid w:val="008E5B01"/>
    <w:rsid w:val="008E5F1F"/>
    <w:rsid w:val="008E6260"/>
    <w:rsid w:val="008E628A"/>
    <w:rsid w:val="008E694C"/>
    <w:rsid w:val="008E6CAA"/>
    <w:rsid w:val="008E71D7"/>
    <w:rsid w:val="008E75C1"/>
    <w:rsid w:val="008E78DC"/>
    <w:rsid w:val="008E7BC2"/>
    <w:rsid w:val="008E7C12"/>
    <w:rsid w:val="008E7D6B"/>
    <w:rsid w:val="008E7F9B"/>
    <w:rsid w:val="008F00A4"/>
    <w:rsid w:val="008F0148"/>
    <w:rsid w:val="008F0526"/>
    <w:rsid w:val="008F0812"/>
    <w:rsid w:val="008F1750"/>
    <w:rsid w:val="008F1AA0"/>
    <w:rsid w:val="008F1CDD"/>
    <w:rsid w:val="008F2542"/>
    <w:rsid w:val="008F2976"/>
    <w:rsid w:val="008F2D6E"/>
    <w:rsid w:val="008F3061"/>
    <w:rsid w:val="008F312A"/>
    <w:rsid w:val="008F349E"/>
    <w:rsid w:val="008F3506"/>
    <w:rsid w:val="008F36D3"/>
    <w:rsid w:val="008F3832"/>
    <w:rsid w:val="008F39BE"/>
    <w:rsid w:val="008F3AB7"/>
    <w:rsid w:val="008F3BD2"/>
    <w:rsid w:val="008F3BF6"/>
    <w:rsid w:val="008F40C6"/>
    <w:rsid w:val="008F465D"/>
    <w:rsid w:val="008F47DA"/>
    <w:rsid w:val="008F4D35"/>
    <w:rsid w:val="008F5550"/>
    <w:rsid w:val="008F5C2F"/>
    <w:rsid w:val="008F5CC5"/>
    <w:rsid w:val="008F618D"/>
    <w:rsid w:val="008F6196"/>
    <w:rsid w:val="008F64C8"/>
    <w:rsid w:val="008F67CF"/>
    <w:rsid w:val="008F6855"/>
    <w:rsid w:val="008F6BC4"/>
    <w:rsid w:val="008F6DD7"/>
    <w:rsid w:val="008F6E34"/>
    <w:rsid w:val="008F7188"/>
    <w:rsid w:val="008F7448"/>
    <w:rsid w:val="008F7514"/>
    <w:rsid w:val="008F774F"/>
    <w:rsid w:val="008F79EC"/>
    <w:rsid w:val="008F7C1C"/>
    <w:rsid w:val="008F7C96"/>
    <w:rsid w:val="008F7ED5"/>
    <w:rsid w:val="008F7F15"/>
    <w:rsid w:val="008F7FE3"/>
    <w:rsid w:val="009001A3"/>
    <w:rsid w:val="00900459"/>
    <w:rsid w:val="0090049F"/>
    <w:rsid w:val="0090057B"/>
    <w:rsid w:val="00900692"/>
    <w:rsid w:val="009006FF"/>
    <w:rsid w:val="00900809"/>
    <w:rsid w:val="00900BAC"/>
    <w:rsid w:val="009010D2"/>
    <w:rsid w:val="0090115F"/>
    <w:rsid w:val="009011E9"/>
    <w:rsid w:val="009012E1"/>
    <w:rsid w:val="0090131C"/>
    <w:rsid w:val="009014A8"/>
    <w:rsid w:val="0090154C"/>
    <w:rsid w:val="0090157E"/>
    <w:rsid w:val="009015C4"/>
    <w:rsid w:val="0090172C"/>
    <w:rsid w:val="0090180F"/>
    <w:rsid w:val="00901B9D"/>
    <w:rsid w:val="00901BDA"/>
    <w:rsid w:val="00901D5D"/>
    <w:rsid w:val="00901EDE"/>
    <w:rsid w:val="00901EFE"/>
    <w:rsid w:val="00902037"/>
    <w:rsid w:val="00902472"/>
    <w:rsid w:val="009026CA"/>
    <w:rsid w:val="0090270A"/>
    <w:rsid w:val="009028B4"/>
    <w:rsid w:val="00902D69"/>
    <w:rsid w:val="00902EB7"/>
    <w:rsid w:val="00903089"/>
    <w:rsid w:val="009030AE"/>
    <w:rsid w:val="0090316D"/>
    <w:rsid w:val="009031E2"/>
    <w:rsid w:val="00903286"/>
    <w:rsid w:val="009036FF"/>
    <w:rsid w:val="00903A2A"/>
    <w:rsid w:val="00903B21"/>
    <w:rsid w:val="00903C4F"/>
    <w:rsid w:val="00903C7D"/>
    <w:rsid w:val="00903C85"/>
    <w:rsid w:val="0090459C"/>
    <w:rsid w:val="009046BA"/>
    <w:rsid w:val="0090476B"/>
    <w:rsid w:val="00904933"/>
    <w:rsid w:val="00904A3D"/>
    <w:rsid w:val="00904EC4"/>
    <w:rsid w:val="00905026"/>
    <w:rsid w:val="00905255"/>
    <w:rsid w:val="00905367"/>
    <w:rsid w:val="00905481"/>
    <w:rsid w:val="00905B9A"/>
    <w:rsid w:val="00905EDA"/>
    <w:rsid w:val="00905FF1"/>
    <w:rsid w:val="0090632C"/>
    <w:rsid w:val="009065C3"/>
    <w:rsid w:val="009065F9"/>
    <w:rsid w:val="009067D9"/>
    <w:rsid w:val="00906A52"/>
    <w:rsid w:val="00906AD3"/>
    <w:rsid w:val="00906FCE"/>
    <w:rsid w:val="00907270"/>
    <w:rsid w:val="00907913"/>
    <w:rsid w:val="00907C3F"/>
    <w:rsid w:val="00907C90"/>
    <w:rsid w:val="00907D67"/>
    <w:rsid w:val="00907F02"/>
    <w:rsid w:val="0091023C"/>
    <w:rsid w:val="0091057D"/>
    <w:rsid w:val="009108A4"/>
    <w:rsid w:val="00910945"/>
    <w:rsid w:val="009114B0"/>
    <w:rsid w:val="009115DF"/>
    <w:rsid w:val="00911A8C"/>
    <w:rsid w:val="00911ABF"/>
    <w:rsid w:val="0091208F"/>
    <w:rsid w:val="0091232E"/>
    <w:rsid w:val="00912703"/>
    <w:rsid w:val="00912851"/>
    <w:rsid w:val="00912D3E"/>
    <w:rsid w:val="00912FBF"/>
    <w:rsid w:val="00913450"/>
    <w:rsid w:val="009138EC"/>
    <w:rsid w:val="00913C7F"/>
    <w:rsid w:val="00913DA6"/>
    <w:rsid w:val="00913E10"/>
    <w:rsid w:val="00913E6C"/>
    <w:rsid w:val="00913FEA"/>
    <w:rsid w:val="0091418C"/>
    <w:rsid w:val="00914837"/>
    <w:rsid w:val="00914AE3"/>
    <w:rsid w:val="00914DCD"/>
    <w:rsid w:val="00914FEC"/>
    <w:rsid w:val="0091500A"/>
    <w:rsid w:val="0091502B"/>
    <w:rsid w:val="0091512C"/>
    <w:rsid w:val="0091531B"/>
    <w:rsid w:val="009153C5"/>
    <w:rsid w:val="009154D3"/>
    <w:rsid w:val="009158B6"/>
    <w:rsid w:val="00915C38"/>
    <w:rsid w:val="00915F88"/>
    <w:rsid w:val="0091613F"/>
    <w:rsid w:val="009167F8"/>
    <w:rsid w:val="009168D4"/>
    <w:rsid w:val="00916A1B"/>
    <w:rsid w:val="00916A1F"/>
    <w:rsid w:val="00916A54"/>
    <w:rsid w:val="00916CF6"/>
    <w:rsid w:val="00916DA1"/>
    <w:rsid w:val="00916E39"/>
    <w:rsid w:val="00916EAA"/>
    <w:rsid w:val="009172AF"/>
    <w:rsid w:val="009172E7"/>
    <w:rsid w:val="00917647"/>
    <w:rsid w:val="00917855"/>
    <w:rsid w:val="00917BB3"/>
    <w:rsid w:val="00917F00"/>
    <w:rsid w:val="009209A1"/>
    <w:rsid w:val="009209C2"/>
    <w:rsid w:val="009209C7"/>
    <w:rsid w:val="00920AE4"/>
    <w:rsid w:val="00920CCC"/>
    <w:rsid w:val="00920DE4"/>
    <w:rsid w:val="00920DEF"/>
    <w:rsid w:val="00920F69"/>
    <w:rsid w:val="00921126"/>
    <w:rsid w:val="00921208"/>
    <w:rsid w:val="009212E8"/>
    <w:rsid w:val="0092164C"/>
    <w:rsid w:val="00921675"/>
    <w:rsid w:val="00921945"/>
    <w:rsid w:val="00921A9E"/>
    <w:rsid w:val="00921DCC"/>
    <w:rsid w:val="00921EC3"/>
    <w:rsid w:val="009220E0"/>
    <w:rsid w:val="009220E3"/>
    <w:rsid w:val="00922101"/>
    <w:rsid w:val="0092217C"/>
    <w:rsid w:val="00922196"/>
    <w:rsid w:val="009221FF"/>
    <w:rsid w:val="0092240C"/>
    <w:rsid w:val="0092252A"/>
    <w:rsid w:val="00922648"/>
    <w:rsid w:val="00922755"/>
    <w:rsid w:val="009228E0"/>
    <w:rsid w:val="00922A7A"/>
    <w:rsid w:val="00922BE4"/>
    <w:rsid w:val="00922DDA"/>
    <w:rsid w:val="00922E96"/>
    <w:rsid w:val="00922FC5"/>
    <w:rsid w:val="0092324E"/>
    <w:rsid w:val="00923739"/>
    <w:rsid w:val="00923AB1"/>
    <w:rsid w:val="00923CDD"/>
    <w:rsid w:val="00923D18"/>
    <w:rsid w:val="00923EEE"/>
    <w:rsid w:val="0092447D"/>
    <w:rsid w:val="00924712"/>
    <w:rsid w:val="0092471D"/>
    <w:rsid w:val="009248B1"/>
    <w:rsid w:val="00924A01"/>
    <w:rsid w:val="00925342"/>
    <w:rsid w:val="009253BF"/>
    <w:rsid w:val="009253C1"/>
    <w:rsid w:val="0092596F"/>
    <w:rsid w:val="00925BA0"/>
    <w:rsid w:val="00925C67"/>
    <w:rsid w:val="00925C6C"/>
    <w:rsid w:val="00925F44"/>
    <w:rsid w:val="009260BD"/>
    <w:rsid w:val="00926142"/>
    <w:rsid w:val="009265B2"/>
    <w:rsid w:val="0092699A"/>
    <w:rsid w:val="00926C00"/>
    <w:rsid w:val="00926C32"/>
    <w:rsid w:val="00926F97"/>
    <w:rsid w:val="00926FB7"/>
    <w:rsid w:val="009272D5"/>
    <w:rsid w:val="009275E3"/>
    <w:rsid w:val="00927B96"/>
    <w:rsid w:val="00927C4B"/>
    <w:rsid w:val="00927E85"/>
    <w:rsid w:val="00927FF2"/>
    <w:rsid w:val="009303DB"/>
    <w:rsid w:val="00930777"/>
    <w:rsid w:val="009307A1"/>
    <w:rsid w:val="00930898"/>
    <w:rsid w:val="00930A0D"/>
    <w:rsid w:val="00930B5C"/>
    <w:rsid w:val="00930D0D"/>
    <w:rsid w:val="00930DE1"/>
    <w:rsid w:val="00930DE9"/>
    <w:rsid w:val="00930F68"/>
    <w:rsid w:val="00931621"/>
    <w:rsid w:val="0093164D"/>
    <w:rsid w:val="0093188E"/>
    <w:rsid w:val="00931B18"/>
    <w:rsid w:val="00931C69"/>
    <w:rsid w:val="009320C6"/>
    <w:rsid w:val="00932177"/>
    <w:rsid w:val="009322FC"/>
    <w:rsid w:val="00932328"/>
    <w:rsid w:val="00932580"/>
    <w:rsid w:val="009327EF"/>
    <w:rsid w:val="00932A68"/>
    <w:rsid w:val="00932C60"/>
    <w:rsid w:val="00932D57"/>
    <w:rsid w:val="00932F10"/>
    <w:rsid w:val="009332BF"/>
    <w:rsid w:val="009332FE"/>
    <w:rsid w:val="00933AC7"/>
    <w:rsid w:val="00933B6F"/>
    <w:rsid w:val="00933BC0"/>
    <w:rsid w:val="00933C46"/>
    <w:rsid w:val="00933D36"/>
    <w:rsid w:val="00933DDD"/>
    <w:rsid w:val="00933E74"/>
    <w:rsid w:val="00933EA3"/>
    <w:rsid w:val="00933F94"/>
    <w:rsid w:val="00933FE7"/>
    <w:rsid w:val="00934348"/>
    <w:rsid w:val="00934556"/>
    <w:rsid w:val="0093479D"/>
    <w:rsid w:val="009347CC"/>
    <w:rsid w:val="009349B8"/>
    <w:rsid w:val="009349FF"/>
    <w:rsid w:val="00934CA3"/>
    <w:rsid w:val="00934EB2"/>
    <w:rsid w:val="00934FC3"/>
    <w:rsid w:val="0093502E"/>
    <w:rsid w:val="00935103"/>
    <w:rsid w:val="00935197"/>
    <w:rsid w:val="009351C7"/>
    <w:rsid w:val="009356AC"/>
    <w:rsid w:val="00935A58"/>
    <w:rsid w:val="00935B8B"/>
    <w:rsid w:val="0093602B"/>
    <w:rsid w:val="009360F1"/>
    <w:rsid w:val="009364C1"/>
    <w:rsid w:val="0093656B"/>
    <w:rsid w:val="0093737A"/>
    <w:rsid w:val="00937435"/>
    <w:rsid w:val="0093774D"/>
    <w:rsid w:val="009377DC"/>
    <w:rsid w:val="0093787A"/>
    <w:rsid w:val="00937902"/>
    <w:rsid w:val="009408D2"/>
    <w:rsid w:val="009409E6"/>
    <w:rsid w:val="009409EB"/>
    <w:rsid w:val="00940E56"/>
    <w:rsid w:val="0094116D"/>
    <w:rsid w:val="009411BF"/>
    <w:rsid w:val="009414AE"/>
    <w:rsid w:val="009414E1"/>
    <w:rsid w:val="009418BE"/>
    <w:rsid w:val="009418C3"/>
    <w:rsid w:val="00941909"/>
    <w:rsid w:val="009419BA"/>
    <w:rsid w:val="00941A09"/>
    <w:rsid w:val="00941C3D"/>
    <w:rsid w:val="00941E84"/>
    <w:rsid w:val="009420B2"/>
    <w:rsid w:val="00942670"/>
    <w:rsid w:val="009426E9"/>
    <w:rsid w:val="009426F0"/>
    <w:rsid w:val="00942AEA"/>
    <w:rsid w:val="00942C41"/>
    <w:rsid w:val="00942E29"/>
    <w:rsid w:val="0094301E"/>
    <w:rsid w:val="00943142"/>
    <w:rsid w:val="0094329E"/>
    <w:rsid w:val="009433EC"/>
    <w:rsid w:val="00943422"/>
    <w:rsid w:val="009438B6"/>
    <w:rsid w:val="009439AD"/>
    <w:rsid w:val="00943B57"/>
    <w:rsid w:val="00943B72"/>
    <w:rsid w:val="00943E3F"/>
    <w:rsid w:val="0094405F"/>
    <w:rsid w:val="00944472"/>
    <w:rsid w:val="00944625"/>
    <w:rsid w:val="009447D1"/>
    <w:rsid w:val="00944BAE"/>
    <w:rsid w:val="00944D2D"/>
    <w:rsid w:val="00944D55"/>
    <w:rsid w:val="00944EC5"/>
    <w:rsid w:val="00945102"/>
    <w:rsid w:val="00945263"/>
    <w:rsid w:val="009453C2"/>
    <w:rsid w:val="009453E9"/>
    <w:rsid w:val="009458D5"/>
    <w:rsid w:val="00945C0C"/>
    <w:rsid w:val="00945C3E"/>
    <w:rsid w:val="00945C3F"/>
    <w:rsid w:val="009460B6"/>
    <w:rsid w:val="009462D2"/>
    <w:rsid w:val="009466CE"/>
    <w:rsid w:val="0094676C"/>
    <w:rsid w:val="00946AA3"/>
    <w:rsid w:val="00946E86"/>
    <w:rsid w:val="00947373"/>
    <w:rsid w:val="0094744B"/>
    <w:rsid w:val="009478BF"/>
    <w:rsid w:val="00947BB6"/>
    <w:rsid w:val="00947BD2"/>
    <w:rsid w:val="00947CE3"/>
    <w:rsid w:val="009500FB"/>
    <w:rsid w:val="0095028F"/>
    <w:rsid w:val="009504B2"/>
    <w:rsid w:val="009507F1"/>
    <w:rsid w:val="00950801"/>
    <w:rsid w:val="0095090F"/>
    <w:rsid w:val="00950EB4"/>
    <w:rsid w:val="00950FE8"/>
    <w:rsid w:val="009511AE"/>
    <w:rsid w:val="0095124A"/>
    <w:rsid w:val="00951266"/>
    <w:rsid w:val="0095126E"/>
    <w:rsid w:val="00951481"/>
    <w:rsid w:val="009514D2"/>
    <w:rsid w:val="00951700"/>
    <w:rsid w:val="00951CB6"/>
    <w:rsid w:val="0095202A"/>
    <w:rsid w:val="00952096"/>
    <w:rsid w:val="00952203"/>
    <w:rsid w:val="00952625"/>
    <w:rsid w:val="00952894"/>
    <w:rsid w:val="00952D2E"/>
    <w:rsid w:val="00952F4D"/>
    <w:rsid w:val="009530AD"/>
    <w:rsid w:val="009531E9"/>
    <w:rsid w:val="0095330D"/>
    <w:rsid w:val="00953394"/>
    <w:rsid w:val="00953653"/>
    <w:rsid w:val="0095382E"/>
    <w:rsid w:val="00953838"/>
    <w:rsid w:val="009538D9"/>
    <w:rsid w:val="00953A3E"/>
    <w:rsid w:val="00953B55"/>
    <w:rsid w:val="00953DD5"/>
    <w:rsid w:val="00953FF2"/>
    <w:rsid w:val="009540CE"/>
    <w:rsid w:val="009542B3"/>
    <w:rsid w:val="00954498"/>
    <w:rsid w:val="009546E0"/>
    <w:rsid w:val="009548E6"/>
    <w:rsid w:val="00954940"/>
    <w:rsid w:val="00954AEA"/>
    <w:rsid w:val="00954BF1"/>
    <w:rsid w:val="00954C8F"/>
    <w:rsid w:val="00954D4E"/>
    <w:rsid w:val="00954FD2"/>
    <w:rsid w:val="009551B8"/>
    <w:rsid w:val="009556BF"/>
    <w:rsid w:val="009557C2"/>
    <w:rsid w:val="009559C4"/>
    <w:rsid w:val="00955A08"/>
    <w:rsid w:val="00955C68"/>
    <w:rsid w:val="00956249"/>
    <w:rsid w:val="0095632D"/>
    <w:rsid w:val="009565DA"/>
    <w:rsid w:val="00956BA8"/>
    <w:rsid w:val="00956C25"/>
    <w:rsid w:val="00956C71"/>
    <w:rsid w:val="00956F3E"/>
    <w:rsid w:val="00957025"/>
    <w:rsid w:val="00957A69"/>
    <w:rsid w:val="0096012C"/>
    <w:rsid w:val="009601C4"/>
    <w:rsid w:val="0096025A"/>
    <w:rsid w:val="009602C6"/>
    <w:rsid w:val="009605D4"/>
    <w:rsid w:val="0096080F"/>
    <w:rsid w:val="00960E95"/>
    <w:rsid w:val="00960EB1"/>
    <w:rsid w:val="00960F54"/>
    <w:rsid w:val="009611B2"/>
    <w:rsid w:val="009612E4"/>
    <w:rsid w:val="0096148B"/>
    <w:rsid w:val="00961586"/>
    <w:rsid w:val="009615B3"/>
    <w:rsid w:val="00961656"/>
    <w:rsid w:val="009619C1"/>
    <w:rsid w:val="00961AA2"/>
    <w:rsid w:val="00961DB2"/>
    <w:rsid w:val="00961E29"/>
    <w:rsid w:val="009620C2"/>
    <w:rsid w:val="00962354"/>
    <w:rsid w:val="009623FF"/>
    <w:rsid w:val="0096269B"/>
    <w:rsid w:val="00962953"/>
    <w:rsid w:val="00962B95"/>
    <w:rsid w:val="00962D7B"/>
    <w:rsid w:val="00962F41"/>
    <w:rsid w:val="009632C5"/>
    <w:rsid w:val="0096343D"/>
    <w:rsid w:val="009635D1"/>
    <w:rsid w:val="00963736"/>
    <w:rsid w:val="00963770"/>
    <w:rsid w:val="00963D02"/>
    <w:rsid w:val="00963EEA"/>
    <w:rsid w:val="00964059"/>
    <w:rsid w:val="009643BC"/>
    <w:rsid w:val="009646C6"/>
    <w:rsid w:val="00964BF0"/>
    <w:rsid w:val="00964C71"/>
    <w:rsid w:val="00964DCF"/>
    <w:rsid w:val="00965074"/>
    <w:rsid w:val="009650F5"/>
    <w:rsid w:val="0096517C"/>
    <w:rsid w:val="0096590A"/>
    <w:rsid w:val="00965B6D"/>
    <w:rsid w:val="00965D14"/>
    <w:rsid w:val="00965F38"/>
    <w:rsid w:val="0096600F"/>
    <w:rsid w:val="009660CD"/>
    <w:rsid w:val="009662C8"/>
    <w:rsid w:val="009662E3"/>
    <w:rsid w:val="00966658"/>
    <w:rsid w:val="0096689B"/>
    <w:rsid w:val="00966EBE"/>
    <w:rsid w:val="009670DB"/>
    <w:rsid w:val="0096715B"/>
    <w:rsid w:val="00967946"/>
    <w:rsid w:val="00967A56"/>
    <w:rsid w:val="00967CD2"/>
    <w:rsid w:val="00967D2B"/>
    <w:rsid w:val="00967EF0"/>
    <w:rsid w:val="00967FAD"/>
    <w:rsid w:val="0097009B"/>
    <w:rsid w:val="009706C7"/>
    <w:rsid w:val="009707A0"/>
    <w:rsid w:val="00970C0E"/>
    <w:rsid w:val="00970C8A"/>
    <w:rsid w:val="00970F33"/>
    <w:rsid w:val="0097116A"/>
    <w:rsid w:val="00971242"/>
    <w:rsid w:val="00971404"/>
    <w:rsid w:val="009714E2"/>
    <w:rsid w:val="00971B7E"/>
    <w:rsid w:val="00971EC2"/>
    <w:rsid w:val="00972075"/>
    <w:rsid w:val="0097210E"/>
    <w:rsid w:val="00972289"/>
    <w:rsid w:val="00972841"/>
    <w:rsid w:val="00972953"/>
    <w:rsid w:val="0097297F"/>
    <w:rsid w:val="00972C55"/>
    <w:rsid w:val="00972C7D"/>
    <w:rsid w:val="00972C92"/>
    <w:rsid w:val="00972CC6"/>
    <w:rsid w:val="00972D6E"/>
    <w:rsid w:val="00972E5A"/>
    <w:rsid w:val="009730B4"/>
    <w:rsid w:val="00973526"/>
    <w:rsid w:val="00973620"/>
    <w:rsid w:val="00973860"/>
    <w:rsid w:val="00973AA1"/>
    <w:rsid w:val="00973BD3"/>
    <w:rsid w:val="00973BE0"/>
    <w:rsid w:val="00973CE5"/>
    <w:rsid w:val="00973F67"/>
    <w:rsid w:val="00973FDB"/>
    <w:rsid w:val="00974080"/>
    <w:rsid w:val="009740A8"/>
    <w:rsid w:val="00974110"/>
    <w:rsid w:val="0097414A"/>
    <w:rsid w:val="009741B9"/>
    <w:rsid w:val="009742EF"/>
    <w:rsid w:val="009746B6"/>
    <w:rsid w:val="009747C5"/>
    <w:rsid w:val="009749A2"/>
    <w:rsid w:val="00974B07"/>
    <w:rsid w:val="00974D49"/>
    <w:rsid w:val="00974E07"/>
    <w:rsid w:val="00974E2B"/>
    <w:rsid w:val="0097505E"/>
    <w:rsid w:val="00975282"/>
    <w:rsid w:val="00975320"/>
    <w:rsid w:val="00975518"/>
    <w:rsid w:val="009758C5"/>
    <w:rsid w:val="009759A8"/>
    <w:rsid w:val="00975EBC"/>
    <w:rsid w:val="0097606B"/>
    <w:rsid w:val="0097610E"/>
    <w:rsid w:val="00976367"/>
    <w:rsid w:val="009768A1"/>
    <w:rsid w:val="009769CA"/>
    <w:rsid w:val="00976C41"/>
    <w:rsid w:val="00976D32"/>
    <w:rsid w:val="00976F67"/>
    <w:rsid w:val="0097706D"/>
    <w:rsid w:val="0097716A"/>
    <w:rsid w:val="009772C3"/>
    <w:rsid w:val="00977637"/>
    <w:rsid w:val="0097787C"/>
    <w:rsid w:val="009778F7"/>
    <w:rsid w:val="0097792B"/>
    <w:rsid w:val="009779DF"/>
    <w:rsid w:val="00977A18"/>
    <w:rsid w:val="00977B22"/>
    <w:rsid w:val="00977B33"/>
    <w:rsid w:val="00977BEA"/>
    <w:rsid w:val="00977CC9"/>
    <w:rsid w:val="00977FA9"/>
    <w:rsid w:val="009802DE"/>
    <w:rsid w:val="0098047C"/>
    <w:rsid w:val="00980481"/>
    <w:rsid w:val="009806D8"/>
    <w:rsid w:val="00980768"/>
    <w:rsid w:val="0098076A"/>
    <w:rsid w:val="0098078C"/>
    <w:rsid w:val="009808C5"/>
    <w:rsid w:val="00980A7A"/>
    <w:rsid w:val="00980AFB"/>
    <w:rsid w:val="00980EEA"/>
    <w:rsid w:val="009813FA"/>
    <w:rsid w:val="00981661"/>
    <w:rsid w:val="0098196F"/>
    <w:rsid w:val="00981A4F"/>
    <w:rsid w:val="00981B14"/>
    <w:rsid w:val="00981F6A"/>
    <w:rsid w:val="00982221"/>
    <w:rsid w:val="0098248A"/>
    <w:rsid w:val="00982921"/>
    <w:rsid w:val="009829E2"/>
    <w:rsid w:val="00982A9A"/>
    <w:rsid w:val="00982AC8"/>
    <w:rsid w:val="00982CA6"/>
    <w:rsid w:val="00982EA0"/>
    <w:rsid w:val="00983148"/>
    <w:rsid w:val="0098333C"/>
    <w:rsid w:val="009834C8"/>
    <w:rsid w:val="00983685"/>
    <w:rsid w:val="009836EA"/>
    <w:rsid w:val="009837EB"/>
    <w:rsid w:val="00983998"/>
    <w:rsid w:val="009839EB"/>
    <w:rsid w:val="00983CD7"/>
    <w:rsid w:val="009840F4"/>
    <w:rsid w:val="0098418A"/>
    <w:rsid w:val="009844C8"/>
    <w:rsid w:val="00984809"/>
    <w:rsid w:val="00984A0B"/>
    <w:rsid w:val="00984C65"/>
    <w:rsid w:val="00984C70"/>
    <w:rsid w:val="00984D46"/>
    <w:rsid w:val="00984DF5"/>
    <w:rsid w:val="0098501C"/>
    <w:rsid w:val="0098514B"/>
    <w:rsid w:val="00985293"/>
    <w:rsid w:val="009853C3"/>
    <w:rsid w:val="00985501"/>
    <w:rsid w:val="009855D8"/>
    <w:rsid w:val="00985682"/>
    <w:rsid w:val="009859F1"/>
    <w:rsid w:val="00985C31"/>
    <w:rsid w:val="00986502"/>
    <w:rsid w:val="0098660E"/>
    <w:rsid w:val="0098672E"/>
    <w:rsid w:val="009867C6"/>
    <w:rsid w:val="00986AFA"/>
    <w:rsid w:val="00986BA6"/>
    <w:rsid w:val="00986BCD"/>
    <w:rsid w:val="00986D81"/>
    <w:rsid w:val="0098711A"/>
    <w:rsid w:val="0098741B"/>
    <w:rsid w:val="009874A0"/>
    <w:rsid w:val="009874CA"/>
    <w:rsid w:val="009875B9"/>
    <w:rsid w:val="00987866"/>
    <w:rsid w:val="00987B9B"/>
    <w:rsid w:val="00990051"/>
    <w:rsid w:val="009908E6"/>
    <w:rsid w:val="00990E67"/>
    <w:rsid w:val="0099119C"/>
    <w:rsid w:val="00991343"/>
    <w:rsid w:val="009917B0"/>
    <w:rsid w:val="0099185C"/>
    <w:rsid w:val="00991921"/>
    <w:rsid w:val="0099196E"/>
    <w:rsid w:val="009919C7"/>
    <w:rsid w:val="00992168"/>
    <w:rsid w:val="009927DC"/>
    <w:rsid w:val="00992868"/>
    <w:rsid w:val="009928C5"/>
    <w:rsid w:val="009928EB"/>
    <w:rsid w:val="0099297D"/>
    <w:rsid w:val="009929D1"/>
    <w:rsid w:val="00992AD6"/>
    <w:rsid w:val="00992C80"/>
    <w:rsid w:val="00992E8C"/>
    <w:rsid w:val="009930C8"/>
    <w:rsid w:val="0099366C"/>
    <w:rsid w:val="00993A2D"/>
    <w:rsid w:val="00993A33"/>
    <w:rsid w:val="00993ACA"/>
    <w:rsid w:val="00993C7C"/>
    <w:rsid w:val="00993D28"/>
    <w:rsid w:val="00993E58"/>
    <w:rsid w:val="00993F2A"/>
    <w:rsid w:val="009942B4"/>
    <w:rsid w:val="0099430B"/>
    <w:rsid w:val="00994561"/>
    <w:rsid w:val="009945FB"/>
    <w:rsid w:val="009946AB"/>
    <w:rsid w:val="00994D94"/>
    <w:rsid w:val="009951E6"/>
    <w:rsid w:val="009954B0"/>
    <w:rsid w:val="009955EB"/>
    <w:rsid w:val="00995620"/>
    <w:rsid w:val="0099576D"/>
    <w:rsid w:val="009957A1"/>
    <w:rsid w:val="009959AF"/>
    <w:rsid w:val="009959EB"/>
    <w:rsid w:val="00995A7C"/>
    <w:rsid w:val="00995B7E"/>
    <w:rsid w:val="00995CF3"/>
    <w:rsid w:val="00995D48"/>
    <w:rsid w:val="00996166"/>
    <w:rsid w:val="0099625C"/>
    <w:rsid w:val="00996308"/>
    <w:rsid w:val="00996704"/>
    <w:rsid w:val="00996913"/>
    <w:rsid w:val="00996B35"/>
    <w:rsid w:val="00996E2A"/>
    <w:rsid w:val="00996F0B"/>
    <w:rsid w:val="00997089"/>
    <w:rsid w:val="00997361"/>
    <w:rsid w:val="009979B9"/>
    <w:rsid w:val="009979BF"/>
    <w:rsid w:val="00997D55"/>
    <w:rsid w:val="00997F73"/>
    <w:rsid w:val="009A01A8"/>
    <w:rsid w:val="009A030E"/>
    <w:rsid w:val="009A0554"/>
    <w:rsid w:val="009A057A"/>
    <w:rsid w:val="009A05F0"/>
    <w:rsid w:val="009A0657"/>
    <w:rsid w:val="009A09E6"/>
    <w:rsid w:val="009A0A09"/>
    <w:rsid w:val="009A0DB9"/>
    <w:rsid w:val="009A13E0"/>
    <w:rsid w:val="009A14BB"/>
    <w:rsid w:val="009A160E"/>
    <w:rsid w:val="009A162E"/>
    <w:rsid w:val="009A19B3"/>
    <w:rsid w:val="009A237A"/>
    <w:rsid w:val="009A23E9"/>
    <w:rsid w:val="009A2720"/>
    <w:rsid w:val="009A3224"/>
    <w:rsid w:val="009A34C0"/>
    <w:rsid w:val="009A3543"/>
    <w:rsid w:val="009A3557"/>
    <w:rsid w:val="009A366A"/>
    <w:rsid w:val="009A3915"/>
    <w:rsid w:val="009A3C31"/>
    <w:rsid w:val="009A3F78"/>
    <w:rsid w:val="009A4292"/>
    <w:rsid w:val="009A4870"/>
    <w:rsid w:val="009A4AB4"/>
    <w:rsid w:val="009A4B12"/>
    <w:rsid w:val="009A4DA4"/>
    <w:rsid w:val="009A4E62"/>
    <w:rsid w:val="009A51F2"/>
    <w:rsid w:val="009A52C4"/>
    <w:rsid w:val="009A5386"/>
    <w:rsid w:val="009A5430"/>
    <w:rsid w:val="009A57EB"/>
    <w:rsid w:val="009A581F"/>
    <w:rsid w:val="009A59B9"/>
    <w:rsid w:val="009A5B8B"/>
    <w:rsid w:val="009A5CA8"/>
    <w:rsid w:val="009A61F4"/>
    <w:rsid w:val="009A6577"/>
    <w:rsid w:val="009A6780"/>
    <w:rsid w:val="009A6C0B"/>
    <w:rsid w:val="009A6C10"/>
    <w:rsid w:val="009A6E1D"/>
    <w:rsid w:val="009A6F4A"/>
    <w:rsid w:val="009A732D"/>
    <w:rsid w:val="009A74BD"/>
    <w:rsid w:val="009A7542"/>
    <w:rsid w:val="009A76A0"/>
    <w:rsid w:val="009A7800"/>
    <w:rsid w:val="009A7A3A"/>
    <w:rsid w:val="009A7B97"/>
    <w:rsid w:val="009A7E3C"/>
    <w:rsid w:val="009A7E40"/>
    <w:rsid w:val="009B0003"/>
    <w:rsid w:val="009B020A"/>
    <w:rsid w:val="009B0531"/>
    <w:rsid w:val="009B0539"/>
    <w:rsid w:val="009B0646"/>
    <w:rsid w:val="009B0A54"/>
    <w:rsid w:val="009B0CAA"/>
    <w:rsid w:val="009B1482"/>
    <w:rsid w:val="009B1789"/>
    <w:rsid w:val="009B18D3"/>
    <w:rsid w:val="009B19F1"/>
    <w:rsid w:val="009B1BA2"/>
    <w:rsid w:val="009B1C30"/>
    <w:rsid w:val="009B1D42"/>
    <w:rsid w:val="009B1FB3"/>
    <w:rsid w:val="009B2009"/>
    <w:rsid w:val="009B2339"/>
    <w:rsid w:val="009B246A"/>
    <w:rsid w:val="009B2582"/>
    <w:rsid w:val="009B29DA"/>
    <w:rsid w:val="009B2CEC"/>
    <w:rsid w:val="009B2DDA"/>
    <w:rsid w:val="009B2FF5"/>
    <w:rsid w:val="009B34B5"/>
    <w:rsid w:val="009B3624"/>
    <w:rsid w:val="009B3916"/>
    <w:rsid w:val="009B3AE4"/>
    <w:rsid w:val="009B3B26"/>
    <w:rsid w:val="009B3B70"/>
    <w:rsid w:val="009B3D30"/>
    <w:rsid w:val="009B3F84"/>
    <w:rsid w:val="009B402C"/>
    <w:rsid w:val="009B4031"/>
    <w:rsid w:val="009B4149"/>
    <w:rsid w:val="009B414F"/>
    <w:rsid w:val="009B420C"/>
    <w:rsid w:val="009B42CF"/>
    <w:rsid w:val="009B4320"/>
    <w:rsid w:val="009B4581"/>
    <w:rsid w:val="009B484D"/>
    <w:rsid w:val="009B4E36"/>
    <w:rsid w:val="009B4F88"/>
    <w:rsid w:val="009B5281"/>
    <w:rsid w:val="009B5326"/>
    <w:rsid w:val="009B54F0"/>
    <w:rsid w:val="009B5663"/>
    <w:rsid w:val="009B582F"/>
    <w:rsid w:val="009B5B38"/>
    <w:rsid w:val="009B5CD0"/>
    <w:rsid w:val="009B5F1C"/>
    <w:rsid w:val="009B61A5"/>
    <w:rsid w:val="009B6620"/>
    <w:rsid w:val="009B68A5"/>
    <w:rsid w:val="009B69D6"/>
    <w:rsid w:val="009B69E3"/>
    <w:rsid w:val="009B6EE5"/>
    <w:rsid w:val="009B7290"/>
    <w:rsid w:val="009B738C"/>
    <w:rsid w:val="009B745F"/>
    <w:rsid w:val="009B7778"/>
    <w:rsid w:val="009B77D1"/>
    <w:rsid w:val="009B77E1"/>
    <w:rsid w:val="009B7827"/>
    <w:rsid w:val="009B785D"/>
    <w:rsid w:val="009B79BF"/>
    <w:rsid w:val="009B7B56"/>
    <w:rsid w:val="009C005A"/>
    <w:rsid w:val="009C05D5"/>
    <w:rsid w:val="009C078F"/>
    <w:rsid w:val="009C080B"/>
    <w:rsid w:val="009C0BF4"/>
    <w:rsid w:val="009C0C86"/>
    <w:rsid w:val="009C0EAE"/>
    <w:rsid w:val="009C1271"/>
    <w:rsid w:val="009C13D3"/>
    <w:rsid w:val="009C140C"/>
    <w:rsid w:val="009C1572"/>
    <w:rsid w:val="009C1D79"/>
    <w:rsid w:val="009C1EB4"/>
    <w:rsid w:val="009C2600"/>
    <w:rsid w:val="009C2702"/>
    <w:rsid w:val="009C273A"/>
    <w:rsid w:val="009C2799"/>
    <w:rsid w:val="009C2932"/>
    <w:rsid w:val="009C294F"/>
    <w:rsid w:val="009C2BEF"/>
    <w:rsid w:val="009C2C88"/>
    <w:rsid w:val="009C2EFA"/>
    <w:rsid w:val="009C2F08"/>
    <w:rsid w:val="009C2F47"/>
    <w:rsid w:val="009C302F"/>
    <w:rsid w:val="009C3121"/>
    <w:rsid w:val="009C3286"/>
    <w:rsid w:val="009C3425"/>
    <w:rsid w:val="009C34FC"/>
    <w:rsid w:val="009C35AE"/>
    <w:rsid w:val="009C3C05"/>
    <w:rsid w:val="009C3EF7"/>
    <w:rsid w:val="009C3FF3"/>
    <w:rsid w:val="009C424A"/>
    <w:rsid w:val="009C4280"/>
    <w:rsid w:val="009C441B"/>
    <w:rsid w:val="009C4503"/>
    <w:rsid w:val="009C464F"/>
    <w:rsid w:val="009C48D0"/>
    <w:rsid w:val="009C4B73"/>
    <w:rsid w:val="009C4F4E"/>
    <w:rsid w:val="009C5096"/>
    <w:rsid w:val="009C5298"/>
    <w:rsid w:val="009C53E4"/>
    <w:rsid w:val="009C53FB"/>
    <w:rsid w:val="009C5512"/>
    <w:rsid w:val="009C575C"/>
    <w:rsid w:val="009C5A8B"/>
    <w:rsid w:val="009C5C59"/>
    <w:rsid w:val="009C6186"/>
    <w:rsid w:val="009C644B"/>
    <w:rsid w:val="009C6674"/>
    <w:rsid w:val="009C6BBB"/>
    <w:rsid w:val="009C6CF0"/>
    <w:rsid w:val="009C7906"/>
    <w:rsid w:val="009C79D6"/>
    <w:rsid w:val="009C79ED"/>
    <w:rsid w:val="009C7ABF"/>
    <w:rsid w:val="009D0128"/>
    <w:rsid w:val="009D0356"/>
    <w:rsid w:val="009D042F"/>
    <w:rsid w:val="009D0472"/>
    <w:rsid w:val="009D0D4F"/>
    <w:rsid w:val="009D0E67"/>
    <w:rsid w:val="009D12E7"/>
    <w:rsid w:val="009D1899"/>
    <w:rsid w:val="009D1956"/>
    <w:rsid w:val="009D1D12"/>
    <w:rsid w:val="009D2108"/>
    <w:rsid w:val="009D231E"/>
    <w:rsid w:val="009D231F"/>
    <w:rsid w:val="009D251A"/>
    <w:rsid w:val="009D2628"/>
    <w:rsid w:val="009D28D8"/>
    <w:rsid w:val="009D2DB0"/>
    <w:rsid w:val="009D2DCD"/>
    <w:rsid w:val="009D3003"/>
    <w:rsid w:val="009D39E4"/>
    <w:rsid w:val="009D3D92"/>
    <w:rsid w:val="009D3F60"/>
    <w:rsid w:val="009D42D9"/>
    <w:rsid w:val="009D45E5"/>
    <w:rsid w:val="009D4662"/>
    <w:rsid w:val="009D4811"/>
    <w:rsid w:val="009D4CAA"/>
    <w:rsid w:val="009D4DBE"/>
    <w:rsid w:val="009D5285"/>
    <w:rsid w:val="009D54FA"/>
    <w:rsid w:val="009D5579"/>
    <w:rsid w:val="009D5CA3"/>
    <w:rsid w:val="009D5CBA"/>
    <w:rsid w:val="009D60AD"/>
    <w:rsid w:val="009D6E75"/>
    <w:rsid w:val="009D73FF"/>
    <w:rsid w:val="009D799A"/>
    <w:rsid w:val="009D7A57"/>
    <w:rsid w:val="009D7B3B"/>
    <w:rsid w:val="009E0242"/>
    <w:rsid w:val="009E0505"/>
    <w:rsid w:val="009E0924"/>
    <w:rsid w:val="009E09CB"/>
    <w:rsid w:val="009E0A73"/>
    <w:rsid w:val="009E0CCB"/>
    <w:rsid w:val="009E0E72"/>
    <w:rsid w:val="009E1605"/>
    <w:rsid w:val="009E1710"/>
    <w:rsid w:val="009E1FA3"/>
    <w:rsid w:val="009E2224"/>
    <w:rsid w:val="009E23A3"/>
    <w:rsid w:val="009E25B2"/>
    <w:rsid w:val="009E2982"/>
    <w:rsid w:val="009E29D6"/>
    <w:rsid w:val="009E2ADC"/>
    <w:rsid w:val="009E2EE6"/>
    <w:rsid w:val="009E3293"/>
    <w:rsid w:val="009E32CB"/>
    <w:rsid w:val="009E3484"/>
    <w:rsid w:val="009E3584"/>
    <w:rsid w:val="009E37CF"/>
    <w:rsid w:val="009E3A82"/>
    <w:rsid w:val="009E3ED3"/>
    <w:rsid w:val="009E4003"/>
    <w:rsid w:val="009E429D"/>
    <w:rsid w:val="009E42D2"/>
    <w:rsid w:val="009E4335"/>
    <w:rsid w:val="009E4398"/>
    <w:rsid w:val="009E43FE"/>
    <w:rsid w:val="009E451A"/>
    <w:rsid w:val="009E46F2"/>
    <w:rsid w:val="009E48A5"/>
    <w:rsid w:val="009E4AD9"/>
    <w:rsid w:val="009E4DF7"/>
    <w:rsid w:val="009E4E26"/>
    <w:rsid w:val="009E4E3A"/>
    <w:rsid w:val="009E4E7A"/>
    <w:rsid w:val="009E4EAE"/>
    <w:rsid w:val="009E5276"/>
    <w:rsid w:val="009E53FC"/>
    <w:rsid w:val="009E53FD"/>
    <w:rsid w:val="009E5670"/>
    <w:rsid w:val="009E5D38"/>
    <w:rsid w:val="009E62A1"/>
    <w:rsid w:val="009E66D9"/>
    <w:rsid w:val="009E687D"/>
    <w:rsid w:val="009E6A1A"/>
    <w:rsid w:val="009E6D6F"/>
    <w:rsid w:val="009E6DD3"/>
    <w:rsid w:val="009E6DD6"/>
    <w:rsid w:val="009E6EC6"/>
    <w:rsid w:val="009E70C4"/>
    <w:rsid w:val="009E718A"/>
    <w:rsid w:val="009E7339"/>
    <w:rsid w:val="009E7673"/>
    <w:rsid w:val="009E779F"/>
    <w:rsid w:val="009E7B7D"/>
    <w:rsid w:val="009F01A3"/>
    <w:rsid w:val="009F03B2"/>
    <w:rsid w:val="009F07BD"/>
    <w:rsid w:val="009F089D"/>
    <w:rsid w:val="009F0AFC"/>
    <w:rsid w:val="009F0B1E"/>
    <w:rsid w:val="009F1003"/>
    <w:rsid w:val="009F10C5"/>
    <w:rsid w:val="009F1198"/>
    <w:rsid w:val="009F14CF"/>
    <w:rsid w:val="009F1CDB"/>
    <w:rsid w:val="009F1ECA"/>
    <w:rsid w:val="009F1F3A"/>
    <w:rsid w:val="009F20B9"/>
    <w:rsid w:val="009F22FF"/>
    <w:rsid w:val="009F245F"/>
    <w:rsid w:val="009F254C"/>
    <w:rsid w:val="009F2ADB"/>
    <w:rsid w:val="009F2D3A"/>
    <w:rsid w:val="009F305B"/>
    <w:rsid w:val="009F3390"/>
    <w:rsid w:val="009F33EE"/>
    <w:rsid w:val="009F3545"/>
    <w:rsid w:val="009F35E2"/>
    <w:rsid w:val="009F3673"/>
    <w:rsid w:val="009F37DD"/>
    <w:rsid w:val="009F3D56"/>
    <w:rsid w:val="009F3E45"/>
    <w:rsid w:val="009F3E54"/>
    <w:rsid w:val="009F3EAC"/>
    <w:rsid w:val="009F4047"/>
    <w:rsid w:val="009F4163"/>
    <w:rsid w:val="009F441D"/>
    <w:rsid w:val="009F4803"/>
    <w:rsid w:val="009F4E9F"/>
    <w:rsid w:val="009F508B"/>
    <w:rsid w:val="009F519C"/>
    <w:rsid w:val="009F5BBE"/>
    <w:rsid w:val="009F5CBA"/>
    <w:rsid w:val="009F5DA2"/>
    <w:rsid w:val="009F5E07"/>
    <w:rsid w:val="009F5F06"/>
    <w:rsid w:val="009F5F62"/>
    <w:rsid w:val="009F6165"/>
    <w:rsid w:val="009F6552"/>
    <w:rsid w:val="009F6BE0"/>
    <w:rsid w:val="009F6CF6"/>
    <w:rsid w:val="009F71B3"/>
    <w:rsid w:val="009F756E"/>
    <w:rsid w:val="009F77CA"/>
    <w:rsid w:val="009F783E"/>
    <w:rsid w:val="009F7BD9"/>
    <w:rsid w:val="00A001BB"/>
    <w:rsid w:val="00A0042D"/>
    <w:rsid w:val="00A00729"/>
    <w:rsid w:val="00A00B5F"/>
    <w:rsid w:val="00A012B1"/>
    <w:rsid w:val="00A0136C"/>
    <w:rsid w:val="00A01436"/>
    <w:rsid w:val="00A01C80"/>
    <w:rsid w:val="00A01DB5"/>
    <w:rsid w:val="00A01EBD"/>
    <w:rsid w:val="00A02258"/>
    <w:rsid w:val="00A0242F"/>
    <w:rsid w:val="00A02589"/>
    <w:rsid w:val="00A027AA"/>
    <w:rsid w:val="00A028A4"/>
    <w:rsid w:val="00A02EC4"/>
    <w:rsid w:val="00A03047"/>
    <w:rsid w:val="00A032D3"/>
    <w:rsid w:val="00A03A61"/>
    <w:rsid w:val="00A03ABA"/>
    <w:rsid w:val="00A03B8C"/>
    <w:rsid w:val="00A03FF0"/>
    <w:rsid w:val="00A041D9"/>
    <w:rsid w:val="00A042D5"/>
    <w:rsid w:val="00A04507"/>
    <w:rsid w:val="00A04588"/>
    <w:rsid w:val="00A046ED"/>
    <w:rsid w:val="00A047BA"/>
    <w:rsid w:val="00A04800"/>
    <w:rsid w:val="00A0480A"/>
    <w:rsid w:val="00A04871"/>
    <w:rsid w:val="00A048C5"/>
    <w:rsid w:val="00A04ADE"/>
    <w:rsid w:val="00A04EC8"/>
    <w:rsid w:val="00A04F5A"/>
    <w:rsid w:val="00A05356"/>
    <w:rsid w:val="00A05516"/>
    <w:rsid w:val="00A05670"/>
    <w:rsid w:val="00A0570A"/>
    <w:rsid w:val="00A059A1"/>
    <w:rsid w:val="00A05DE9"/>
    <w:rsid w:val="00A0726E"/>
    <w:rsid w:val="00A072A5"/>
    <w:rsid w:val="00A072FE"/>
    <w:rsid w:val="00A073D1"/>
    <w:rsid w:val="00A07429"/>
    <w:rsid w:val="00A076E9"/>
    <w:rsid w:val="00A07826"/>
    <w:rsid w:val="00A0791E"/>
    <w:rsid w:val="00A07B43"/>
    <w:rsid w:val="00A07B8A"/>
    <w:rsid w:val="00A07DB3"/>
    <w:rsid w:val="00A1049F"/>
    <w:rsid w:val="00A104E0"/>
    <w:rsid w:val="00A1055F"/>
    <w:rsid w:val="00A105FE"/>
    <w:rsid w:val="00A10C1D"/>
    <w:rsid w:val="00A11021"/>
    <w:rsid w:val="00A111DC"/>
    <w:rsid w:val="00A113DF"/>
    <w:rsid w:val="00A114B9"/>
    <w:rsid w:val="00A114DA"/>
    <w:rsid w:val="00A11500"/>
    <w:rsid w:val="00A11837"/>
    <w:rsid w:val="00A11926"/>
    <w:rsid w:val="00A119CE"/>
    <w:rsid w:val="00A11A0B"/>
    <w:rsid w:val="00A11A2F"/>
    <w:rsid w:val="00A11BF6"/>
    <w:rsid w:val="00A11E6F"/>
    <w:rsid w:val="00A11F7F"/>
    <w:rsid w:val="00A11FDE"/>
    <w:rsid w:val="00A12294"/>
    <w:rsid w:val="00A12306"/>
    <w:rsid w:val="00A123B9"/>
    <w:rsid w:val="00A12497"/>
    <w:rsid w:val="00A1272A"/>
    <w:rsid w:val="00A12987"/>
    <w:rsid w:val="00A129AD"/>
    <w:rsid w:val="00A12B25"/>
    <w:rsid w:val="00A13025"/>
    <w:rsid w:val="00A131D0"/>
    <w:rsid w:val="00A132B9"/>
    <w:rsid w:val="00A137B3"/>
    <w:rsid w:val="00A138F9"/>
    <w:rsid w:val="00A13D31"/>
    <w:rsid w:val="00A13D7A"/>
    <w:rsid w:val="00A13DC0"/>
    <w:rsid w:val="00A13DCB"/>
    <w:rsid w:val="00A13DED"/>
    <w:rsid w:val="00A14150"/>
    <w:rsid w:val="00A144D3"/>
    <w:rsid w:val="00A145E6"/>
    <w:rsid w:val="00A145EA"/>
    <w:rsid w:val="00A149D4"/>
    <w:rsid w:val="00A14AA8"/>
    <w:rsid w:val="00A14AB5"/>
    <w:rsid w:val="00A14B3F"/>
    <w:rsid w:val="00A14B53"/>
    <w:rsid w:val="00A14B64"/>
    <w:rsid w:val="00A14BAA"/>
    <w:rsid w:val="00A150CD"/>
    <w:rsid w:val="00A15195"/>
    <w:rsid w:val="00A1524F"/>
    <w:rsid w:val="00A15414"/>
    <w:rsid w:val="00A15444"/>
    <w:rsid w:val="00A15898"/>
    <w:rsid w:val="00A1594F"/>
    <w:rsid w:val="00A159D3"/>
    <w:rsid w:val="00A159FB"/>
    <w:rsid w:val="00A15B3F"/>
    <w:rsid w:val="00A15F01"/>
    <w:rsid w:val="00A1657D"/>
    <w:rsid w:val="00A166B5"/>
    <w:rsid w:val="00A166EE"/>
    <w:rsid w:val="00A16828"/>
    <w:rsid w:val="00A1691B"/>
    <w:rsid w:val="00A16A10"/>
    <w:rsid w:val="00A16AB2"/>
    <w:rsid w:val="00A16B05"/>
    <w:rsid w:val="00A16C42"/>
    <w:rsid w:val="00A16EC3"/>
    <w:rsid w:val="00A16F3D"/>
    <w:rsid w:val="00A16F5A"/>
    <w:rsid w:val="00A17085"/>
    <w:rsid w:val="00A17344"/>
    <w:rsid w:val="00A17432"/>
    <w:rsid w:val="00A17443"/>
    <w:rsid w:val="00A175EB"/>
    <w:rsid w:val="00A17602"/>
    <w:rsid w:val="00A17FD2"/>
    <w:rsid w:val="00A2002A"/>
    <w:rsid w:val="00A203B1"/>
    <w:rsid w:val="00A2042E"/>
    <w:rsid w:val="00A20588"/>
    <w:rsid w:val="00A20641"/>
    <w:rsid w:val="00A20751"/>
    <w:rsid w:val="00A20A07"/>
    <w:rsid w:val="00A20A60"/>
    <w:rsid w:val="00A20A76"/>
    <w:rsid w:val="00A20AC1"/>
    <w:rsid w:val="00A20AD3"/>
    <w:rsid w:val="00A20CC2"/>
    <w:rsid w:val="00A20D7B"/>
    <w:rsid w:val="00A20EF4"/>
    <w:rsid w:val="00A2104B"/>
    <w:rsid w:val="00A2142B"/>
    <w:rsid w:val="00A21A24"/>
    <w:rsid w:val="00A21BB1"/>
    <w:rsid w:val="00A21C0C"/>
    <w:rsid w:val="00A21D5A"/>
    <w:rsid w:val="00A2224C"/>
    <w:rsid w:val="00A2227A"/>
    <w:rsid w:val="00A222BA"/>
    <w:rsid w:val="00A2233E"/>
    <w:rsid w:val="00A22403"/>
    <w:rsid w:val="00A224F0"/>
    <w:rsid w:val="00A22633"/>
    <w:rsid w:val="00A2267B"/>
    <w:rsid w:val="00A2292C"/>
    <w:rsid w:val="00A22F32"/>
    <w:rsid w:val="00A2321D"/>
    <w:rsid w:val="00A23222"/>
    <w:rsid w:val="00A235B8"/>
    <w:rsid w:val="00A2363D"/>
    <w:rsid w:val="00A23D63"/>
    <w:rsid w:val="00A23F05"/>
    <w:rsid w:val="00A24A09"/>
    <w:rsid w:val="00A24A7C"/>
    <w:rsid w:val="00A24B6D"/>
    <w:rsid w:val="00A24BB5"/>
    <w:rsid w:val="00A24CC1"/>
    <w:rsid w:val="00A24D9E"/>
    <w:rsid w:val="00A2501B"/>
    <w:rsid w:val="00A25209"/>
    <w:rsid w:val="00A25216"/>
    <w:rsid w:val="00A252D5"/>
    <w:rsid w:val="00A25362"/>
    <w:rsid w:val="00A25410"/>
    <w:rsid w:val="00A2549A"/>
    <w:rsid w:val="00A25517"/>
    <w:rsid w:val="00A2577B"/>
    <w:rsid w:val="00A25901"/>
    <w:rsid w:val="00A25EA7"/>
    <w:rsid w:val="00A2626D"/>
    <w:rsid w:val="00A26326"/>
    <w:rsid w:val="00A26359"/>
    <w:rsid w:val="00A266FC"/>
    <w:rsid w:val="00A267B0"/>
    <w:rsid w:val="00A267B3"/>
    <w:rsid w:val="00A2695A"/>
    <w:rsid w:val="00A26B41"/>
    <w:rsid w:val="00A270A7"/>
    <w:rsid w:val="00A272FB"/>
    <w:rsid w:val="00A27492"/>
    <w:rsid w:val="00A27A2C"/>
    <w:rsid w:val="00A27A7F"/>
    <w:rsid w:val="00A27BD9"/>
    <w:rsid w:val="00A27BEC"/>
    <w:rsid w:val="00A3027C"/>
    <w:rsid w:val="00A30489"/>
    <w:rsid w:val="00A304DD"/>
    <w:rsid w:val="00A306F5"/>
    <w:rsid w:val="00A30CD5"/>
    <w:rsid w:val="00A30E4E"/>
    <w:rsid w:val="00A3112A"/>
    <w:rsid w:val="00A31647"/>
    <w:rsid w:val="00A31E5F"/>
    <w:rsid w:val="00A3217B"/>
    <w:rsid w:val="00A3217D"/>
    <w:rsid w:val="00A32195"/>
    <w:rsid w:val="00A322CE"/>
    <w:rsid w:val="00A32602"/>
    <w:rsid w:val="00A326D2"/>
    <w:rsid w:val="00A32748"/>
    <w:rsid w:val="00A327B9"/>
    <w:rsid w:val="00A327D4"/>
    <w:rsid w:val="00A328B6"/>
    <w:rsid w:val="00A32AD5"/>
    <w:rsid w:val="00A32AF0"/>
    <w:rsid w:val="00A32D7E"/>
    <w:rsid w:val="00A3313D"/>
    <w:rsid w:val="00A3315F"/>
    <w:rsid w:val="00A331D0"/>
    <w:rsid w:val="00A336D6"/>
    <w:rsid w:val="00A339DC"/>
    <w:rsid w:val="00A33DB0"/>
    <w:rsid w:val="00A33F0B"/>
    <w:rsid w:val="00A3460C"/>
    <w:rsid w:val="00A3479C"/>
    <w:rsid w:val="00A34921"/>
    <w:rsid w:val="00A35006"/>
    <w:rsid w:val="00A35104"/>
    <w:rsid w:val="00A35193"/>
    <w:rsid w:val="00A3527F"/>
    <w:rsid w:val="00A35333"/>
    <w:rsid w:val="00A357CC"/>
    <w:rsid w:val="00A35887"/>
    <w:rsid w:val="00A358E3"/>
    <w:rsid w:val="00A359C4"/>
    <w:rsid w:val="00A35C16"/>
    <w:rsid w:val="00A35C6F"/>
    <w:rsid w:val="00A35EE1"/>
    <w:rsid w:val="00A35F71"/>
    <w:rsid w:val="00A36254"/>
    <w:rsid w:val="00A3628C"/>
    <w:rsid w:val="00A36344"/>
    <w:rsid w:val="00A363DF"/>
    <w:rsid w:val="00A3648F"/>
    <w:rsid w:val="00A3678E"/>
    <w:rsid w:val="00A367C7"/>
    <w:rsid w:val="00A368CC"/>
    <w:rsid w:val="00A369DC"/>
    <w:rsid w:val="00A36DDC"/>
    <w:rsid w:val="00A372ED"/>
    <w:rsid w:val="00A37555"/>
    <w:rsid w:val="00A37583"/>
    <w:rsid w:val="00A3786C"/>
    <w:rsid w:val="00A37D56"/>
    <w:rsid w:val="00A37ECD"/>
    <w:rsid w:val="00A37EF8"/>
    <w:rsid w:val="00A4059D"/>
    <w:rsid w:val="00A40632"/>
    <w:rsid w:val="00A407A0"/>
    <w:rsid w:val="00A4091D"/>
    <w:rsid w:val="00A40A39"/>
    <w:rsid w:val="00A40B50"/>
    <w:rsid w:val="00A40BD7"/>
    <w:rsid w:val="00A410DA"/>
    <w:rsid w:val="00A4115B"/>
    <w:rsid w:val="00A412D1"/>
    <w:rsid w:val="00A41466"/>
    <w:rsid w:val="00A415FF"/>
    <w:rsid w:val="00A41798"/>
    <w:rsid w:val="00A42169"/>
    <w:rsid w:val="00A421A2"/>
    <w:rsid w:val="00A42471"/>
    <w:rsid w:val="00A4275E"/>
    <w:rsid w:val="00A42A42"/>
    <w:rsid w:val="00A42C59"/>
    <w:rsid w:val="00A42D2C"/>
    <w:rsid w:val="00A42DF1"/>
    <w:rsid w:val="00A43039"/>
    <w:rsid w:val="00A434E8"/>
    <w:rsid w:val="00A436BB"/>
    <w:rsid w:val="00A438EF"/>
    <w:rsid w:val="00A43AE5"/>
    <w:rsid w:val="00A43BB5"/>
    <w:rsid w:val="00A43C20"/>
    <w:rsid w:val="00A43CC8"/>
    <w:rsid w:val="00A43D94"/>
    <w:rsid w:val="00A44114"/>
    <w:rsid w:val="00A44136"/>
    <w:rsid w:val="00A44209"/>
    <w:rsid w:val="00A44390"/>
    <w:rsid w:val="00A44680"/>
    <w:rsid w:val="00A446CF"/>
    <w:rsid w:val="00A44943"/>
    <w:rsid w:val="00A44C11"/>
    <w:rsid w:val="00A44C92"/>
    <w:rsid w:val="00A44D45"/>
    <w:rsid w:val="00A44EEA"/>
    <w:rsid w:val="00A44F05"/>
    <w:rsid w:val="00A45084"/>
    <w:rsid w:val="00A450A1"/>
    <w:rsid w:val="00A450CE"/>
    <w:rsid w:val="00A451D7"/>
    <w:rsid w:val="00A4539A"/>
    <w:rsid w:val="00A455DF"/>
    <w:rsid w:val="00A45620"/>
    <w:rsid w:val="00A45888"/>
    <w:rsid w:val="00A459D1"/>
    <w:rsid w:val="00A45B6A"/>
    <w:rsid w:val="00A45B99"/>
    <w:rsid w:val="00A46171"/>
    <w:rsid w:val="00A461C0"/>
    <w:rsid w:val="00A4630E"/>
    <w:rsid w:val="00A46355"/>
    <w:rsid w:val="00A46618"/>
    <w:rsid w:val="00A469D9"/>
    <w:rsid w:val="00A46AF4"/>
    <w:rsid w:val="00A46D8A"/>
    <w:rsid w:val="00A4735A"/>
    <w:rsid w:val="00A47433"/>
    <w:rsid w:val="00A4759D"/>
    <w:rsid w:val="00A476EE"/>
    <w:rsid w:val="00A47756"/>
    <w:rsid w:val="00A5088E"/>
    <w:rsid w:val="00A50A0A"/>
    <w:rsid w:val="00A50A37"/>
    <w:rsid w:val="00A50CF3"/>
    <w:rsid w:val="00A510A0"/>
    <w:rsid w:val="00A511CA"/>
    <w:rsid w:val="00A5154B"/>
    <w:rsid w:val="00A51657"/>
    <w:rsid w:val="00A5183E"/>
    <w:rsid w:val="00A51A02"/>
    <w:rsid w:val="00A51E30"/>
    <w:rsid w:val="00A51E7C"/>
    <w:rsid w:val="00A521FF"/>
    <w:rsid w:val="00A526DA"/>
    <w:rsid w:val="00A5289D"/>
    <w:rsid w:val="00A5293F"/>
    <w:rsid w:val="00A52FAD"/>
    <w:rsid w:val="00A5378E"/>
    <w:rsid w:val="00A5380B"/>
    <w:rsid w:val="00A53A35"/>
    <w:rsid w:val="00A53E43"/>
    <w:rsid w:val="00A53FB5"/>
    <w:rsid w:val="00A541E2"/>
    <w:rsid w:val="00A5445A"/>
    <w:rsid w:val="00A5445E"/>
    <w:rsid w:val="00A54694"/>
    <w:rsid w:val="00A5478D"/>
    <w:rsid w:val="00A54A6E"/>
    <w:rsid w:val="00A54C02"/>
    <w:rsid w:val="00A54D52"/>
    <w:rsid w:val="00A54E4D"/>
    <w:rsid w:val="00A55238"/>
    <w:rsid w:val="00A55417"/>
    <w:rsid w:val="00A5554A"/>
    <w:rsid w:val="00A555D5"/>
    <w:rsid w:val="00A55745"/>
    <w:rsid w:val="00A5592D"/>
    <w:rsid w:val="00A559D0"/>
    <w:rsid w:val="00A55A44"/>
    <w:rsid w:val="00A55A72"/>
    <w:rsid w:val="00A55B10"/>
    <w:rsid w:val="00A55EBF"/>
    <w:rsid w:val="00A563B7"/>
    <w:rsid w:val="00A56557"/>
    <w:rsid w:val="00A5685E"/>
    <w:rsid w:val="00A56B8A"/>
    <w:rsid w:val="00A56D7A"/>
    <w:rsid w:val="00A56DEB"/>
    <w:rsid w:val="00A5703E"/>
    <w:rsid w:val="00A571F6"/>
    <w:rsid w:val="00A5753A"/>
    <w:rsid w:val="00A57788"/>
    <w:rsid w:val="00A57851"/>
    <w:rsid w:val="00A57910"/>
    <w:rsid w:val="00A57DA3"/>
    <w:rsid w:val="00A6028B"/>
    <w:rsid w:val="00A60519"/>
    <w:rsid w:val="00A6070F"/>
    <w:rsid w:val="00A608BD"/>
    <w:rsid w:val="00A6097E"/>
    <w:rsid w:val="00A60A9F"/>
    <w:rsid w:val="00A60FC8"/>
    <w:rsid w:val="00A6116A"/>
    <w:rsid w:val="00A61385"/>
    <w:rsid w:val="00A613B6"/>
    <w:rsid w:val="00A614B2"/>
    <w:rsid w:val="00A61529"/>
    <w:rsid w:val="00A617EC"/>
    <w:rsid w:val="00A61A3F"/>
    <w:rsid w:val="00A61AB2"/>
    <w:rsid w:val="00A61B26"/>
    <w:rsid w:val="00A624F3"/>
    <w:rsid w:val="00A627D2"/>
    <w:rsid w:val="00A62935"/>
    <w:rsid w:val="00A62B39"/>
    <w:rsid w:val="00A62DDA"/>
    <w:rsid w:val="00A62DFD"/>
    <w:rsid w:val="00A62FDF"/>
    <w:rsid w:val="00A631FC"/>
    <w:rsid w:val="00A63C73"/>
    <w:rsid w:val="00A63CAC"/>
    <w:rsid w:val="00A63CC1"/>
    <w:rsid w:val="00A63CCF"/>
    <w:rsid w:val="00A64331"/>
    <w:rsid w:val="00A6444C"/>
    <w:rsid w:val="00A6444F"/>
    <w:rsid w:val="00A64474"/>
    <w:rsid w:val="00A6468D"/>
    <w:rsid w:val="00A649CD"/>
    <w:rsid w:val="00A64A38"/>
    <w:rsid w:val="00A64A61"/>
    <w:rsid w:val="00A64E7D"/>
    <w:rsid w:val="00A64F7E"/>
    <w:rsid w:val="00A654D3"/>
    <w:rsid w:val="00A65A2C"/>
    <w:rsid w:val="00A65D89"/>
    <w:rsid w:val="00A66008"/>
    <w:rsid w:val="00A66041"/>
    <w:rsid w:val="00A66463"/>
    <w:rsid w:val="00A6658C"/>
    <w:rsid w:val="00A668DF"/>
    <w:rsid w:val="00A66A2F"/>
    <w:rsid w:val="00A66B10"/>
    <w:rsid w:val="00A66EB1"/>
    <w:rsid w:val="00A66ED1"/>
    <w:rsid w:val="00A671E3"/>
    <w:rsid w:val="00A6729C"/>
    <w:rsid w:val="00A7018D"/>
    <w:rsid w:val="00A70475"/>
    <w:rsid w:val="00A705F4"/>
    <w:rsid w:val="00A70733"/>
    <w:rsid w:val="00A70782"/>
    <w:rsid w:val="00A707A5"/>
    <w:rsid w:val="00A708CF"/>
    <w:rsid w:val="00A70AB3"/>
    <w:rsid w:val="00A70B7F"/>
    <w:rsid w:val="00A70C3F"/>
    <w:rsid w:val="00A70F9B"/>
    <w:rsid w:val="00A710B4"/>
    <w:rsid w:val="00A7136B"/>
    <w:rsid w:val="00A71375"/>
    <w:rsid w:val="00A71816"/>
    <w:rsid w:val="00A718B2"/>
    <w:rsid w:val="00A71929"/>
    <w:rsid w:val="00A7195B"/>
    <w:rsid w:val="00A71B52"/>
    <w:rsid w:val="00A71BE6"/>
    <w:rsid w:val="00A71EFF"/>
    <w:rsid w:val="00A71F2D"/>
    <w:rsid w:val="00A72A38"/>
    <w:rsid w:val="00A72CE9"/>
    <w:rsid w:val="00A72EB3"/>
    <w:rsid w:val="00A72ECC"/>
    <w:rsid w:val="00A72F4E"/>
    <w:rsid w:val="00A72F6F"/>
    <w:rsid w:val="00A730D0"/>
    <w:rsid w:val="00A7315A"/>
    <w:rsid w:val="00A73316"/>
    <w:rsid w:val="00A7336C"/>
    <w:rsid w:val="00A736D3"/>
    <w:rsid w:val="00A7386E"/>
    <w:rsid w:val="00A73A5A"/>
    <w:rsid w:val="00A73BDD"/>
    <w:rsid w:val="00A73D7E"/>
    <w:rsid w:val="00A73FBC"/>
    <w:rsid w:val="00A74046"/>
    <w:rsid w:val="00A746DA"/>
    <w:rsid w:val="00A7482C"/>
    <w:rsid w:val="00A74893"/>
    <w:rsid w:val="00A748B1"/>
    <w:rsid w:val="00A74C73"/>
    <w:rsid w:val="00A74D36"/>
    <w:rsid w:val="00A751F2"/>
    <w:rsid w:val="00A75272"/>
    <w:rsid w:val="00A752BB"/>
    <w:rsid w:val="00A7536F"/>
    <w:rsid w:val="00A7537C"/>
    <w:rsid w:val="00A754D8"/>
    <w:rsid w:val="00A75A13"/>
    <w:rsid w:val="00A75E0A"/>
    <w:rsid w:val="00A763C4"/>
    <w:rsid w:val="00A76680"/>
    <w:rsid w:val="00A76A90"/>
    <w:rsid w:val="00A76DA8"/>
    <w:rsid w:val="00A76E20"/>
    <w:rsid w:val="00A76E8D"/>
    <w:rsid w:val="00A76EC5"/>
    <w:rsid w:val="00A77317"/>
    <w:rsid w:val="00A7760B"/>
    <w:rsid w:val="00A777BE"/>
    <w:rsid w:val="00A77B5D"/>
    <w:rsid w:val="00A77E4C"/>
    <w:rsid w:val="00A77FA8"/>
    <w:rsid w:val="00A8010D"/>
    <w:rsid w:val="00A803EF"/>
    <w:rsid w:val="00A804A8"/>
    <w:rsid w:val="00A80726"/>
    <w:rsid w:val="00A80864"/>
    <w:rsid w:val="00A809C9"/>
    <w:rsid w:val="00A80B8C"/>
    <w:rsid w:val="00A80BB1"/>
    <w:rsid w:val="00A8146F"/>
    <w:rsid w:val="00A81744"/>
    <w:rsid w:val="00A820D5"/>
    <w:rsid w:val="00A821E3"/>
    <w:rsid w:val="00A82425"/>
    <w:rsid w:val="00A8257B"/>
    <w:rsid w:val="00A826E1"/>
    <w:rsid w:val="00A8277A"/>
    <w:rsid w:val="00A82814"/>
    <w:rsid w:val="00A82A1A"/>
    <w:rsid w:val="00A82BA3"/>
    <w:rsid w:val="00A82C7D"/>
    <w:rsid w:val="00A83347"/>
    <w:rsid w:val="00A83665"/>
    <w:rsid w:val="00A8393B"/>
    <w:rsid w:val="00A83AC4"/>
    <w:rsid w:val="00A845A1"/>
    <w:rsid w:val="00A84629"/>
    <w:rsid w:val="00A84828"/>
    <w:rsid w:val="00A8483B"/>
    <w:rsid w:val="00A84B70"/>
    <w:rsid w:val="00A84CB5"/>
    <w:rsid w:val="00A84D49"/>
    <w:rsid w:val="00A84ECD"/>
    <w:rsid w:val="00A84F7E"/>
    <w:rsid w:val="00A85201"/>
    <w:rsid w:val="00A85298"/>
    <w:rsid w:val="00A85312"/>
    <w:rsid w:val="00A85366"/>
    <w:rsid w:val="00A853B8"/>
    <w:rsid w:val="00A85520"/>
    <w:rsid w:val="00A8573D"/>
    <w:rsid w:val="00A8595E"/>
    <w:rsid w:val="00A85FBD"/>
    <w:rsid w:val="00A861F0"/>
    <w:rsid w:val="00A862A0"/>
    <w:rsid w:val="00A863AF"/>
    <w:rsid w:val="00A866F3"/>
    <w:rsid w:val="00A868D8"/>
    <w:rsid w:val="00A86F05"/>
    <w:rsid w:val="00A87014"/>
    <w:rsid w:val="00A8758A"/>
    <w:rsid w:val="00A877B7"/>
    <w:rsid w:val="00A87935"/>
    <w:rsid w:val="00A87B0C"/>
    <w:rsid w:val="00A87BC4"/>
    <w:rsid w:val="00A87BCE"/>
    <w:rsid w:val="00A900DE"/>
    <w:rsid w:val="00A902E0"/>
    <w:rsid w:val="00A90418"/>
    <w:rsid w:val="00A9081C"/>
    <w:rsid w:val="00A90865"/>
    <w:rsid w:val="00A90BE1"/>
    <w:rsid w:val="00A90DAB"/>
    <w:rsid w:val="00A90E72"/>
    <w:rsid w:val="00A91003"/>
    <w:rsid w:val="00A9140E"/>
    <w:rsid w:val="00A9150F"/>
    <w:rsid w:val="00A91567"/>
    <w:rsid w:val="00A91803"/>
    <w:rsid w:val="00A91CA3"/>
    <w:rsid w:val="00A92004"/>
    <w:rsid w:val="00A920DC"/>
    <w:rsid w:val="00A921CD"/>
    <w:rsid w:val="00A92244"/>
    <w:rsid w:val="00A92569"/>
    <w:rsid w:val="00A92688"/>
    <w:rsid w:val="00A9274A"/>
    <w:rsid w:val="00A9279A"/>
    <w:rsid w:val="00A92AC0"/>
    <w:rsid w:val="00A92B26"/>
    <w:rsid w:val="00A92C8B"/>
    <w:rsid w:val="00A92D63"/>
    <w:rsid w:val="00A92F93"/>
    <w:rsid w:val="00A9325C"/>
    <w:rsid w:val="00A93423"/>
    <w:rsid w:val="00A936CE"/>
    <w:rsid w:val="00A937E0"/>
    <w:rsid w:val="00A93A37"/>
    <w:rsid w:val="00A93A7B"/>
    <w:rsid w:val="00A93FEC"/>
    <w:rsid w:val="00A94111"/>
    <w:rsid w:val="00A94222"/>
    <w:rsid w:val="00A946D4"/>
    <w:rsid w:val="00A948A1"/>
    <w:rsid w:val="00A94919"/>
    <w:rsid w:val="00A94B04"/>
    <w:rsid w:val="00A94C20"/>
    <w:rsid w:val="00A95040"/>
    <w:rsid w:val="00A953CB"/>
    <w:rsid w:val="00A9550F"/>
    <w:rsid w:val="00A9554F"/>
    <w:rsid w:val="00A95591"/>
    <w:rsid w:val="00A955D9"/>
    <w:rsid w:val="00A9589E"/>
    <w:rsid w:val="00A95950"/>
    <w:rsid w:val="00A95A33"/>
    <w:rsid w:val="00A95A7B"/>
    <w:rsid w:val="00A95B2B"/>
    <w:rsid w:val="00A95D61"/>
    <w:rsid w:val="00A95FD2"/>
    <w:rsid w:val="00A96009"/>
    <w:rsid w:val="00A967BB"/>
    <w:rsid w:val="00A96886"/>
    <w:rsid w:val="00A96989"/>
    <w:rsid w:val="00A96BB9"/>
    <w:rsid w:val="00A96BC0"/>
    <w:rsid w:val="00A96C41"/>
    <w:rsid w:val="00A9708C"/>
    <w:rsid w:val="00A971E0"/>
    <w:rsid w:val="00A971E7"/>
    <w:rsid w:val="00A9721D"/>
    <w:rsid w:val="00A97295"/>
    <w:rsid w:val="00A97593"/>
    <w:rsid w:val="00A97826"/>
    <w:rsid w:val="00A97B20"/>
    <w:rsid w:val="00A97CEF"/>
    <w:rsid w:val="00AA0297"/>
    <w:rsid w:val="00AA054B"/>
    <w:rsid w:val="00AA064E"/>
    <w:rsid w:val="00AA06BB"/>
    <w:rsid w:val="00AA0DC8"/>
    <w:rsid w:val="00AA1005"/>
    <w:rsid w:val="00AA1339"/>
    <w:rsid w:val="00AA14D8"/>
    <w:rsid w:val="00AA15DE"/>
    <w:rsid w:val="00AA1B37"/>
    <w:rsid w:val="00AA21CB"/>
    <w:rsid w:val="00AA2327"/>
    <w:rsid w:val="00AA29D9"/>
    <w:rsid w:val="00AA2FF3"/>
    <w:rsid w:val="00AA30ED"/>
    <w:rsid w:val="00AA3151"/>
    <w:rsid w:val="00AA355D"/>
    <w:rsid w:val="00AA36D3"/>
    <w:rsid w:val="00AA3A7D"/>
    <w:rsid w:val="00AA3B63"/>
    <w:rsid w:val="00AA3DE6"/>
    <w:rsid w:val="00AA3E62"/>
    <w:rsid w:val="00AA3FAA"/>
    <w:rsid w:val="00AA426E"/>
    <w:rsid w:val="00AA4432"/>
    <w:rsid w:val="00AA449C"/>
    <w:rsid w:val="00AA487E"/>
    <w:rsid w:val="00AA48E2"/>
    <w:rsid w:val="00AA4AD5"/>
    <w:rsid w:val="00AA4CC6"/>
    <w:rsid w:val="00AA4DE1"/>
    <w:rsid w:val="00AA5058"/>
    <w:rsid w:val="00AA5068"/>
    <w:rsid w:val="00AA50DE"/>
    <w:rsid w:val="00AA54C2"/>
    <w:rsid w:val="00AA54E8"/>
    <w:rsid w:val="00AA5791"/>
    <w:rsid w:val="00AA59CA"/>
    <w:rsid w:val="00AA5B04"/>
    <w:rsid w:val="00AA5B3A"/>
    <w:rsid w:val="00AA6269"/>
    <w:rsid w:val="00AA66FC"/>
    <w:rsid w:val="00AA686D"/>
    <w:rsid w:val="00AA68B9"/>
    <w:rsid w:val="00AA68DB"/>
    <w:rsid w:val="00AA6B2A"/>
    <w:rsid w:val="00AA6FEF"/>
    <w:rsid w:val="00AA7336"/>
    <w:rsid w:val="00AA779F"/>
    <w:rsid w:val="00AA79EC"/>
    <w:rsid w:val="00AA7A27"/>
    <w:rsid w:val="00AA7D3A"/>
    <w:rsid w:val="00AA7D3C"/>
    <w:rsid w:val="00AB00E4"/>
    <w:rsid w:val="00AB03F4"/>
    <w:rsid w:val="00AB0666"/>
    <w:rsid w:val="00AB07A8"/>
    <w:rsid w:val="00AB0851"/>
    <w:rsid w:val="00AB0B63"/>
    <w:rsid w:val="00AB0CBE"/>
    <w:rsid w:val="00AB0DC2"/>
    <w:rsid w:val="00AB0E67"/>
    <w:rsid w:val="00AB183F"/>
    <w:rsid w:val="00AB1883"/>
    <w:rsid w:val="00AB19F6"/>
    <w:rsid w:val="00AB1A5C"/>
    <w:rsid w:val="00AB1B1C"/>
    <w:rsid w:val="00AB1BAA"/>
    <w:rsid w:val="00AB1BC6"/>
    <w:rsid w:val="00AB1BCB"/>
    <w:rsid w:val="00AB1BE1"/>
    <w:rsid w:val="00AB203A"/>
    <w:rsid w:val="00AB2361"/>
    <w:rsid w:val="00AB256E"/>
    <w:rsid w:val="00AB2ACA"/>
    <w:rsid w:val="00AB2BCA"/>
    <w:rsid w:val="00AB2C2F"/>
    <w:rsid w:val="00AB2E54"/>
    <w:rsid w:val="00AB2E92"/>
    <w:rsid w:val="00AB34EE"/>
    <w:rsid w:val="00AB3712"/>
    <w:rsid w:val="00AB3905"/>
    <w:rsid w:val="00AB3931"/>
    <w:rsid w:val="00AB39DD"/>
    <w:rsid w:val="00AB3A56"/>
    <w:rsid w:val="00AB3BE8"/>
    <w:rsid w:val="00AB3D3B"/>
    <w:rsid w:val="00AB42E1"/>
    <w:rsid w:val="00AB438D"/>
    <w:rsid w:val="00AB43E0"/>
    <w:rsid w:val="00AB448E"/>
    <w:rsid w:val="00AB4A29"/>
    <w:rsid w:val="00AB4C4C"/>
    <w:rsid w:val="00AB4C52"/>
    <w:rsid w:val="00AB521F"/>
    <w:rsid w:val="00AB52D5"/>
    <w:rsid w:val="00AB542D"/>
    <w:rsid w:val="00AB5730"/>
    <w:rsid w:val="00AB57E7"/>
    <w:rsid w:val="00AB585D"/>
    <w:rsid w:val="00AB58DB"/>
    <w:rsid w:val="00AB5C99"/>
    <w:rsid w:val="00AB5FF6"/>
    <w:rsid w:val="00AB6030"/>
    <w:rsid w:val="00AB61AF"/>
    <w:rsid w:val="00AB6338"/>
    <w:rsid w:val="00AB65E3"/>
    <w:rsid w:val="00AB65EA"/>
    <w:rsid w:val="00AB6694"/>
    <w:rsid w:val="00AB6CFB"/>
    <w:rsid w:val="00AB6D4F"/>
    <w:rsid w:val="00AB6DB0"/>
    <w:rsid w:val="00AB6EA6"/>
    <w:rsid w:val="00AB6F9E"/>
    <w:rsid w:val="00AB7334"/>
    <w:rsid w:val="00AB780D"/>
    <w:rsid w:val="00AB7ACC"/>
    <w:rsid w:val="00AB7BAE"/>
    <w:rsid w:val="00AB7CCB"/>
    <w:rsid w:val="00AB7D07"/>
    <w:rsid w:val="00AB7DFF"/>
    <w:rsid w:val="00AC017B"/>
    <w:rsid w:val="00AC0272"/>
    <w:rsid w:val="00AC029B"/>
    <w:rsid w:val="00AC06F9"/>
    <w:rsid w:val="00AC09DC"/>
    <w:rsid w:val="00AC0A36"/>
    <w:rsid w:val="00AC0D38"/>
    <w:rsid w:val="00AC0E06"/>
    <w:rsid w:val="00AC0F8D"/>
    <w:rsid w:val="00AC11CE"/>
    <w:rsid w:val="00AC1394"/>
    <w:rsid w:val="00AC1418"/>
    <w:rsid w:val="00AC147B"/>
    <w:rsid w:val="00AC1658"/>
    <w:rsid w:val="00AC17E3"/>
    <w:rsid w:val="00AC1B54"/>
    <w:rsid w:val="00AC1BB2"/>
    <w:rsid w:val="00AC1DF0"/>
    <w:rsid w:val="00AC2102"/>
    <w:rsid w:val="00AC217C"/>
    <w:rsid w:val="00AC23B8"/>
    <w:rsid w:val="00AC2447"/>
    <w:rsid w:val="00AC26C2"/>
    <w:rsid w:val="00AC274D"/>
    <w:rsid w:val="00AC2AA5"/>
    <w:rsid w:val="00AC2C69"/>
    <w:rsid w:val="00AC2DAB"/>
    <w:rsid w:val="00AC3013"/>
    <w:rsid w:val="00AC3054"/>
    <w:rsid w:val="00AC30D1"/>
    <w:rsid w:val="00AC3398"/>
    <w:rsid w:val="00AC3444"/>
    <w:rsid w:val="00AC39B0"/>
    <w:rsid w:val="00AC3D5C"/>
    <w:rsid w:val="00AC3DFF"/>
    <w:rsid w:val="00AC3E47"/>
    <w:rsid w:val="00AC3E9C"/>
    <w:rsid w:val="00AC3ECE"/>
    <w:rsid w:val="00AC419E"/>
    <w:rsid w:val="00AC430E"/>
    <w:rsid w:val="00AC446C"/>
    <w:rsid w:val="00AC4514"/>
    <w:rsid w:val="00AC4C82"/>
    <w:rsid w:val="00AC4C9C"/>
    <w:rsid w:val="00AC4D54"/>
    <w:rsid w:val="00AC4F63"/>
    <w:rsid w:val="00AC51C4"/>
    <w:rsid w:val="00AC5A96"/>
    <w:rsid w:val="00AC5C88"/>
    <w:rsid w:val="00AC5E29"/>
    <w:rsid w:val="00AC5FD8"/>
    <w:rsid w:val="00AC6030"/>
    <w:rsid w:val="00AC659E"/>
    <w:rsid w:val="00AC6839"/>
    <w:rsid w:val="00AC69EA"/>
    <w:rsid w:val="00AC6D03"/>
    <w:rsid w:val="00AC6F62"/>
    <w:rsid w:val="00AC739D"/>
    <w:rsid w:val="00AC77F0"/>
    <w:rsid w:val="00AC78E5"/>
    <w:rsid w:val="00AC79B7"/>
    <w:rsid w:val="00AC7BD0"/>
    <w:rsid w:val="00AC7BFA"/>
    <w:rsid w:val="00AC7E92"/>
    <w:rsid w:val="00AD0391"/>
    <w:rsid w:val="00AD0429"/>
    <w:rsid w:val="00AD08BA"/>
    <w:rsid w:val="00AD0E44"/>
    <w:rsid w:val="00AD0EEB"/>
    <w:rsid w:val="00AD1086"/>
    <w:rsid w:val="00AD11F7"/>
    <w:rsid w:val="00AD121A"/>
    <w:rsid w:val="00AD14B6"/>
    <w:rsid w:val="00AD16EA"/>
    <w:rsid w:val="00AD1A44"/>
    <w:rsid w:val="00AD1C1B"/>
    <w:rsid w:val="00AD1CF9"/>
    <w:rsid w:val="00AD1D72"/>
    <w:rsid w:val="00AD208E"/>
    <w:rsid w:val="00AD220B"/>
    <w:rsid w:val="00AD22A9"/>
    <w:rsid w:val="00AD2659"/>
    <w:rsid w:val="00AD2780"/>
    <w:rsid w:val="00AD30B6"/>
    <w:rsid w:val="00AD314B"/>
    <w:rsid w:val="00AD3167"/>
    <w:rsid w:val="00AD354C"/>
    <w:rsid w:val="00AD3C22"/>
    <w:rsid w:val="00AD3C34"/>
    <w:rsid w:val="00AD4067"/>
    <w:rsid w:val="00AD42D1"/>
    <w:rsid w:val="00AD4620"/>
    <w:rsid w:val="00AD4652"/>
    <w:rsid w:val="00AD4B90"/>
    <w:rsid w:val="00AD4E82"/>
    <w:rsid w:val="00AD51AC"/>
    <w:rsid w:val="00AD56FB"/>
    <w:rsid w:val="00AD5A4A"/>
    <w:rsid w:val="00AD5C4D"/>
    <w:rsid w:val="00AD5CDD"/>
    <w:rsid w:val="00AD6032"/>
    <w:rsid w:val="00AD60EC"/>
    <w:rsid w:val="00AD61B9"/>
    <w:rsid w:val="00AD641D"/>
    <w:rsid w:val="00AD6503"/>
    <w:rsid w:val="00AD681F"/>
    <w:rsid w:val="00AD682D"/>
    <w:rsid w:val="00AD6AE2"/>
    <w:rsid w:val="00AD6B23"/>
    <w:rsid w:val="00AD6B9C"/>
    <w:rsid w:val="00AD7009"/>
    <w:rsid w:val="00AD727F"/>
    <w:rsid w:val="00AD75EE"/>
    <w:rsid w:val="00AD78F7"/>
    <w:rsid w:val="00AD79EA"/>
    <w:rsid w:val="00AD7B9E"/>
    <w:rsid w:val="00AE005B"/>
    <w:rsid w:val="00AE007E"/>
    <w:rsid w:val="00AE021E"/>
    <w:rsid w:val="00AE025C"/>
    <w:rsid w:val="00AE0AF7"/>
    <w:rsid w:val="00AE0B0F"/>
    <w:rsid w:val="00AE0B87"/>
    <w:rsid w:val="00AE0BEC"/>
    <w:rsid w:val="00AE0D41"/>
    <w:rsid w:val="00AE0DC7"/>
    <w:rsid w:val="00AE1415"/>
    <w:rsid w:val="00AE15C9"/>
    <w:rsid w:val="00AE1721"/>
    <w:rsid w:val="00AE178B"/>
    <w:rsid w:val="00AE18EB"/>
    <w:rsid w:val="00AE1AA0"/>
    <w:rsid w:val="00AE1EDE"/>
    <w:rsid w:val="00AE1F37"/>
    <w:rsid w:val="00AE1FE9"/>
    <w:rsid w:val="00AE20C4"/>
    <w:rsid w:val="00AE2200"/>
    <w:rsid w:val="00AE235C"/>
    <w:rsid w:val="00AE258E"/>
    <w:rsid w:val="00AE266C"/>
    <w:rsid w:val="00AE2750"/>
    <w:rsid w:val="00AE27BE"/>
    <w:rsid w:val="00AE284B"/>
    <w:rsid w:val="00AE28D5"/>
    <w:rsid w:val="00AE28E9"/>
    <w:rsid w:val="00AE2C6D"/>
    <w:rsid w:val="00AE2F1B"/>
    <w:rsid w:val="00AE3226"/>
    <w:rsid w:val="00AE3241"/>
    <w:rsid w:val="00AE3532"/>
    <w:rsid w:val="00AE3539"/>
    <w:rsid w:val="00AE39C1"/>
    <w:rsid w:val="00AE3DBE"/>
    <w:rsid w:val="00AE3FD3"/>
    <w:rsid w:val="00AE4025"/>
    <w:rsid w:val="00AE4108"/>
    <w:rsid w:val="00AE411B"/>
    <w:rsid w:val="00AE4415"/>
    <w:rsid w:val="00AE4427"/>
    <w:rsid w:val="00AE46E1"/>
    <w:rsid w:val="00AE485B"/>
    <w:rsid w:val="00AE49C9"/>
    <w:rsid w:val="00AE4A34"/>
    <w:rsid w:val="00AE4B0F"/>
    <w:rsid w:val="00AE4C83"/>
    <w:rsid w:val="00AE4CD8"/>
    <w:rsid w:val="00AE4CDB"/>
    <w:rsid w:val="00AE4D82"/>
    <w:rsid w:val="00AE4F08"/>
    <w:rsid w:val="00AE50B2"/>
    <w:rsid w:val="00AE56BF"/>
    <w:rsid w:val="00AE56F7"/>
    <w:rsid w:val="00AE596E"/>
    <w:rsid w:val="00AE5987"/>
    <w:rsid w:val="00AE5DF2"/>
    <w:rsid w:val="00AE6638"/>
    <w:rsid w:val="00AE6A89"/>
    <w:rsid w:val="00AE6B9A"/>
    <w:rsid w:val="00AE6D39"/>
    <w:rsid w:val="00AE6DFA"/>
    <w:rsid w:val="00AE6FDB"/>
    <w:rsid w:val="00AE7736"/>
    <w:rsid w:val="00AE78BA"/>
    <w:rsid w:val="00AE792D"/>
    <w:rsid w:val="00AE7AB5"/>
    <w:rsid w:val="00AE7ABD"/>
    <w:rsid w:val="00AE7DEB"/>
    <w:rsid w:val="00AE7EE9"/>
    <w:rsid w:val="00AF01CB"/>
    <w:rsid w:val="00AF033A"/>
    <w:rsid w:val="00AF0645"/>
    <w:rsid w:val="00AF068A"/>
    <w:rsid w:val="00AF081D"/>
    <w:rsid w:val="00AF0851"/>
    <w:rsid w:val="00AF0B9C"/>
    <w:rsid w:val="00AF0D55"/>
    <w:rsid w:val="00AF128E"/>
    <w:rsid w:val="00AF1335"/>
    <w:rsid w:val="00AF1A53"/>
    <w:rsid w:val="00AF1D62"/>
    <w:rsid w:val="00AF1E0D"/>
    <w:rsid w:val="00AF1E48"/>
    <w:rsid w:val="00AF20F6"/>
    <w:rsid w:val="00AF273F"/>
    <w:rsid w:val="00AF292C"/>
    <w:rsid w:val="00AF2D0B"/>
    <w:rsid w:val="00AF2D36"/>
    <w:rsid w:val="00AF304D"/>
    <w:rsid w:val="00AF3369"/>
    <w:rsid w:val="00AF35F4"/>
    <w:rsid w:val="00AF398F"/>
    <w:rsid w:val="00AF3B48"/>
    <w:rsid w:val="00AF3B53"/>
    <w:rsid w:val="00AF3B72"/>
    <w:rsid w:val="00AF3C2A"/>
    <w:rsid w:val="00AF4309"/>
    <w:rsid w:val="00AF4321"/>
    <w:rsid w:val="00AF433C"/>
    <w:rsid w:val="00AF45BC"/>
    <w:rsid w:val="00AF462F"/>
    <w:rsid w:val="00AF4A6B"/>
    <w:rsid w:val="00AF4A8D"/>
    <w:rsid w:val="00AF4ABF"/>
    <w:rsid w:val="00AF4FB2"/>
    <w:rsid w:val="00AF5002"/>
    <w:rsid w:val="00AF5486"/>
    <w:rsid w:val="00AF5511"/>
    <w:rsid w:val="00AF5933"/>
    <w:rsid w:val="00AF5AA4"/>
    <w:rsid w:val="00AF5CD9"/>
    <w:rsid w:val="00AF60FE"/>
    <w:rsid w:val="00AF62A2"/>
    <w:rsid w:val="00AF62EA"/>
    <w:rsid w:val="00AF6308"/>
    <w:rsid w:val="00AF6380"/>
    <w:rsid w:val="00AF6C3D"/>
    <w:rsid w:val="00AF6E42"/>
    <w:rsid w:val="00AF6F80"/>
    <w:rsid w:val="00AF6FBC"/>
    <w:rsid w:val="00AF7374"/>
    <w:rsid w:val="00AF76BC"/>
    <w:rsid w:val="00AF779D"/>
    <w:rsid w:val="00AF7C37"/>
    <w:rsid w:val="00B0055B"/>
    <w:rsid w:val="00B005EA"/>
    <w:rsid w:val="00B0081A"/>
    <w:rsid w:val="00B00893"/>
    <w:rsid w:val="00B00F27"/>
    <w:rsid w:val="00B01017"/>
    <w:rsid w:val="00B01046"/>
    <w:rsid w:val="00B013A7"/>
    <w:rsid w:val="00B017F7"/>
    <w:rsid w:val="00B01835"/>
    <w:rsid w:val="00B0192C"/>
    <w:rsid w:val="00B01BC7"/>
    <w:rsid w:val="00B01BC8"/>
    <w:rsid w:val="00B022F0"/>
    <w:rsid w:val="00B02388"/>
    <w:rsid w:val="00B0242E"/>
    <w:rsid w:val="00B02492"/>
    <w:rsid w:val="00B02A8B"/>
    <w:rsid w:val="00B02C40"/>
    <w:rsid w:val="00B02C43"/>
    <w:rsid w:val="00B02CFA"/>
    <w:rsid w:val="00B02D08"/>
    <w:rsid w:val="00B02D7A"/>
    <w:rsid w:val="00B02F66"/>
    <w:rsid w:val="00B0307A"/>
    <w:rsid w:val="00B033B1"/>
    <w:rsid w:val="00B033EA"/>
    <w:rsid w:val="00B03C7A"/>
    <w:rsid w:val="00B04545"/>
    <w:rsid w:val="00B045BA"/>
    <w:rsid w:val="00B04676"/>
    <w:rsid w:val="00B04905"/>
    <w:rsid w:val="00B0499F"/>
    <w:rsid w:val="00B04B9C"/>
    <w:rsid w:val="00B04CA3"/>
    <w:rsid w:val="00B05264"/>
    <w:rsid w:val="00B055AD"/>
    <w:rsid w:val="00B0568E"/>
    <w:rsid w:val="00B059A2"/>
    <w:rsid w:val="00B05BFC"/>
    <w:rsid w:val="00B05E3B"/>
    <w:rsid w:val="00B05E56"/>
    <w:rsid w:val="00B0606C"/>
    <w:rsid w:val="00B06395"/>
    <w:rsid w:val="00B066AA"/>
    <w:rsid w:val="00B067BD"/>
    <w:rsid w:val="00B06BCE"/>
    <w:rsid w:val="00B06C89"/>
    <w:rsid w:val="00B06DD6"/>
    <w:rsid w:val="00B06EA1"/>
    <w:rsid w:val="00B07005"/>
    <w:rsid w:val="00B0712C"/>
    <w:rsid w:val="00B07163"/>
    <w:rsid w:val="00B0727E"/>
    <w:rsid w:val="00B07388"/>
    <w:rsid w:val="00B073E2"/>
    <w:rsid w:val="00B07687"/>
    <w:rsid w:val="00B07808"/>
    <w:rsid w:val="00B07D6E"/>
    <w:rsid w:val="00B07E8B"/>
    <w:rsid w:val="00B10215"/>
    <w:rsid w:val="00B102B7"/>
    <w:rsid w:val="00B103B2"/>
    <w:rsid w:val="00B10572"/>
    <w:rsid w:val="00B10C73"/>
    <w:rsid w:val="00B10CE6"/>
    <w:rsid w:val="00B10E27"/>
    <w:rsid w:val="00B10EA3"/>
    <w:rsid w:val="00B1102D"/>
    <w:rsid w:val="00B11067"/>
    <w:rsid w:val="00B11471"/>
    <w:rsid w:val="00B11484"/>
    <w:rsid w:val="00B11728"/>
    <w:rsid w:val="00B117A0"/>
    <w:rsid w:val="00B11BDD"/>
    <w:rsid w:val="00B11CFF"/>
    <w:rsid w:val="00B11D1A"/>
    <w:rsid w:val="00B11F41"/>
    <w:rsid w:val="00B11FE4"/>
    <w:rsid w:val="00B1221E"/>
    <w:rsid w:val="00B12656"/>
    <w:rsid w:val="00B12CA9"/>
    <w:rsid w:val="00B12D22"/>
    <w:rsid w:val="00B12D75"/>
    <w:rsid w:val="00B13064"/>
    <w:rsid w:val="00B1325A"/>
    <w:rsid w:val="00B13350"/>
    <w:rsid w:val="00B135E8"/>
    <w:rsid w:val="00B1375C"/>
    <w:rsid w:val="00B13778"/>
    <w:rsid w:val="00B13BE0"/>
    <w:rsid w:val="00B13C4C"/>
    <w:rsid w:val="00B13C53"/>
    <w:rsid w:val="00B13E28"/>
    <w:rsid w:val="00B14072"/>
    <w:rsid w:val="00B1417E"/>
    <w:rsid w:val="00B143C0"/>
    <w:rsid w:val="00B1473D"/>
    <w:rsid w:val="00B148A5"/>
    <w:rsid w:val="00B148DE"/>
    <w:rsid w:val="00B14924"/>
    <w:rsid w:val="00B149B7"/>
    <w:rsid w:val="00B14C42"/>
    <w:rsid w:val="00B14DCE"/>
    <w:rsid w:val="00B14E2C"/>
    <w:rsid w:val="00B14E9F"/>
    <w:rsid w:val="00B15020"/>
    <w:rsid w:val="00B1540A"/>
    <w:rsid w:val="00B15815"/>
    <w:rsid w:val="00B15854"/>
    <w:rsid w:val="00B158FB"/>
    <w:rsid w:val="00B15DE4"/>
    <w:rsid w:val="00B1659F"/>
    <w:rsid w:val="00B1663D"/>
    <w:rsid w:val="00B1695E"/>
    <w:rsid w:val="00B16970"/>
    <w:rsid w:val="00B16A57"/>
    <w:rsid w:val="00B16AAE"/>
    <w:rsid w:val="00B16BE1"/>
    <w:rsid w:val="00B16C8E"/>
    <w:rsid w:val="00B16EBF"/>
    <w:rsid w:val="00B17219"/>
    <w:rsid w:val="00B1784C"/>
    <w:rsid w:val="00B17856"/>
    <w:rsid w:val="00B17AF4"/>
    <w:rsid w:val="00B17F44"/>
    <w:rsid w:val="00B20180"/>
    <w:rsid w:val="00B20190"/>
    <w:rsid w:val="00B201C1"/>
    <w:rsid w:val="00B2040F"/>
    <w:rsid w:val="00B2041A"/>
    <w:rsid w:val="00B20678"/>
    <w:rsid w:val="00B20860"/>
    <w:rsid w:val="00B20960"/>
    <w:rsid w:val="00B20996"/>
    <w:rsid w:val="00B209F7"/>
    <w:rsid w:val="00B20DFE"/>
    <w:rsid w:val="00B20E35"/>
    <w:rsid w:val="00B20F3E"/>
    <w:rsid w:val="00B210A7"/>
    <w:rsid w:val="00B211DF"/>
    <w:rsid w:val="00B2120F"/>
    <w:rsid w:val="00B215E5"/>
    <w:rsid w:val="00B2174B"/>
    <w:rsid w:val="00B21791"/>
    <w:rsid w:val="00B2192C"/>
    <w:rsid w:val="00B21DE1"/>
    <w:rsid w:val="00B21DE2"/>
    <w:rsid w:val="00B21E84"/>
    <w:rsid w:val="00B2236C"/>
    <w:rsid w:val="00B22490"/>
    <w:rsid w:val="00B22518"/>
    <w:rsid w:val="00B228F0"/>
    <w:rsid w:val="00B22A70"/>
    <w:rsid w:val="00B22AC8"/>
    <w:rsid w:val="00B22D11"/>
    <w:rsid w:val="00B231A7"/>
    <w:rsid w:val="00B232F8"/>
    <w:rsid w:val="00B235D3"/>
    <w:rsid w:val="00B2382C"/>
    <w:rsid w:val="00B2383F"/>
    <w:rsid w:val="00B23AC1"/>
    <w:rsid w:val="00B24183"/>
    <w:rsid w:val="00B241C7"/>
    <w:rsid w:val="00B24366"/>
    <w:rsid w:val="00B24880"/>
    <w:rsid w:val="00B24C8F"/>
    <w:rsid w:val="00B24D15"/>
    <w:rsid w:val="00B24D90"/>
    <w:rsid w:val="00B24DFF"/>
    <w:rsid w:val="00B250F3"/>
    <w:rsid w:val="00B250F6"/>
    <w:rsid w:val="00B25183"/>
    <w:rsid w:val="00B25500"/>
    <w:rsid w:val="00B2555C"/>
    <w:rsid w:val="00B2575B"/>
    <w:rsid w:val="00B25845"/>
    <w:rsid w:val="00B259F0"/>
    <w:rsid w:val="00B25BB2"/>
    <w:rsid w:val="00B25D97"/>
    <w:rsid w:val="00B25E56"/>
    <w:rsid w:val="00B260B6"/>
    <w:rsid w:val="00B261C6"/>
    <w:rsid w:val="00B26270"/>
    <w:rsid w:val="00B262C7"/>
    <w:rsid w:val="00B26375"/>
    <w:rsid w:val="00B263FE"/>
    <w:rsid w:val="00B264F7"/>
    <w:rsid w:val="00B2662B"/>
    <w:rsid w:val="00B266D7"/>
    <w:rsid w:val="00B26738"/>
    <w:rsid w:val="00B26807"/>
    <w:rsid w:val="00B26BDA"/>
    <w:rsid w:val="00B26C1B"/>
    <w:rsid w:val="00B26E47"/>
    <w:rsid w:val="00B27597"/>
    <w:rsid w:val="00B27AA4"/>
    <w:rsid w:val="00B27B36"/>
    <w:rsid w:val="00B27F46"/>
    <w:rsid w:val="00B300A5"/>
    <w:rsid w:val="00B301B8"/>
    <w:rsid w:val="00B301C4"/>
    <w:rsid w:val="00B303C8"/>
    <w:rsid w:val="00B304D1"/>
    <w:rsid w:val="00B3068F"/>
    <w:rsid w:val="00B30835"/>
    <w:rsid w:val="00B30C73"/>
    <w:rsid w:val="00B30CD8"/>
    <w:rsid w:val="00B310F2"/>
    <w:rsid w:val="00B313E3"/>
    <w:rsid w:val="00B31A72"/>
    <w:rsid w:val="00B31B97"/>
    <w:rsid w:val="00B31DE9"/>
    <w:rsid w:val="00B31E15"/>
    <w:rsid w:val="00B31E7D"/>
    <w:rsid w:val="00B31F50"/>
    <w:rsid w:val="00B3209E"/>
    <w:rsid w:val="00B320E2"/>
    <w:rsid w:val="00B321C9"/>
    <w:rsid w:val="00B322B2"/>
    <w:rsid w:val="00B3242F"/>
    <w:rsid w:val="00B32882"/>
    <w:rsid w:val="00B32A1A"/>
    <w:rsid w:val="00B32B8A"/>
    <w:rsid w:val="00B32E9E"/>
    <w:rsid w:val="00B32EDD"/>
    <w:rsid w:val="00B32F95"/>
    <w:rsid w:val="00B3322A"/>
    <w:rsid w:val="00B33233"/>
    <w:rsid w:val="00B33257"/>
    <w:rsid w:val="00B3347B"/>
    <w:rsid w:val="00B33848"/>
    <w:rsid w:val="00B33BA4"/>
    <w:rsid w:val="00B33BC9"/>
    <w:rsid w:val="00B33E44"/>
    <w:rsid w:val="00B34128"/>
    <w:rsid w:val="00B342B4"/>
    <w:rsid w:val="00B3436C"/>
    <w:rsid w:val="00B34586"/>
    <w:rsid w:val="00B345C6"/>
    <w:rsid w:val="00B345F7"/>
    <w:rsid w:val="00B3481B"/>
    <w:rsid w:val="00B34976"/>
    <w:rsid w:val="00B34A81"/>
    <w:rsid w:val="00B34B2D"/>
    <w:rsid w:val="00B34F7A"/>
    <w:rsid w:val="00B350FC"/>
    <w:rsid w:val="00B3531B"/>
    <w:rsid w:val="00B3537E"/>
    <w:rsid w:val="00B356B3"/>
    <w:rsid w:val="00B35996"/>
    <w:rsid w:val="00B359AA"/>
    <w:rsid w:val="00B35AC2"/>
    <w:rsid w:val="00B35D7B"/>
    <w:rsid w:val="00B35FAF"/>
    <w:rsid w:val="00B361D2"/>
    <w:rsid w:val="00B363AA"/>
    <w:rsid w:val="00B3656E"/>
    <w:rsid w:val="00B367A7"/>
    <w:rsid w:val="00B36926"/>
    <w:rsid w:val="00B36A29"/>
    <w:rsid w:val="00B36CF5"/>
    <w:rsid w:val="00B375BC"/>
    <w:rsid w:val="00B37900"/>
    <w:rsid w:val="00B37B43"/>
    <w:rsid w:val="00B37BB8"/>
    <w:rsid w:val="00B37ED1"/>
    <w:rsid w:val="00B401DE"/>
    <w:rsid w:val="00B40478"/>
    <w:rsid w:val="00B406A5"/>
    <w:rsid w:val="00B407C0"/>
    <w:rsid w:val="00B407C2"/>
    <w:rsid w:val="00B40905"/>
    <w:rsid w:val="00B40EE6"/>
    <w:rsid w:val="00B412AE"/>
    <w:rsid w:val="00B41380"/>
    <w:rsid w:val="00B41808"/>
    <w:rsid w:val="00B41943"/>
    <w:rsid w:val="00B41CEE"/>
    <w:rsid w:val="00B41D2A"/>
    <w:rsid w:val="00B41EE8"/>
    <w:rsid w:val="00B42179"/>
    <w:rsid w:val="00B42522"/>
    <w:rsid w:val="00B42C1E"/>
    <w:rsid w:val="00B42C49"/>
    <w:rsid w:val="00B42D04"/>
    <w:rsid w:val="00B42ED4"/>
    <w:rsid w:val="00B4371A"/>
    <w:rsid w:val="00B43BB4"/>
    <w:rsid w:val="00B43DFE"/>
    <w:rsid w:val="00B43EB6"/>
    <w:rsid w:val="00B4471C"/>
    <w:rsid w:val="00B44E88"/>
    <w:rsid w:val="00B44F0A"/>
    <w:rsid w:val="00B452D1"/>
    <w:rsid w:val="00B45411"/>
    <w:rsid w:val="00B4575C"/>
    <w:rsid w:val="00B4576F"/>
    <w:rsid w:val="00B457E2"/>
    <w:rsid w:val="00B45DCC"/>
    <w:rsid w:val="00B45E28"/>
    <w:rsid w:val="00B460DE"/>
    <w:rsid w:val="00B4631E"/>
    <w:rsid w:val="00B464B1"/>
    <w:rsid w:val="00B464F6"/>
    <w:rsid w:val="00B4661A"/>
    <w:rsid w:val="00B46791"/>
    <w:rsid w:val="00B4685F"/>
    <w:rsid w:val="00B469A7"/>
    <w:rsid w:val="00B46B8A"/>
    <w:rsid w:val="00B46B91"/>
    <w:rsid w:val="00B46CE3"/>
    <w:rsid w:val="00B46F41"/>
    <w:rsid w:val="00B46F4A"/>
    <w:rsid w:val="00B47370"/>
    <w:rsid w:val="00B473A3"/>
    <w:rsid w:val="00B479B1"/>
    <w:rsid w:val="00B50087"/>
    <w:rsid w:val="00B5074C"/>
    <w:rsid w:val="00B50778"/>
    <w:rsid w:val="00B508AB"/>
    <w:rsid w:val="00B508FB"/>
    <w:rsid w:val="00B50923"/>
    <w:rsid w:val="00B50C10"/>
    <w:rsid w:val="00B50D64"/>
    <w:rsid w:val="00B51040"/>
    <w:rsid w:val="00B51107"/>
    <w:rsid w:val="00B51372"/>
    <w:rsid w:val="00B5138B"/>
    <w:rsid w:val="00B513C2"/>
    <w:rsid w:val="00B51791"/>
    <w:rsid w:val="00B51F59"/>
    <w:rsid w:val="00B52211"/>
    <w:rsid w:val="00B524E4"/>
    <w:rsid w:val="00B52868"/>
    <w:rsid w:val="00B52892"/>
    <w:rsid w:val="00B529A2"/>
    <w:rsid w:val="00B52C8A"/>
    <w:rsid w:val="00B53033"/>
    <w:rsid w:val="00B53492"/>
    <w:rsid w:val="00B53544"/>
    <w:rsid w:val="00B535B3"/>
    <w:rsid w:val="00B535FA"/>
    <w:rsid w:val="00B53742"/>
    <w:rsid w:val="00B53C03"/>
    <w:rsid w:val="00B53C70"/>
    <w:rsid w:val="00B53D99"/>
    <w:rsid w:val="00B5447C"/>
    <w:rsid w:val="00B54B81"/>
    <w:rsid w:val="00B54E29"/>
    <w:rsid w:val="00B551BD"/>
    <w:rsid w:val="00B5548B"/>
    <w:rsid w:val="00B55998"/>
    <w:rsid w:val="00B55AE1"/>
    <w:rsid w:val="00B55AE9"/>
    <w:rsid w:val="00B56029"/>
    <w:rsid w:val="00B5603E"/>
    <w:rsid w:val="00B560EA"/>
    <w:rsid w:val="00B56108"/>
    <w:rsid w:val="00B5631D"/>
    <w:rsid w:val="00B56328"/>
    <w:rsid w:val="00B5692B"/>
    <w:rsid w:val="00B56968"/>
    <w:rsid w:val="00B57196"/>
    <w:rsid w:val="00B575E3"/>
    <w:rsid w:val="00B5786C"/>
    <w:rsid w:val="00B578F6"/>
    <w:rsid w:val="00B57B09"/>
    <w:rsid w:val="00B57C74"/>
    <w:rsid w:val="00B57F73"/>
    <w:rsid w:val="00B57FC3"/>
    <w:rsid w:val="00B6020C"/>
    <w:rsid w:val="00B603AD"/>
    <w:rsid w:val="00B60501"/>
    <w:rsid w:val="00B60A14"/>
    <w:rsid w:val="00B60BB9"/>
    <w:rsid w:val="00B60D14"/>
    <w:rsid w:val="00B60DEE"/>
    <w:rsid w:val="00B60EE5"/>
    <w:rsid w:val="00B61378"/>
    <w:rsid w:val="00B613F8"/>
    <w:rsid w:val="00B615A8"/>
    <w:rsid w:val="00B61D74"/>
    <w:rsid w:val="00B620E8"/>
    <w:rsid w:val="00B6211B"/>
    <w:rsid w:val="00B6234F"/>
    <w:rsid w:val="00B62B9B"/>
    <w:rsid w:val="00B62DB2"/>
    <w:rsid w:val="00B62EDC"/>
    <w:rsid w:val="00B62F31"/>
    <w:rsid w:val="00B62FF2"/>
    <w:rsid w:val="00B63122"/>
    <w:rsid w:val="00B63226"/>
    <w:rsid w:val="00B6328A"/>
    <w:rsid w:val="00B6331C"/>
    <w:rsid w:val="00B6339D"/>
    <w:rsid w:val="00B63504"/>
    <w:rsid w:val="00B63568"/>
    <w:rsid w:val="00B636D6"/>
    <w:rsid w:val="00B63723"/>
    <w:rsid w:val="00B637D0"/>
    <w:rsid w:val="00B63811"/>
    <w:rsid w:val="00B63BE5"/>
    <w:rsid w:val="00B63C48"/>
    <w:rsid w:val="00B64250"/>
    <w:rsid w:val="00B643B9"/>
    <w:rsid w:val="00B644DA"/>
    <w:rsid w:val="00B6457C"/>
    <w:rsid w:val="00B64721"/>
    <w:rsid w:val="00B64859"/>
    <w:rsid w:val="00B64CA4"/>
    <w:rsid w:val="00B64CD2"/>
    <w:rsid w:val="00B64DD5"/>
    <w:rsid w:val="00B64EAF"/>
    <w:rsid w:val="00B65007"/>
    <w:rsid w:val="00B65388"/>
    <w:rsid w:val="00B653B6"/>
    <w:rsid w:val="00B65858"/>
    <w:rsid w:val="00B65BB3"/>
    <w:rsid w:val="00B65D17"/>
    <w:rsid w:val="00B65E8B"/>
    <w:rsid w:val="00B65EE8"/>
    <w:rsid w:val="00B6615F"/>
    <w:rsid w:val="00B6617F"/>
    <w:rsid w:val="00B66242"/>
    <w:rsid w:val="00B66296"/>
    <w:rsid w:val="00B66663"/>
    <w:rsid w:val="00B66991"/>
    <w:rsid w:val="00B66D86"/>
    <w:rsid w:val="00B6713F"/>
    <w:rsid w:val="00B673C2"/>
    <w:rsid w:val="00B6752F"/>
    <w:rsid w:val="00B67585"/>
    <w:rsid w:val="00B675D2"/>
    <w:rsid w:val="00B676B4"/>
    <w:rsid w:val="00B6773A"/>
    <w:rsid w:val="00B67856"/>
    <w:rsid w:val="00B67C53"/>
    <w:rsid w:val="00B67EFB"/>
    <w:rsid w:val="00B70094"/>
    <w:rsid w:val="00B700AE"/>
    <w:rsid w:val="00B701AA"/>
    <w:rsid w:val="00B7031F"/>
    <w:rsid w:val="00B703B4"/>
    <w:rsid w:val="00B708C0"/>
    <w:rsid w:val="00B70E31"/>
    <w:rsid w:val="00B7101D"/>
    <w:rsid w:val="00B7115E"/>
    <w:rsid w:val="00B713EB"/>
    <w:rsid w:val="00B71452"/>
    <w:rsid w:val="00B71780"/>
    <w:rsid w:val="00B718E1"/>
    <w:rsid w:val="00B71A63"/>
    <w:rsid w:val="00B71BA3"/>
    <w:rsid w:val="00B71F6E"/>
    <w:rsid w:val="00B72168"/>
    <w:rsid w:val="00B72482"/>
    <w:rsid w:val="00B724FE"/>
    <w:rsid w:val="00B72B91"/>
    <w:rsid w:val="00B72C8F"/>
    <w:rsid w:val="00B72E29"/>
    <w:rsid w:val="00B731BB"/>
    <w:rsid w:val="00B732D7"/>
    <w:rsid w:val="00B733B7"/>
    <w:rsid w:val="00B733C5"/>
    <w:rsid w:val="00B737CA"/>
    <w:rsid w:val="00B738E3"/>
    <w:rsid w:val="00B73BF3"/>
    <w:rsid w:val="00B73D3B"/>
    <w:rsid w:val="00B73E55"/>
    <w:rsid w:val="00B741E4"/>
    <w:rsid w:val="00B74285"/>
    <w:rsid w:val="00B7440C"/>
    <w:rsid w:val="00B74574"/>
    <w:rsid w:val="00B7469A"/>
    <w:rsid w:val="00B746A6"/>
    <w:rsid w:val="00B746F6"/>
    <w:rsid w:val="00B74A4C"/>
    <w:rsid w:val="00B74BC9"/>
    <w:rsid w:val="00B74C60"/>
    <w:rsid w:val="00B74D4E"/>
    <w:rsid w:val="00B74F87"/>
    <w:rsid w:val="00B759BA"/>
    <w:rsid w:val="00B75AB8"/>
    <w:rsid w:val="00B75BC9"/>
    <w:rsid w:val="00B76196"/>
    <w:rsid w:val="00B7622B"/>
    <w:rsid w:val="00B763F0"/>
    <w:rsid w:val="00B766A2"/>
    <w:rsid w:val="00B766ED"/>
    <w:rsid w:val="00B767D8"/>
    <w:rsid w:val="00B7687D"/>
    <w:rsid w:val="00B768DF"/>
    <w:rsid w:val="00B768F8"/>
    <w:rsid w:val="00B7692A"/>
    <w:rsid w:val="00B76BFB"/>
    <w:rsid w:val="00B773B0"/>
    <w:rsid w:val="00B775DE"/>
    <w:rsid w:val="00B7763F"/>
    <w:rsid w:val="00B77B4E"/>
    <w:rsid w:val="00B77CA3"/>
    <w:rsid w:val="00B804C1"/>
    <w:rsid w:val="00B805C2"/>
    <w:rsid w:val="00B80901"/>
    <w:rsid w:val="00B80C15"/>
    <w:rsid w:val="00B80CCD"/>
    <w:rsid w:val="00B81108"/>
    <w:rsid w:val="00B81F29"/>
    <w:rsid w:val="00B82042"/>
    <w:rsid w:val="00B820FF"/>
    <w:rsid w:val="00B823A5"/>
    <w:rsid w:val="00B8244D"/>
    <w:rsid w:val="00B82489"/>
    <w:rsid w:val="00B82B62"/>
    <w:rsid w:val="00B82D2E"/>
    <w:rsid w:val="00B82D48"/>
    <w:rsid w:val="00B82EC4"/>
    <w:rsid w:val="00B8357D"/>
    <w:rsid w:val="00B83712"/>
    <w:rsid w:val="00B83C4D"/>
    <w:rsid w:val="00B83CFE"/>
    <w:rsid w:val="00B83D0C"/>
    <w:rsid w:val="00B83DBE"/>
    <w:rsid w:val="00B8400A"/>
    <w:rsid w:val="00B841A3"/>
    <w:rsid w:val="00B84D55"/>
    <w:rsid w:val="00B84D72"/>
    <w:rsid w:val="00B84DB0"/>
    <w:rsid w:val="00B84E3C"/>
    <w:rsid w:val="00B84E68"/>
    <w:rsid w:val="00B85173"/>
    <w:rsid w:val="00B86021"/>
    <w:rsid w:val="00B86085"/>
    <w:rsid w:val="00B8608E"/>
    <w:rsid w:val="00B861B6"/>
    <w:rsid w:val="00B861B9"/>
    <w:rsid w:val="00B8621E"/>
    <w:rsid w:val="00B86439"/>
    <w:rsid w:val="00B865CC"/>
    <w:rsid w:val="00B867DA"/>
    <w:rsid w:val="00B868AF"/>
    <w:rsid w:val="00B86BD2"/>
    <w:rsid w:val="00B86DC1"/>
    <w:rsid w:val="00B86FC7"/>
    <w:rsid w:val="00B87768"/>
    <w:rsid w:val="00B87952"/>
    <w:rsid w:val="00B87C94"/>
    <w:rsid w:val="00B87F53"/>
    <w:rsid w:val="00B9017F"/>
    <w:rsid w:val="00B903DD"/>
    <w:rsid w:val="00B90414"/>
    <w:rsid w:val="00B9079A"/>
    <w:rsid w:val="00B90AA1"/>
    <w:rsid w:val="00B90AEC"/>
    <w:rsid w:val="00B90F13"/>
    <w:rsid w:val="00B91382"/>
    <w:rsid w:val="00B913EC"/>
    <w:rsid w:val="00B9152E"/>
    <w:rsid w:val="00B9160C"/>
    <w:rsid w:val="00B91697"/>
    <w:rsid w:val="00B91783"/>
    <w:rsid w:val="00B917A5"/>
    <w:rsid w:val="00B918B0"/>
    <w:rsid w:val="00B919B3"/>
    <w:rsid w:val="00B91A79"/>
    <w:rsid w:val="00B9266A"/>
    <w:rsid w:val="00B92688"/>
    <w:rsid w:val="00B92702"/>
    <w:rsid w:val="00B92B31"/>
    <w:rsid w:val="00B92B86"/>
    <w:rsid w:val="00B931A6"/>
    <w:rsid w:val="00B93257"/>
    <w:rsid w:val="00B9327A"/>
    <w:rsid w:val="00B93416"/>
    <w:rsid w:val="00B934D6"/>
    <w:rsid w:val="00B934EC"/>
    <w:rsid w:val="00B93512"/>
    <w:rsid w:val="00B93558"/>
    <w:rsid w:val="00B93711"/>
    <w:rsid w:val="00B93B1C"/>
    <w:rsid w:val="00B93D11"/>
    <w:rsid w:val="00B93F70"/>
    <w:rsid w:val="00B9459C"/>
    <w:rsid w:val="00B94627"/>
    <w:rsid w:val="00B94936"/>
    <w:rsid w:val="00B94B4E"/>
    <w:rsid w:val="00B94BBA"/>
    <w:rsid w:val="00B94F9B"/>
    <w:rsid w:val="00B953F6"/>
    <w:rsid w:val="00B954B5"/>
    <w:rsid w:val="00B954D3"/>
    <w:rsid w:val="00B954F1"/>
    <w:rsid w:val="00B95506"/>
    <w:rsid w:val="00B9559B"/>
    <w:rsid w:val="00B955EF"/>
    <w:rsid w:val="00B95CA0"/>
    <w:rsid w:val="00B9621D"/>
    <w:rsid w:val="00B964E5"/>
    <w:rsid w:val="00B96D05"/>
    <w:rsid w:val="00B96DA2"/>
    <w:rsid w:val="00B97337"/>
    <w:rsid w:val="00B97462"/>
    <w:rsid w:val="00B97523"/>
    <w:rsid w:val="00B9755D"/>
    <w:rsid w:val="00B97606"/>
    <w:rsid w:val="00B97679"/>
    <w:rsid w:val="00B97E6D"/>
    <w:rsid w:val="00B97EC9"/>
    <w:rsid w:val="00BA0089"/>
    <w:rsid w:val="00BA03CD"/>
    <w:rsid w:val="00BA0411"/>
    <w:rsid w:val="00BA0724"/>
    <w:rsid w:val="00BA0730"/>
    <w:rsid w:val="00BA0831"/>
    <w:rsid w:val="00BA0843"/>
    <w:rsid w:val="00BA09C7"/>
    <w:rsid w:val="00BA0AA3"/>
    <w:rsid w:val="00BA1260"/>
    <w:rsid w:val="00BA129E"/>
    <w:rsid w:val="00BA1514"/>
    <w:rsid w:val="00BA165A"/>
    <w:rsid w:val="00BA1898"/>
    <w:rsid w:val="00BA193A"/>
    <w:rsid w:val="00BA1A99"/>
    <w:rsid w:val="00BA1B4A"/>
    <w:rsid w:val="00BA1CBF"/>
    <w:rsid w:val="00BA1F30"/>
    <w:rsid w:val="00BA22B0"/>
    <w:rsid w:val="00BA2710"/>
    <w:rsid w:val="00BA28D7"/>
    <w:rsid w:val="00BA2DC1"/>
    <w:rsid w:val="00BA2F5B"/>
    <w:rsid w:val="00BA3027"/>
    <w:rsid w:val="00BA31CE"/>
    <w:rsid w:val="00BA35E9"/>
    <w:rsid w:val="00BA3798"/>
    <w:rsid w:val="00BA3CE7"/>
    <w:rsid w:val="00BA3D93"/>
    <w:rsid w:val="00BA3EB0"/>
    <w:rsid w:val="00BA3F10"/>
    <w:rsid w:val="00BA3FE3"/>
    <w:rsid w:val="00BA446D"/>
    <w:rsid w:val="00BA48CC"/>
    <w:rsid w:val="00BA4C9E"/>
    <w:rsid w:val="00BA4E7E"/>
    <w:rsid w:val="00BA4F1F"/>
    <w:rsid w:val="00BA512B"/>
    <w:rsid w:val="00BA523E"/>
    <w:rsid w:val="00BA5292"/>
    <w:rsid w:val="00BA584F"/>
    <w:rsid w:val="00BA58C4"/>
    <w:rsid w:val="00BA5A03"/>
    <w:rsid w:val="00BA5CA7"/>
    <w:rsid w:val="00BA5CF2"/>
    <w:rsid w:val="00BA5D24"/>
    <w:rsid w:val="00BA6252"/>
    <w:rsid w:val="00BA6671"/>
    <w:rsid w:val="00BA69A2"/>
    <w:rsid w:val="00BA6A04"/>
    <w:rsid w:val="00BA6A52"/>
    <w:rsid w:val="00BA6A6A"/>
    <w:rsid w:val="00BA6AF0"/>
    <w:rsid w:val="00BA6F8B"/>
    <w:rsid w:val="00BA70CE"/>
    <w:rsid w:val="00BA714F"/>
    <w:rsid w:val="00BA71F9"/>
    <w:rsid w:val="00BA725E"/>
    <w:rsid w:val="00BA7327"/>
    <w:rsid w:val="00BA733A"/>
    <w:rsid w:val="00BB0384"/>
    <w:rsid w:val="00BB04D0"/>
    <w:rsid w:val="00BB09F3"/>
    <w:rsid w:val="00BB0A0D"/>
    <w:rsid w:val="00BB0A26"/>
    <w:rsid w:val="00BB0B97"/>
    <w:rsid w:val="00BB0C93"/>
    <w:rsid w:val="00BB0F94"/>
    <w:rsid w:val="00BB1591"/>
    <w:rsid w:val="00BB1946"/>
    <w:rsid w:val="00BB1B39"/>
    <w:rsid w:val="00BB1B79"/>
    <w:rsid w:val="00BB1C6F"/>
    <w:rsid w:val="00BB1D1A"/>
    <w:rsid w:val="00BB2658"/>
    <w:rsid w:val="00BB2988"/>
    <w:rsid w:val="00BB2A79"/>
    <w:rsid w:val="00BB2CB2"/>
    <w:rsid w:val="00BB2EE8"/>
    <w:rsid w:val="00BB315C"/>
    <w:rsid w:val="00BB322D"/>
    <w:rsid w:val="00BB33AF"/>
    <w:rsid w:val="00BB3478"/>
    <w:rsid w:val="00BB3756"/>
    <w:rsid w:val="00BB39D5"/>
    <w:rsid w:val="00BB3AA3"/>
    <w:rsid w:val="00BB3B24"/>
    <w:rsid w:val="00BB3CEF"/>
    <w:rsid w:val="00BB3DBF"/>
    <w:rsid w:val="00BB4061"/>
    <w:rsid w:val="00BB41AA"/>
    <w:rsid w:val="00BB422C"/>
    <w:rsid w:val="00BB4351"/>
    <w:rsid w:val="00BB4997"/>
    <w:rsid w:val="00BB4BFA"/>
    <w:rsid w:val="00BB4C5D"/>
    <w:rsid w:val="00BB4D83"/>
    <w:rsid w:val="00BB4DDF"/>
    <w:rsid w:val="00BB50B7"/>
    <w:rsid w:val="00BB53B7"/>
    <w:rsid w:val="00BB551F"/>
    <w:rsid w:val="00BB56F6"/>
    <w:rsid w:val="00BB5789"/>
    <w:rsid w:val="00BB579B"/>
    <w:rsid w:val="00BB5914"/>
    <w:rsid w:val="00BB5C7E"/>
    <w:rsid w:val="00BB5CB9"/>
    <w:rsid w:val="00BB60CF"/>
    <w:rsid w:val="00BB61AC"/>
    <w:rsid w:val="00BB675C"/>
    <w:rsid w:val="00BB685D"/>
    <w:rsid w:val="00BB6946"/>
    <w:rsid w:val="00BB6A2C"/>
    <w:rsid w:val="00BB6D02"/>
    <w:rsid w:val="00BB6DD8"/>
    <w:rsid w:val="00BB6FEB"/>
    <w:rsid w:val="00BB7431"/>
    <w:rsid w:val="00BB7584"/>
    <w:rsid w:val="00BB7677"/>
    <w:rsid w:val="00BB776D"/>
    <w:rsid w:val="00BB7BC6"/>
    <w:rsid w:val="00BB7DC7"/>
    <w:rsid w:val="00BB7E57"/>
    <w:rsid w:val="00BC00BF"/>
    <w:rsid w:val="00BC00F1"/>
    <w:rsid w:val="00BC042A"/>
    <w:rsid w:val="00BC0761"/>
    <w:rsid w:val="00BC0777"/>
    <w:rsid w:val="00BC08CA"/>
    <w:rsid w:val="00BC0D2F"/>
    <w:rsid w:val="00BC1215"/>
    <w:rsid w:val="00BC13C0"/>
    <w:rsid w:val="00BC1459"/>
    <w:rsid w:val="00BC19F0"/>
    <w:rsid w:val="00BC1B13"/>
    <w:rsid w:val="00BC1E2B"/>
    <w:rsid w:val="00BC1ED8"/>
    <w:rsid w:val="00BC2114"/>
    <w:rsid w:val="00BC21B6"/>
    <w:rsid w:val="00BC2484"/>
    <w:rsid w:val="00BC2696"/>
    <w:rsid w:val="00BC277E"/>
    <w:rsid w:val="00BC27A8"/>
    <w:rsid w:val="00BC2936"/>
    <w:rsid w:val="00BC2B82"/>
    <w:rsid w:val="00BC33A7"/>
    <w:rsid w:val="00BC34E7"/>
    <w:rsid w:val="00BC380B"/>
    <w:rsid w:val="00BC3A95"/>
    <w:rsid w:val="00BC404E"/>
    <w:rsid w:val="00BC42AE"/>
    <w:rsid w:val="00BC42B0"/>
    <w:rsid w:val="00BC434E"/>
    <w:rsid w:val="00BC4428"/>
    <w:rsid w:val="00BC44B5"/>
    <w:rsid w:val="00BC477A"/>
    <w:rsid w:val="00BC4CC6"/>
    <w:rsid w:val="00BC4D7A"/>
    <w:rsid w:val="00BC4E8A"/>
    <w:rsid w:val="00BC4E90"/>
    <w:rsid w:val="00BC4F0D"/>
    <w:rsid w:val="00BC51B7"/>
    <w:rsid w:val="00BC530A"/>
    <w:rsid w:val="00BC541B"/>
    <w:rsid w:val="00BC5567"/>
    <w:rsid w:val="00BC55DF"/>
    <w:rsid w:val="00BC59F4"/>
    <w:rsid w:val="00BC5B1E"/>
    <w:rsid w:val="00BC5E84"/>
    <w:rsid w:val="00BC60CD"/>
    <w:rsid w:val="00BC6110"/>
    <w:rsid w:val="00BC6463"/>
    <w:rsid w:val="00BC6540"/>
    <w:rsid w:val="00BC6608"/>
    <w:rsid w:val="00BC675E"/>
    <w:rsid w:val="00BC6803"/>
    <w:rsid w:val="00BC680D"/>
    <w:rsid w:val="00BC69A6"/>
    <w:rsid w:val="00BC6A45"/>
    <w:rsid w:val="00BC6AF2"/>
    <w:rsid w:val="00BC71B1"/>
    <w:rsid w:val="00BC71B3"/>
    <w:rsid w:val="00BC727D"/>
    <w:rsid w:val="00BC7359"/>
    <w:rsid w:val="00BC744D"/>
    <w:rsid w:val="00BC74B9"/>
    <w:rsid w:val="00BC78C2"/>
    <w:rsid w:val="00BD006E"/>
    <w:rsid w:val="00BD0114"/>
    <w:rsid w:val="00BD027F"/>
    <w:rsid w:val="00BD030A"/>
    <w:rsid w:val="00BD04D1"/>
    <w:rsid w:val="00BD055F"/>
    <w:rsid w:val="00BD0643"/>
    <w:rsid w:val="00BD0766"/>
    <w:rsid w:val="00BD0875"/>
    <w:rsid w:val="00BD0885"/>
    <w:rsid w:val="00BD0950"/>
    <w:rsid w:val="00BD0D3D"/>
    <w:rsid w:val="00BD0E4F"/>
    <w:rsid w:val="00BD0E5A"/>
    <w:rsid w:val="00BD0E7A"/>
    <w:rsid w:val="00BD1019"/>
    <w:rsid w:val="00BD10C5"/>
    <w:rsid w:val="00BD150F"/>
    <w:rsid w:val="00BD1522"/>
    <w:rsid w:val="00BD1C33"/>
    <w:rsid w:val="00BD1CC2"/>
    <w:rsid w:val="00BD1CF4"/>
    <w:rsid w:val="00BD1DC5"/>
    <w:rsid w:val="00BD20B0"/>
    <w:rsid w:val="00BD22ED"/>
    <w:rsid w:val="00BD23F3"/>
    <w:rsid w:val="00BD2431"/>
    <w:rsid w:val="00BD2537"/>
    <w:rsid w:val="00BD278F"/>
    <w:rsid w:val="00BD2854"/>
    <w:rsid w:val="00BD2B91"/>
    <w:rsid w:val="00BD2BAE"/>
    <w:rsid w:val="00BD2BE8"/>
    <w:rsid w:val="00BD2C1C"/>
    <w:rsid w:val="00BD2CA7"/>
    <w:rsid w:val="00BD2DCC"/>
    <w:rsid w:val="00BD2F22"/>
    <w:rsid w:val="00BD2F69"/>
    <w:rsid w:val="00BD339F"/>
    <w:rsid w:val="00BD342C"/>
    <w:rsid w:val="00BD3D0E"/>
    <w:rsid w:val="00BD403D"/>
    <w:rsid w:val="00BD42DD"/>
    <w:rsid w:val="00BD452F"/>
    <w:rsid w:val="00BD469F"/>
    <w:rsid w:val="00BD4767"/>
    <w:rsid w:val="00BD47FF"/>
    <w:rsid w:val="00BD499D"/>
    <w:rsid w:val="00BD4AA6"/>
    <w:rsid w:val="00BD4E19"/>
    <w:rsid w:val="00BD4EEA"/>
    <w:rsid w:val="00BD4F39"/>
    <w:rsid w:val="00BD5342"/>
    <w:rsid w:val="00BD5492"/>
    <w:rsid w:val="00BD5826"/>
    <w:rsid w:val="00BD5ADC"/>
    <w:rsid w:val="00BD5DB0"/>
    <w:rsid w:val="00BD5E0C"/>
    <w:rsid w:val="00BD5FA5"/>
    <w:rsid w:val="00BD627B"/>
    <w:rsid w:val="00BD641B"/>
    <w:rsid w:val="00BD67C6"/>
    <w:rsid w:val="00BD68E5"/>
    <w:rsid w:val="00BD6A66"/>
    <w:rsid w:val="00BD6AB5"/>
    <w:rsid w:val="00BD6BB4"/>
    <w:rsid w:val="00BD6D11"/>
    <w:rsid w:val="00BD6D6C"/>
    <w:rsid w:val="00BD6DF5"/>
    <w:rsid w:val="00BD6F50"/>
    <w:rsid w:val="00BD70CF"/>
    <w:rsid w:val="00BD722C"/>
    <w:rsid w:val="00BD73D1"/>
    <w:rsid w:val="00BD75AC"/>
    <w:rsid w:val="00BD7B33"/>
    <w:rsid w:val="00BD7BA8"/>
    <w:rsid w:val="00BD7E22"/>
    <w:rsid w:val="00BD7E88"/>
    <w:rsid w:val="00BD7EDE"/>
    <w:rsid w:val="00BD7F94"/>
    <w:rsid w:val="00BE0313"/>
    <w:rsid w:val="00BE068F"/>
    <w:rsid w:val="00BE0C22"/>
    <w:rsid w:val="00BE0EC0"/>
    <w:rsid w:val="00BE12D0"/>
    <w:rsid w:val="00BE16D7"/>
    <w:rsid w:val="00BE19F3"/>
    <w:rsid w:val="00BE1B0D"/>
    <w:rsid w:val="00BE1B7C"/>
    <w:rsid w:val="00BE1D42"/>
    <w:rsid w:val="00BE1D86"/>
    <w:rsid w:val="00BE1E7B"/>
    <w:rsid w:val="00BE1EA4"/>
    <w:rsid w:val="00BE1F69"/>
    <w:rsid w:val="00BE20DA"/>
    <w:rsid w:val="00BE20E0"/>
    <w:rsid w:val="00BE2130"/>
    <w:rsid w:val="00BE23E3"/>
    <w:rsid w:val="00BE26C5"/>
    <w:rsid w:val="00BE2701"/>
    <w:rsid w:val="00BE2779"/>
    <w:rsid w:val="00BE27C8"/>
    <w:rsid w:val="00BE2A26"/>
    <w:rsid w:val="00BE2B9D"/>
    <w:rsid w:val="00BE2DAF"/>
    <w:rsid w:val="00BE2EDD"/>
    <w:rsid w:val="00BE3006"/>
    <w:rsid w:val="00BE3022"/>
    <w:rsid w:val="00BE3232"/>
    <w:rsid w:val="00BE3786"/>
    <w:rsid w:val="00BE37F4"/>
    <w:rsid w:val="00BE3944"/>
    <w:rsid w:val="00BE3B59"/>
    <w:rsid w:val="00BE3D01"/>
    <w:rsid w:val="00BE3D84"/>
    <w:rsid w:val="00BE41B7"/>
    <w:rsid w:val="00BE4A4A"/>
    <w:rsid w:val="00BE4EF6"/>
    <w:rsid w:val="00BE5053"/>
    <w:rsid w:val="00BE5165"/>
    <w:rsid w:val="00BE5178"/>
    <w:rsid w:val="00BE51A9"/>
    <w:rsid w:val="00BE5364"/>
    <w:rsid w:val="00BE5579"/>
    <w:rsid w:val="00BE569B"/>
    <w:rsid w:val="00BE59B7"/>
    <w:rsid w:val="00BE6096"/>
    <w:rsid w:val="00BE614C"/>
    <w:rsid w:val="00BE6703"/>
    <w:rsid w:val="00BE6785"/>
    <w:rsid w:val="00BE6976"/>
    <w:rsid w:val="00BE6E8B"/>
    <w:rsid w:val="00BE71BF"/>
    <w:rsid w:val="00BE71F1"/>
    <w:rsid w:val="00BE7380"/>
    <w:rsid w:val="00BE7544"/>
    <w:rsid w:val="00BE7645"/>
    <w:rsid w:val="00BE774A"/>
    <w:rsid w:val="00BE7825"/>
    <w:rsid w:val="00BE789B"/>
    <w:rsid w:val="00BE7917"/>
    <w:rsid w:val="00BE791B"/>
    <w:rsid w:val="00BE79B3"/>
    <w:rsid w:val="00BE7A6C"/>
    <w:rsid w:val="00BE7ABB"/>
    <w:rsid w:val="00BE7BFD"/>
    <w:rsid w:val="00BE7C22"/>
    <w:rsid w:val="00BE7E37"/>
    <w:rsid w:val="00BE7E78"/>
    <w:rsid w:val="00BE7F86"/>
    <w:rsid w:val="00BF0107"/>
    <w:rsid w:val="00BF015B"/>
    <w:rsid w:val="00BF08F7"/>
    <w:rsid w:val="00BF0E9D"/>
    <w:rsid w:val="00BF1577"/>
    <w:rsid w:val="00BF1729"/>
    <w:rsid w:val="00BF1774"/>
    <w:rsid w:val="00BF1A21"/>
    <w:rsid w:val="00BF1EF4"/>
    <w:rsid w:val="00BF1FB6"/>
    <w:rsid w:val="00BF1FCD"/>
    <w:rsid w:val="00BF22CC"/>
    <w:rsid w:val="00BF22E6"/>
    <w:rsid w:val="00BF2841"/>
    <w:rsid w:val="00BF2895"/>
    <w:rsid w:val="00BF2AE6"/>
    <w:rsid w:val="00BF2AEA"/>
    <w:rsid w:val="00BF2C20"/>
    <w:rsid w:val="00BF2D40"/>
    <w:rsid w:val="00BF2EB6"/>
    <w:rsid w:val="00BF2EC4"/>
    <w:rsid w:val="00BF3350"/>
    <w:rsid w:val="00BF341E"/>
    <w:rsid w:val="00BF3475"/>
    <w:rsid w:val="00BF354C"/>
    <w:rsid w:val="00BF35C4"/>
    <w:rsid w:val="00BF382A"/>
    <w:rsid w:val="00BF398D"/>
    <w:rsid w:val="00BF3BB1"/>
    <w:rsid w:val="00BF3EA8"/>
    <w:rsid w:val="00BF3FF1"/>
    <w:rsid w:val="00BF400F"/>
    <w:rsid w:val="00BF4322"/>
    <w:rsid w:val="00BF45C8"/>
    <w:rsid w:val="00BF46B1"/>
    <w:rsid w:val="00BF4B01"/>
    <w:rsid w:val="00BF4CF3"/>
    <w:rsid w:val="00BF5197"/>
    <w:rsid w:val="00BF525B"/>
    <w:rsid w:val="00BF5327"/>
    <w:rsid w:val="00BF558E"/>
    <w:rsid w:val="00BF588C"/>
    <w:rsid w:val="00BF5977"/>
    <w:rsid w:val="00BF5AE7"/>
    <w:rsid w:val="00BF6048"/>
    <w:rsid w:val="00BF67D8"/>
    <w:rsid w:val="00BF6867"/>
    <w:rsid w:val="00BF6945"/>
    <w:rsid w:val="00BF6A9E"/>
    <w:rsid w:val="00BF6BEB"/>
    <w:rsid w:val="00BF6C77"/>
    <w:rsid w:val="00BF6FF4"/>
    <w:rsid w:val="00BF715A"/>
    <w:rsid w:val="00BF7341"/>
    <w:rsid w:val="00BF742E"/>
    <w:rsid w:val="00BF744E"/>
    <w:rsid w:val="00BF758A"/>
    <w:rsid w:val="00BF771E"/>
    <w:rsid w:val="00BF7786"/>
    <w:rsid w:val="00BF7AAF"/>
    <w:rsid w:val="00BF7AF7"/>
    <w:rsid w:val="00C0068A"/>
    <w:rsid w:val="00C007BA"/>
    <w:rsid w:val="00C00804"/>
    <w:rsid w:val="00C0083F"/>
    <w:rsid w:val="00C0097F"/>
    <w:rsid w:val="00C00C88"/>
    <w:rsid w:val="00C00DEF"/>
    <w:rsid w:val="00C00E66"/>
    <w:rsid w:val="00C00F0E"/>
    <w:rsid w:val="00C010AA"/>
    <w:rsid w:val="00C01151"/>
    <w:rsid w:val="00C013E4"/>
    <w:rsid w:val="00C0163D"/>
    <w:rsid w:val="00C01E3A"/>
    <w:rsid w:val="00C01F79"/>
    <w:rsid w:val="00C02121"/>
    <w:rsid w:val="00C021D0"/>
    <w:rsid w:val="00C025A2"/>
    <w:rsid w:val="00C025B7"/>
    <w:rsid w:val="00C02698"/>
    <w:rsid w:val="00C0289F"/>
    <w:rsid w:val="00C02A3E"/>
    <w:rsid w:val="00C02DE1"/>
    <w:rsid w:val="00C02DF9"/>
    <w:rsid w:val="00C02ED9"/>
    <w:rsid w:val="00C02F4A"/>
    <w:rsid w:val="00C03274"/>
    <w:rsid w:val="00C03304"/>
    <w:rsid w:val="00C03611"/>
    <w:rsid w:val="00C03927"/>
    <w:rsid w:val="00C03A7B"/>
    <w:rsid w:val="00C03CB5"/>
    <w:rsid w:val="00C03D2F"/>
    <w:rsid w:val="00C03DE6"/>
    <w:rsid w:val="00C0412F"/>
    <w:rsid w:val="00C04225"/>
    <w:rsid w:val="00C042F8"/>
    <w:rsid w:val="00C04432"/>
    <w:rsid w:val="00C04470"/>
    <w:rsid w:val="00C04480"/>
    <w:rsid w:val="00C04AFE"/>
    <w:rsid w:val="00C04B27"/>
    <w:rsid w:val="00C04C2E"/>
    <w:rsid w:val="00C04F43"/>
    <w:rsid w:val="00C05162"/>
    <w:rsid w:val="00C057A0"/>
    <w:rsid w:val="00C05A99"/>
    <w:rsid w:val="00C05DF4"/>
    <w:rsid w:val="00C05EC3"/>
    <w:rsid w:val="00C06398"/>
    <w:rsid w:val="00C0647C"/>
    <w:rsid w:val="00C064A9"/>
    <w:rsid w:val="00C06A8E"/>
    <w:rsid w:val="00C070AA"/>
    <w:rsid w:val="00C071DE"/>
    <w:rsid w:val="00C07346"/>
    <w:rsid w:val="00C07428"/>
    <w:rsid w:val="00C0751D"/>
    <w:rsid w:val="00C07881"/>
    <w:rsid w:val="00C07B6A"/>
    <w:rsid w:val="00C07C97"/>
    <w:rsid w:val="00C07E5D"/>
    <w:rsid w:val="00C104F7"/>
    <w:rsid w:val="00C105E4"/>
    <w:rsid w:val="00C108DF"/>
    <w:rsid w:val="00C10E23"/>
    <w:rsid w:val="00C10EBC"/>
    <w:rsid w:val="00C111DD"/>
    <w:rsid w:val="00C11809"/>
    <w:rsid w:val="00C11AF8"/>
    <w:rsid w:val="00C11E91"/>
    <w:rsid w:val="00C11EB5"/>
    <w:rsid w:val="00C1218E"/>
    <w:rsid w:val="00C123CF"/>
    <w:rsid w:val="00C1267F"/>
    <w:rsid w:val="00C13149"/>
    <w:rsid w:val="00C131C7"/>
    <w:rsid w:val="00C132B9"/>
    <w:rsid w:val="00C132E9"/>
    <w:rsid w:val="00C13E28"/>
    <w:rsid w:val="00C13E9C"/>
    <w:rsid w:val="00C13ED9"/>
    <w:rsid w:val="00C14069"/>
    <w:rsid w:val="00C141BF"/>
    <w:rsid w:val="00C14219"/>
    <w:rsid w:val="00C14424"/>
    <w:rsid w:val="00C14889"/>
    <w:rsid w:val="00C148BD"/>
    <w:rsid w:val="00C1491C"/>
    <w:rsid w:val="00C14980"/>
    <w:rsid w:val="00C14B6F"/>
    <w:rsid w:val="00C14C29"/>
    <w:rsid w:val="00C155A3"/>
    <w:rsid w:val="00C15851"/>
    <w:rsid w:val="00C15868"/>
    <w:rsid w:val="00C158FD"/>
    <w:rsid w:val="00C15A45"/>
    <w:rsid w:val="00C15B49"/>
    <w:rsid w:val="00C15BF4"/>
    <w:rsid w:val="00C15C0D"/>
    <w:rsid w:val="00C15C61"/>
    <w:rsid w:val="00C15C81"/>
    <w:rsid w:val="00C15E56"/>
    <w:rsid w:val="00C15FA6"/>
    <w:rsid w:val="00C16183"/>
    <w:rsid w:val="00C16267"/>
    <w:rsid w:val="00C162A1"/>
    <w:rsid w:val="00C16345"/>
    <w:rsid w:val="00C163FC"/>
    <w:rsid w:val="00C1645A"/>
    <w:rsid w:val="00C16495"/>
    <w:rsid w:val="00C16608"/>
    <w:rsid w:val="00C166E9"/>
    <w:rsid w:val="00C16872"/>
    <w:rsid w:val="00C16AFA"/>
    <w:rsid w:val="00C16E40"/>
    <w:rsid w:val="00C1711F"/>
    <w:rsid w:val="00C171F2"/>
    <w:rsid w:val="00C173E2"/>
    <w:rsid w:val="00C17562"/>
    <w:rsid w:val="00C17604"/>
    <w:rsid w:val="00C17696"/>
    <w:rsid w:val="00C1781D"/>
    <w:rsid w:val="00C179D2"/>
    <w:rsid w:val="00C17C0B"/>
    <w:rsid w:val="00C17E4B"/>
    <w:rsid w:val="00C200B6"/>
    <w:rsid w:val="00C20170"/>
    <w:rsid w:val="00C2021F"/>
    <w:rsid w:val="00C2037C"/>
    <w:rsid w:val="00C205DF"/>
    <w:rsid w:val="00C20604"/>
    <w:rsid w:val="00C20684"/>
    <w:rsid w:val="00C20942"/>
    <w:rsid w:val="00C20A41"/>
    <w:rsid w:val="00C20DE4"/>
    <w:rsid w:val="00C2108D"/>
    <w:rsid w:val="00C21260"/>
    <w:rsid w:val="00C212AE"/>
    <w:rsid w:val="00C213AB"/>
    <w:rsid w:val="00C2146F"/>
    <w:rsid w:val="00C214F4"/>
    <w:rsid w:val="00C216B4"/>
    <w:rsid w:val="00C21A75"/>
    <w:rsid w:val="00C21AAC"/>
    <w:rsid w:val="00C21B78"/>
    <w:rsid w:val="00C21C5E"/>
    <w:rsid w:val="00C21C73"/>
    <w:rsid w:val="00C21C74"/>
    <w:rsid w:val="00C21F34"/>
    <w:rsid w:val="00C21F41"/>
    <w:rsid w:val="00C22303"/>
    <w:rsid w:val="00C224C8"/>
    <w:rsid w:val="00C22545"/>
    <w:rsid w:val="00C22B0C"/>
    <w:rsid w:val="00C22CD4"/>
    <w:rsid w:val="00C22FAE"/>
    <w:rsid w:val="00C22FB3"/>
    <w:rsid w:val="00C23341"/>
    <w:rsid w:val="00C235AE"/>
    <w:rsid w:val="00C2398E"/>
    <w:rsid w:val="00C23B2A"/>
    <w:rsid w:val="00C23BAF"/>
    <w:rsid w:val="00C23CF8"/>
    <w:rsid w:val="00C24371"/>
    <w:rsid w:val="00C244E4"/>
    <w:rsid w:val="00C24594"/>
    <w:rsid w:val="00C245CC"/>
    <w:rsid w:val="00C245EB"/>
    <w:rsid w:val="00C247C9"/>
    <w:rsid w:val="00C24C7E"/>
    <w:rsid w:val="00C24D48"/>
    <w:rsid w:val="00C24DB5"/>
    <w:rsid w:val="00C24F95"/>
    <w:rsid w:val="00C25057"/>
    <w:rsid w:val="00C25620"/>
    <w:rsid w:val="00C25743"/>
    <w:rsid w:val="00C25856"/>
    <w:rsid w:val="00C25933"/>
    <w:rsid w:val="00C25997"/>
    <w:rsid w:val="00C25A62"/>
    <w:rsid w:val="00C25D3D"/>
    <w:rsid w:val="00C25FB8"/>
    <w:rsid w:val="00C26280"/>
    <w:rsid w:val="00C26286"/>
    <w:rsid w:val="00C26500"/>
    <w:rsid w:val="00C26969"/>
    <w:rsid w:val="00C26E1F"/>
    <w:rsid w:val="00C26FDD"/>
    <w:rsid w:val="00C270EA"/>
    <w:rsid w:val="00C27297"/>
    <w:rsid w:val="00C27581"/>
    <w:rsid w:val="00C27785"/>
    <w:rsid w:val="00C27A5E"/>
    <w:rsid w:val="00C27A66"/>
    <w:rsid w:val="00C27AF5"/>
    <w:rsid w:val="00C27BE3"/>
    <w:rsid w:val="00C27DA6"/>
    <w:rsid w:val="00C301A8"/>
    <w:rsid w:val="00C301E5"/>
    <w:rsid w:val="00C3027C"/>
    <w:rsid w:val="00C304E4"/>
    <w:rsid w:val="00C3080C"/>
    <w:rsid w:val="00C30872"/>
    <w:rsid w:val="00C30A19"/>
    <w:rsid w:val="00C3104E"/>
    <w:rsid w:val="00C31322"/>
    <w:rsid w:val="00C31379"/>
    <w:rsid w:val="00C31602"/>
    <w:rsid w:val="00C318B1"/>
    <w:rsid w:val="00C318EA"/>
    <w:rsid w:val="00C3191F"/>
    <w:rsid w:val="00C31BE0"/>
    <w:rsid w:val="00C32009"/>
    <w:rsid w:val="00C32137"/>
    <w:rsid w:val="00C324BE"/>
    <w:rsid w:val="00C3260E"/>
    <w:rsid w:val="00C3262F"/>
    <w:rsid w:val="00C32656"/>
    <w:rsid w:val="00C32962"/>
    <w:rsid w:val="00C32CF9"/>
    <w:rsid w:val="00C32EA1"/>
    <w:rsid w:val="00C32F48"/>
    <w:rsid w:val="00C33301"/>
    <w:rsid w:val="00C3336E"/>
    <w:rsid w:val="00C333C5"/>
    <w:rsid w:val="00C3347A"/>
    <w:rsid w:val="00C3350A"/>
    <w:rsid w:val="00C33586"/>
    <w:rsid w:val="00C339CB"/>
    <w:rsid w:val="00C33AA9"/>
    <w:rsid w:val="00C33BD3"/>
    <w:rsid w:val="00C33C07"/>
    <w:rsid w:val="00C33C12"/>
    <w:rsid w:val="00C33D65"/>
    <w:rsid w:val="00C3404F"/>
    <w:rsid w:val="00C34181"/>
    <w:rsid w:val="00C3425E"/>
    <w:rsid w:val="00C3487C"/>
    <w:rsid w:val="00C348F1"/>
    <w:rsid w:val="00C34D54"/>
    <w:rsid w:val="00C34D9D"/>
    <w:rsid w:val="00C34EF2"/>
    <w:rsid w:val="00C34FA8"/>
    <w:rsid w:val="00C350C8"/>
    <w:rsid w:val="00C3524F"/>
    <w:rsid w:val="00C353A7"/>
    <w:rsid w:val="00C35652"/>
    <w:rsid w:val="00C357FA"/>
    <w:rsid w:val="00C3592B"/>
    <w:rsid w:val="00C35951"/>
    <w:rsid w:val="00C35B4D"/>
    <w:rsid w:val="00C35DDC"/>
    <w:rsid w:val="00C3624C"/>
    <w:rsid w:val="00C3639B"/>
    <w:rsid w:val="00C363FE"/>
    <w:rsid w:val="00C367F3"/>
    <w:rsid w:val="00C36A4D"/>
    <w:rsid w:val="00C36D4D"/>
    <w:rsid w:val="00C375FB"/>
    <w:rsid w:val="00C37616"/>
    <w:rsid w:val="00C37705"/>
    <w:rsid w:val="00C37779"/>
    <w:rsid w:val="00C3798A"/>
    <w:rsid w:val="00C37A41"/>
    <w:rsid w:val="00C37F38"/>
    <w:rsid w:val="00C401D0"/>
    <w:rsid w:val="00C40392"/>
    <w:rsid w:val="00C4048A"/>
    <w:rsid w:val="00C405CF"/>
    <w:rsid w:val="00C4063F"/>
    <w:rsid w:val="00C4064F"/>
    <w:rsid w:val="00C40796"/>
    <w:rsid w:val="00C4095B"/>
    <w:rsid w:val="00C40AFC"/>
    <w:rsid w:val="00C40D08"/>
    <w:rsid w:val="00C41637"/>
    <w:rsid w:val="00C41668"/>
    <w:rsid w:val="00C41CAB"/>
    <w:rsid w:val="00C4218A"/>
    <w:rsid w:val="00C42258"/>
    <w:rsid w:val="00C423BD"/>
    <w:rsid w:val="00C4259A"/>
    <w:rsid w:val="00C425F8"/>
    <w:rsid w:val="00C42606"/>
    <w:rsid w:val="00C429EC"/>
    <w:rsid w:val="00C42D8B"/>
    <w:rsid w:val="00C42EBF"/>
    <w:rsid w:val="00C42F90"/>
    <w:rsid w:val="00C43183"/>
    <w:rsid w:val="00C438D9"/>
    <w:rsid w:val="00C43AFB"/>
    <w:rsid w:val="00C44008"/>
    <w:rsid w:val="00C4421B"/>
    <w:rsid w:val="00C442EC"/>
    <w:rsid w:val="00C4437D"/>
    <w:rsid w:val="00C443C9"/>
    <w:rsid w:val="00C44431"/>
    <w:rsid w:val="00C44795"/>
    <w:rsid w:val="00C447BA"/>
    <w:rsid w:val="00C44A9C"/>
    <w:rsid w:val="00C45172"/>
    <w:rsid w:val="00C45583"/>
    <w:rsid w:val="00C4571F"/>
    <w:rsid w:val="00C45A45"/>
    <w:rsid w:val="00C45C43"/>
    <w:rsid w:val="00C45E35"/>
    <w:rsid w:val="00C4640F"/>
    <w:rsid w:val="00C4652A"/>
    <w:rsid w:val="00C46582"/>
    <w:rsid w:val="00C46656"/>
    <w:rsid w:val="00C4693F"/>
    <w:rsid w:val="00C46B03"/>
    <w:rsid w:val="00C46EAF"/>
    <w:rsid w:val="00C4722A"/>
    <w:rsid w:val="00C4723E"/>
    <w:rsid w:val="00C473BB"/>
    <w:rsid w:val="00C476F0"/>
    <w:rsid w:val="00C477D5"/>
    <w:rsid w:val="00C4794B"/>
    <w:rsid w:val="00C47BAD"/>
    <w:rsid w:val="00C47BC9"/>
    <w:rsid w:val="00C47F3A"/>
    <w:rsid w:val="00C47F74"/>
    <w:rsid w:val="00C500B5"/>
    <w:rsid w:val="00C503C1"/>
    <w:rsid w:val="00C506FA"/>
    <w:rsid w:val="00C5083E"/>
    <w:rsid w:val="00C5096D"/>
    <w:rsid w:val="00C50ECC"/>
    <w:rsid w:val="00C50ED0"/>
    <w:rsid w:val="00C51528"/>
    <w:rsid w:val="00C51804"/>
    <w:rsid w:val="00C51A4D"/>
    <w:rsid w:val="00C51F29"/>
    <w:rsid w:val="00C51F3B"/>
    <w:rsid w:val="00C5221C"/>
    <w:rsid w:val="00C5225B"/>
    <w:rsid w:val="00C5234D"/>
    <w:rsid w:val="00C524F5"/>
    <w:rsid w:val="00C52552"/>
    <w:rsid w:val="00C5272D"/>
    <w:rsid w:val="00C527E9"/>
    <w:rsid w:val="00C52876"/>
    <w:rsid w:val="00C52B33"/>
    <w:rsid w:val="00C52B71"/>
    <w:rsid w:val="00C52C30"/>
    <w:rsid w:val="00C52C6A"/>
    <w:rsid w:val="00C52E64"/>
    <w:rsid w:val="00C53041"/>
    <w:rsid w:val="00C53197"/>
    <w:rsid w:val="00C53245"/>
    <w:rsid w:val="00C532E5"/>
    <w:rsid w:val="00C535C5"/>
    <w:rsid w:val="00C53831"/>
    <w:rsid w:val="00C53BF9"/>
    <w:rsid w:val="00C53FA0"/>
    <w:rsid w:val="00C54136"/>
    <w:rsid w:val="00C54270"/>
    <w:rsid w:val="00C54BF8"/>
    <w:rsid w:val="00C5500A"/>
    <w:rsid w:val="00C55051"/>
    <w:rsid w:val="00C553BB"/>
    <w:rsid w:val="00C55424"/>
    <w:rsid w:val="00C55672"/>
    <w:rsid w:val="00C55751"/>
    <w:rsid w:val="00C55AC3"/>
    <w:rsid w:val="00C55B50"/>
    <w:rsid w:val="00C55B9D"/>
    <w:rsid w:val="00C55D5B"/>
    <w:rsid w:val="00C55EF1"/>
    <w:rsid w:val="00C5600A"/>
    <w:rsid w:val="00C56039"/>
    <w:rsid w:val="00C5635E"/>
    <w:rsid w:val="00C5642D"/>
    <w:rsid w:val="00C568E2"/>
    <w:rsid w:val="00C56956"/>
    <w:rsid w:val="00C56D18"/>
    <w:rsid w:val="00C56E72"/>
    <w:rsid w:val="00C56ECF"/>
    <w:rsid w:val="00C5710D"/>
    <w:rsid w:val="00C5724D"/>
    <w:rsid w:val="00C57294"/>
    <w:rsid w:val="00C57455"/>
    <w:rsid w:val="00C575A0"/>
    <w:rsid w:val="00C5790B"/>
    <w:rsid w:val="00C57ABF"/>
    <w:rsid w:val="00C57BBD"/>
    <w:rsid w:val="00C57C13"/>
    <w:rsid w:val="00C57D5D"/>
    <w:rsid w:val="00C57EEB"/>
    <w:rsid w:val="00C60139"/>
    <w:rsid w:val="00C60178"/>
    <w:rsid w:val="00C60249"/>
    <w:rsid w:val="00C6027A"/>
    <w:rsid w:val="00C60734"/>
    <w:rsid w:val="00C607B5"/>
    <w:rsid w:val="00C607B9"/>
    <w:rsid w:val="00C6087E"/>
    <w:rsid w:val="00C60A3B"/>
    <w:rsid w:val="00C60B07"/>
    <w:rsid w:val="00C60F9B"/>
    <w:rsid w:val="00C61430"/>
    <w:rsid w:val="00C6155B"/>
    <w:rsid w:val="00C615FF"/>
    <w:rsid w:val="00C61BD2"/>
    <w:rsid w:val="00C61BF6"/>
    <w:rsid w:val="00C61D0B"/>
    <w:rsid w:val="00C61EA4"/>
    <w:rsid w:val="00C6212A"/>
    <w:rsid w:val="00C621CE"/>
    <w:rsid w:val="00C6230D"/>
    <w:rsid w:val="00C62514"/>
    <w:rsid w:val="00C62561"/>
    <w:rsid w:val="00C6276B"/>
    <w:rsid w:val="00C628BD"/>
    <w:rsid w:val="00C628CF"/>
    <w:rsid w:val="00C62C96"/>
    <w:rsid w:val="00C6314C"/>
    <w:rsid w:val="00C634E3"/>
    <w:rsid w:val="00C6362D"/>
    <w:rsid w:val="00C6365C"/>
    <w:rsid w:val="00C63823"/>
    <w:rsid w:val="00C638A1"/>
    <w:rsid w:val="00C6391A"/>
    <w:rsid w:val="00C63A60"/>
    <w:rsid w:val="00C63C10"/>
    <w:rsid w:val="00C63C75"/>
    <w:rsid w:val="00C63D19"/>
    <w:rsid w:val="00C63D6D"/>
    <w:rsid w:val="00C63D74"/>
    <w:rsid w:val="00C63F48"/>
    <w:rsid w:val="00C63FEF"/>
    <w:rsid w:val="00C642DE"/>
    <w:rsid w:val="00C643E0"/>
    <w:rsid w:val="00C64659"/>
    <w:rsid w:val="00C64E2F"/>
    <w:rsid w:val="00C6527A"/>
    <w:rsid w:val="00C65304"/>
    <w:rsid w:val="00C65313"/>
    <w:rsid w:val="00C655D8"/>
    <w:rsid w:val="00C657A0"/>
    <w:rsid w:val="00C65A3F"/>
    <w:rsid w:val="00C65BEC"/>
    <w:rsid w:val="00C65E52"/>
    <w:rsid w:val="00C65FDB"/>
    <w:rsid w:val="00C66035"/>
    <w:rsid w:val="00C663E9"/>
    <w:rsid w:val="00C6656B"/>
    <w:rsid w:val="00C665D5"/>
    <w:rsid w:val="00C665EE"/>
    <w:rsid w:val="00C6668B"/>
    <w:rsid w:val="00C6670D"/>
    <w:rsid w:val="00C66DCA"/>
    <w:rsid w:val="00C66F90"/>
    <w:rsid w:val="00C67119"/>
    <w:rsid w:val="00C671A4"/>
    <w:rsid w:val="00C671D9"/>
    <w:rsid w:val="00C6759E"/>
    <w:rsid w:val="00C6777A"/>
    <w:rsid w:val="00C67B6F"/>
    <w:rsid w:val="00C67C2E"/>
    <w:rsid w:val="00C67EE3"/>
    <w:rsid w:val="00C70067"/>
    <w:rsid w:val="00C702AE"/>
    <w:rsid w:val="00C7031B"/>
    <w:rsid w:val="00C70428"/>
    <w:rsid w:val="00C70498"/>
    <w:rsid w:val="00C70499"/>
    <w:rsid w:val="00C7085D"/>
    <w:rsid w:val="00C70BDD"/>
    <w:rsid w:val="00C70D94"/>
    <w:rsid w:val="00C70EB2"/>
    <w:rsid w:val="00C70F4D"/>
    <w:rsid w:val="00C710C3"/>
    <w:rsid w:val="00C710C9"/>
    <w:rsid w:val="00C719A9"/>
    <w:rsid w:val="00C71F6C"/>
    <w:rsid w:val="00C721DD"/>
    <w:rsid w:val="00C721EE"/>
    <w:rsid w:val="00C72239"/>
    <w:rsid w:val="00C7254B"/>
    <w:rsid w:val="00C727E5"/>
    <w:rsid w:val="00C7298B"/>
    <w:rsid w:val="00C729DE"/>
    <w:rsid w:val="00C72DA1"/>
    <w:rsid w:val="00C72DAD"/>
    <w:rsid w:val="00C73752"/>
    <w:rsid w:val="00C7390E"/>
    <w:rsid w:val="00C73ED5"/>
    <w:rsid w:val="00C73F01"/>
    <w:rsid w:val="00C73FDD"/>
    <w:rsid w:val="00C74004"/>
    <w:rsid w:val="00C74340"/>
    <w:rsid w:val="00C74358"/>
    <w:rsid w:val="00C746B3"/>
    <w:rsid w:val="00C74B8F"/>
    <w:rsid w:val="00C74B99"/>
    <w:rsid w:val="00C75193"/>
    <w:rsid w:val="00C75208"/>
    <w:rsid w:val="00C757B1"/>
    <w:rsid w:val="00C7592A"/>
    <w:rsid w:val="00C75A35"/>
    <w:rsid w:val="00C75AFC"/>
    <w:rsid w:val="00C76121"/>
    <w:rsid w:val="00C76317"/>
    <w:rsid w:val="00C76355"/>
    <w:rsid w:val="00C7643D"/>
    <w:rsid w:val="00C76465"/>
    <w:rsid w:val="00C765C2"/>
    <w:rsid w:val="00C767FB"/>
    <w:rsid w:val="00C76B3F"/>
    <w:rsid w:val="00C76D63"/>
    <w:rsid w:val="00C76F9B"/>
    <w:rsid w:val="00C77292"/>
    <w:rsid w:val="00C77825"/>
    <w:rsid w:val="00C77B7B"/>
    <w:rsid w:val="00C77D4E"/>
    <w:rsid w:val="00C80921"/>
    <w:rsid w:val="00C80B34"/>
    <w:rsid w:val="00C80D0B"/>
    <w:rsid w:val="00C80D8B"/>
    <w:rsid w:val="00C80F54"/>
    <w:rsid w:val="00C80FE5"/>
    <w:rsid w:val="00C81040"/>
    <w:rsid w:val="00C8120B"/>
    <w:rsid w:val="00C814F9"/>
    <w:rsid w:val="00C8174C"/>
    <w:rsid w:val="00C81869"/>
    <w:rsid w:val="00C81A65"/>
    <w:rsid w:val="00C81AD1"/>
    <w:rsid w:val="00C81B56"/>
    <w:rsid w:val="00C8216B"/>
    <w:rsid w:val="00C82196"/>
    <w:rsid w:val="00C8227F"/>
    <w:rsid w:val="00C82281"/>
    <w:rsid w:val="00C824FA"/>
    <w:rsid w:val="00C829E1"/>
    <w:rsid w:val="00C82BB1"/>
    <w:rsid w:val="00C82DEC"/>
    <w:rsid w:val="00C82E82"/>
    <w:rsid w:val="00C82E87"/>
    <w:rsid w:val="00C8305A"/>
    <w:rsid w:val="00C83342"/>
    <w:rsid w:val="00C83554"/>
    <w:rsid w:val="00C838A2"/>
    <w:rsid w:val="00C83920"/>
    <w:rsid w:val="00C83ABE"/>
    <w:rsid w:val="00C83AE8"/>
    <w:rsid w:val="00C83BF7"/>
    <w:rsid w:val="00C83EF3"/>
    <w:rsid w:val="00C84306"/>
    <w:rsid w:val="00C84395"/>
    <w:rsid w:val="00C8439E"/>
    <w:rsid w:val="00C843AA"/>
    <w:rsid w:val="00C844FF"/>
    <w:rsid w:val="00C846FD"/>
    <w:rsid w:val="00C84E79"/>
    <w:rsid w:val="00C84FC2"/>
    <w:rsid w:val="00C8549B"/>
    <w:rsid w:val="00C854CF"/>
    <w:rsid w:val="00C858FC"/>
    <w:rsid w:val="00C859A7"/>
    <w:rsid w:val="00C85ADF"/>
    <w:rsid w:val="00C85F19"/>
    <w:rsid w:val="00C86503"/>
    <w:rsid w:val="00C8665C"/>
    <w:rsid w:val="00C868BB"/>
    <w:rsid w:val="00C8695D"/>
    <w:rsid w:val="00C86E3C"/>
    <w:rsid w:val="00C8719F"/>
    <w:rsid w:val="00C87348"/>
    <w:rsid w:val="00C8757C"/>
    <w:rsid w:val="00C878BA"/>
    <w:rsid w:val="00C87B81"/>
    <w:rsid w:val="00C87C26"/>
    <w:rsid w:val="00C87F30"/>
    <w:rsid w:val="00C905FA"/>
    <w:rsid w:val="00C90769"/>
    <w:rsid w:val="00C909AA"/>
    <w:rsid w:val="00C90BE7"/>
    <w:rsid w:val="00C90D86"/>
    <w:rsid w:val="00C90DB4"/>
    <w:rsid w:val="00C90DD9"/>
    <w:rsid w:val="00C9145C"/>
    <w:rsid w:val="00C91473"/>
    <w:rsid w:val="00C91491"/>
    <w:rsid w:val="00C914DF"/>
    <w:rsid w:val="00C918E7"/>
    <w:rsid w:val="00C91AF6"/>
    <w:rsid w:val="00C91C06"/>
    <w:rsid w:val="00C91C5B"/>
    <w:rsid w:val="00C92189"/>
    <w:rsid w:val="00C922C4"/>
    <w:rsid w:val="00C924E6"/>
    <w:rsid w:val="00C92A04"/>
    <w:rsid w:val="00C92A1A"/>
    <w:rsid w:val="00C92B24"/>
    <w:rsid w:val="00C92BE7"/>
    <w:rsid w:val="00C92F54"/>
    <w:rsid w:val="00C932E2"/>
    <w:rsid w:val="00C9333F"/>
    <w:rsid w:val="00C93647"/>
    <w:rsid w:val="00C93700"/>
    <w:rsid w:val="00C939EF"/>
    <w:rsid w:val="00C93AB7"/>
    <w:rsid w:val="00C93D79"/>
    <w:rsid w:val="00C9410E"/>
    <w:rsid w:val="00C9412A"/>
    <w:rsid w:val="00C9447B"/>
    <w:rsid w:val="00C94698"/>
    <w:rsid w:val="00C94742"/>
    <w:rsid w:val="00C94900"/>
    <w:rsid w:val="00C94916"/>
    <w:rsid w:val="00C949E4"/>
    <w:rsid w:val="00C94C27"/>
    <w:rsid w:val="00C94D75"/>
    <w:rsid w:val="00C94EA5"/>
    <w:rsid w:val="00C94EEB"/>
    <w:rsid w:val="00C94FF9"/>
    <w:rsid w:val="00C95054"/>
    <w:rsid w:val="00C953D1"/>
    <w:rsid w:val="00C953DD"/>
    <w:rsid w:val="00C9546C"/>
    <w:rsid w:val="00C95708"/>
    <w:rsid w:val="00C958ED"/>
    <w:rsid w:val="00C9591D"/>
    <w:rsid w:val="00C95C66"/>
    <w:rsid w:val="00C95C79"/>
    <w:rsid w:val="00C95F03"/>
    <w:rsid w:val="00C960E2"/>
    <w:rsid w:val="00C963CC"/>
    <w:rsid w:val="00C96595"/>
    <w:rsid w:val="00C966D3"/>
    <w:rsid w:val="00C96A20"/>
    <w:rsid w:val="00C96A7C"/>
    <w:rsid w:val="00C96CA8"/>
    <w:rsid w:val="00C96CF0"/>
    <w:rsid w:val="00C972A2"/>
    <w:rsid w:val="00C973B7"/>
    <w:rsid w:val="00C97801"/>
    <w:rsid w:val="00C9796E"/>
    <w:rsid w:val="00C97AAC"/>
    <w:rsid w:val="00C97D5B"/>
    <w:rsid w:val="00CA0076"/>
    <w:rsid w:val="00CA0575"/>
    <w:rsid w:val="00CA0866"/>
    <w:rsid w:val="00CA0969"/>
    <w:rsid w:val="00CA0B68"/>
    <w:rsid w:val="00CA0D0E"/>
    <w:rsid w:val="00CA0FE0"/>
    <w:rsid w:val="00CA0FF1"/>
    <w:rsid w:val="00CA188A"/>
    <w:rsid w:val="00CA1A9E"/>
    <w:rsid w:val="00CA1EE2"/>
    <w:rsid w:val="00CA214E"/>
    <w:rsid w:val="00CA21DF"/>
    <w:rsid w:val="00CA247C"/>
    <w:rsid w:val="00CA25AE"/>
    <w:rsid w:val="00CA2B3D"/>
    <w:rsid w:val="00CA2CA9"/>
    <w:rsid w:val="00CA35F1"/>
    <w:rsid w:val="00CA36F5"/>
    <w:rsid w:val="00CA37A5"/>
    <w:rsid w:val="00CA3C89"/>
    <w:rsid w:val="00CA3EA5"/>
    <w:rsid w:val="00CA3F2A"/>
    <w:rsid w:val="00CA3FE7"/>
    <w:rsid w:val="00CA41CC"/>
    <w:rsid w:val="00CA439B"/>
    <w:rsid w:val="00CA4560"/>
    <w:rsid w:val="00CA4871"/>
    <w:rsid w:val="00CA4878"/>
    <w:rsid w:val="00CA4BA5"/>
    <w:rsid w:val="00CA4EC8"/>
    <w:rsid w:val="00CA500E"/>
    <w:rsid w:val="00CA516B"/>
    <w:rsid w:val="00CA51B2"/>
    <w:rsid w:val="00CA54B9"/>
    <w:rsid w:val="00CA592A"/>
    <w:rsid w:val="00CA5B40"/>
    <w:rsid w:val="00CA5C2E"/>
    <w:rsid w:val="00CA5DAF"/>
    <w:rsid w:val="00CA5E62"/>
    <w:rsid w:val="00CA5EA4"/>
    <w:rsid w:val="00CA5F2F"/>
    <w:rsid w:val="00CA63FC"/>
    <w:rsid w:val="00CA6416"/>
    <w:rsid w:val="00CA644F"/>
    <w:rsid w:val="00CA659E"/>
    <w:rsid w:val="00CA6634"/>
    <w:rsid w:val="00CA67AE"/>
    <w:rsid w:val="00CA683C"/>
    <w:rsid w:val="00CA68FE"/>
    <w:rsid w:val="00CA6B08"/>
    <w:rsid w:val="00CA6D61"/>
    <w:rsid w:val="00CA6FEE"/>
    <w:rsid w:val="00CA74E0"/>
    <w:rsid w:val="00CA74F0"/>
    <w:rsid w:val="00CA773F"/>
    <w:rsid w:val="00CA7F44"/>
    <w:rsid w:val="00CB03A9"/>
    <w:rsid w:val="00CB04E1"/>
    <w:rsid w:val="00CB0619"/>
    <w:rsid w:val="00CB06DE"/>
    <w:rsid w:val="00CB09CC"/>
    <w:rsid w:val="00CB0B33"/>
    <w:rsid w:val="00CB0C50"/>
    <w:rsid w:val="00CB0CA5"/>
    <w:rsid w:val="00CB0CE5"/>
    <w:rsid w:val="00CB11CD"/>
    <w:rsid w:val="00CB123B"/>
    <w:rsid w:val="00CB15B4"/>
    <w:rsid w:val="00CB18A6"/>
    <w:rsid w:val="00CB1969"/>
    <w:rsid w:val="00CB197C"/>
    <w:rsid w:val="00CB1AC2"/>
    <w:rsid w:val="00CB1B61"/>
    <w:rsid w:val="00CB1F51"/>
    <w:rsid w:val="00CB20CB"/>
    <w:rsid w:val="00CB24DC"/>
    <w:rsid w:val="00CB2551"/>
    <w:rsid w:val="00CB2725"/>
    <w:rsid w:val="00CB2A27"/>
    <w:rsid w:val="00CB2B3A"/>
    <w:rsid w:val="00CB2C63"/>
    <w:rsid w:val="00CB32BF"/>
    <w:rsid w:val="00CB3421"/>
    <w:rsid w:val="00CB34EC"/>
    <w:rsid w:val="00CB362E"/>
    <w:rsid w:val="00CB3653"/>
    <w:rsid w:val="00CB388B"/>
    <w:rsid w:val="00CB389E"/>
    <w:rsid w:val="00CB3971"/>
    <w:rsid w:val="00CB3D62"/>
    <w:rsid w:val="00CB3F5B"/>
    <w:rsid w:val="00CB3FFA"/>
    <w:rsid w:val="00CB4043"/>
    <w:rsid w:val="00CB4074"/>
    <w:rsid w:val="00CB4097"/>
    <w:rsid w:val="00CB449D"/>
    <w:rsid w:val="00CB4579"/>
    <w:rsid w:val="00CB46FF"/>
    <w:rsid w:val="00CB4756"/>
    <w:rsid w:val="00CB476F"/>
    <w:rsid w:val="00CB4981"/>
    <w:rsid w:val="00CB49AC"/>
    <w:rsid w:val="00CB4BB6"/>
    <w:rsid w:val="00CB4BD9"/>
    <w:rsid w:val="00CB4C50"/>
    <w:rsid w:val="00CB4E0B"/>
    <w:rsid w:val="00CB4F51"/>
    <w:rsid w:val="00CB518C"/>
    <w:rsid w:val="00CB523D"/>
    <w:rsid w:val="00CB5384"/>
    <w:rsid w:val="00CB55F7"/>
    <w:rsid w:val="00CB579F"/>
    <w:rsid w:val="00CB5868"/>
    <w:rsid w:val="00CB5884"/>
    <w:rsid w:val="00CB5A43"/>
    <w:rsid w:val="00CB5AF7"/>
    <w:rsid w:val="00CB5DA0"/>
    <w:rsid w:val="00CB5E27"/>
    <w:rsid w:val="00CB5E81"/>
    <w:rsid w:val="00CB617F"/>
    <w:rsid w:val="00CB622A"/>
    <w:rsid w:val="00CB64A1"/>
    <w:rsid w:val="00CB6522"/>
    <w:rsid w:val="00CB6792"/>
    <w:rsid w:val="00CB69F1"/>
    <w:rsid w:val="00CB6D72"/>
    <w:rsid w:val="00CB7053"/>
    <w:rsid w:val="00CB7492"/>
    <w:rsid w:val="00CB759C"/>
    <w:rsid w:val="00CB7684"/>
    <w:rsid w:val="00CB790C"/>
    <w:rsid w:val="00CB791F"/>
    <w:rsid w:val="00CB7A4B"/>
    <w:rsid w:val="00CB7A9C"/>
    <w:rsid w:val="00CB7C10"/>
    <w:rsid w:val="00CB7C2F"/>
    <w:rsid w:val="00CC0165"/>
    <w:rsid w:val="00CC01A5"/>
    <w:rsid w:val="00CC01F6"/>
    <w:rsid w:val="00CC06DA"/>
    <w:rsid w:val="00CC109E"/>
    <w:rsid w:val="00CC1481"/>
    <w:rsid w:val="00CC149A"/>
    <w:rsid w:val="00CC1548"/>
    <w:rsid w:val="00CC17E0"/>
    <w:rsid w:val="00CC1BF9"/>
    <w:rsid w:val="00CC1CAC"/>
    <w:rsid w:val="00CC1D4B"/>
    <w:rsid w:val="00CC1EAD"/>
    <w:rsid w:val="00CC1EF9"/>
    <w:rsid w:val="00CC220A"/>
    <w:rsid w:val="00CC248E"/>
    <w:rsid w:val="00CC2599"/>
    <w:rsid w:val="00CC289A"/>
    <w:rsid w:val="00CC2C32"/>
    <w:rsid w:val="00CC3589"/>
    <w:rsid w:val="00CC35BD"/>
    <w:rsid w:val="00CC3653"/>
    <w:rsid w:val="00CC369B"/>
    <w:rsid w:val="00CC3825"/>
    <w:rsid w:val="00CC3DD8"/>
    <w:rsid w:val="00CC3E00"/>
    <w:rsid w:val="00CC3E6A"/>
    <w:rsid w:val="00CC4162"/>
    <w:rsid w:val="00CC4405"/>
    <w:rsid w:val="00CC47B9"/>
    <w:rsid w:val="00CC4805"/>
    <w:rsid w:val="00CC4907"/>
    <w:rsid w:val="00CC4D1E"/>
    <w:rsid w:val="00CC4E33"/>
    <w:rsid w:val="00CC4F45"/>
    <w:rsid w:val="00CC50FC"/>
    <w:rsid w:val="00CC5339"/>
    <w:rsid w:val="00CC5688"/>
    <w:rsid w:val="00CC577B"/>
    <w:rsid w:val="00CC57C6"/>
    <w:rsid w:val="00CC5958"/>
    <w:rsid w:val="00CC59F7"/>
    <w:rsid w:val="00CC5C38"/>
    <w:rsid w:val="00CC5E30"/>
    <w:rsid w:val="00CC5FC7"/>
    <w:rsid w:val="00CC5FD2"/>
    <w:rsid w:val="00CC6076"/>
    <w:rsid w:val="00CC63F8"/>
    <w:rsid w:val="00CC6C64"/>
    <w:rsid w:val="00CC6C98"/>
    <w:rsid w:val="00CC6CA5"/>
    <w:rsid w:val="00CC6CE8"/>
    <w:rsid w:val="00CC6E15"/>
    <w:rsid w:val="00CC6E2E"/>
    <w:rsid w:val="00CC70F3"/>
    <w:rsid w:val="00CC74BF"/>
    <w:rsid w:val="00CC767D"/>
    <w:rsid w:val="00CC79A9"/>
    <w:rsid w:val="00CC7A70"/>
    <w:rsid w:val="00CC7C1F"/>
    <w:rsid w:val="00CC7FEC"/>
    <w:rsid w:val="00CD014D"/>
    <w:rsid w:val="00CD0410"/>
    <w:rsid w:val="00CD069E"/>
    <w:rsid w:val="00CD06E9"/>
    <w:rsid w:val="00CD08A6"/>
    <w:rsid w:val="00CD0B3C"/>
    <w:rsid w:val="00CD0DDE"/>
    <w:rsid w:val="00CD0E05"/>
    <w:rsid w:val="00CD0F51"/>
    <w:rsid w:val="00CD13FC"/>
    <w:rsid w:val="00CD17BF"/>
    <w:rsid w:val="00CD19A1"/>
    <w:rsid w:val="00CD1AE4"/>
    <w:rsid w:val="00CD1B13"/>
    <w:rsid w:val="00CD1CDB"/>
    <w:rsid w:val="00CD1E40"/>
    <w:rsid w:val="00CD1E9A"/>
    <w:rsid w:val="00CD1FEE"/>
    <w:rsid w:val="00CD201E"/>
    <w:rsid w:val="00CD2032"/>
    <w:rsid w:val="00CD226C"/>
    <w:rsid w:val="00CD23DA"/>
    <w:rsid w:val="00CD2522"/>
    <w:rsid w:val="00CD2B76"/>
    <w:rsid w:val="00CD2D38"/>
    <w:rsid w:val="00CD2DE9"/>
    <w:rsid w:val="00CD2FB4"/>
    <w:rsid w:val="00CD300E"/>
    <w:rsid w:val="00CD31B5"/>
    <w:rsid w:val="00CD347D"/>
    <w:rsid w:val="00CD3C74"/>
    <w:rsid w:val="00CD3D44"/>
    <w:rsid w:val="00CD3FD8"/>
    <w:rsid w:val="00CD43E4"/>
    <w:rsid w:val="00CD4767"/>
    <w:rsid w:val="00CD4783"/>
    <w:rsid w:val="00CD4C99"/>
    <w:rsid w:val="00CD4D0A"/>
    <w:rsid w:val="00CD4E51"/>
    <w:rsid w:val="00CD4EDA"/>
    <w:rsid w:val="00CD501F"/>
    <w:rsid w:val="00CD5049"/>
    <w:rsid w:val="00CD5051"/>
    <w:rsid w:val="00CD54EA"/>
    <w:rsid w:val="00CD55AC"/>
    <w:rsid w:val="00CD5C24"/>
    <w:rsid w:val="00CD5F5C"/>
    <w:rsid w:val="00CD5F8E"/>
    <w:rsid w:val="00CD6123"/>
    <w:rsid w:val="00CD619A"/>
    <w:rsid w:val="00CD647F"/>
    <w:rsid w:val="00CD69D8"/>
    <w:rsid w:val="00CD6A01"/>
    <w:rsid w:val="00CD6A92"/>
    <w:rsid w:val="00CD6BB6"/>
    <w:rsid w:val="00CD6E88"/>
    <w:rsid w:val="00CD6FEC"/>
    <w:rsid w:val="00CD701E"/>
    <w:rsid w:val="00CD717B"/>
    <w:rsid w:val="00CD7460"/>
    <w:rsid w:val="00CD79C4"/>
    <w:rsid w:val="00CD7F65"/>
    <w:rsid w:val="00CE016C"/>
    <w:rsid w:val="00CE01F2"/>
    <w:rsid w:val="00CE0458"/>
    <w:rsid w:val="00CE05F4"/>
    <w:rsid w:val="00CE086D"/>
    <w:rsid w:val="00CE095A"/>
    <w:rsid w:val="00CE0CC6"/>
    <w:rsid w:val="00CE0D39"/>
    <w:rsid w:val="00CE0EEF"/>
    <w:rsid w:val="00CE1DCA"/>
    <w:rsid w:val="00CE1E5E"/>
    <w:rsid w:val="00CE1F18"/>
    <w:rsid w:val="00CE26C2"/>
    <w:rsid w:val="00CE26D8"/>
    <w:rsid w:val="00CE29A8"/>
    <w:rsid w:val="00CE2B7F"/>
    <w:rsid w:val="00CE2C37"/>
    <w:rsid w:val="00CE2D87"/>
    <w:rsid w:val="00CE2DC9"/>
    <w:rsid w:val="00CE2EDD"/>
    <w:rsid w:val="00CE2F8C"/>
    <w:rsid w:val="00CE30D3"/>
    <w:rsid w:val="00CE31CC"/>
    <w:rsid w:val="00CE3264"/>
    <w:rsid w:val="00CE328B"/>
    <w:rsid w:val="00CE346F"/>
    <w:rsid w:val="00CE3512"/>
    <w:rsid w:val="00CE3787"/>
    <w:rsid w:val="00CE384D"/>
    <w:rsid w:val="00CE39D0"/>
    <w:rsid w:val="00CE3A5B"/>
    <w:rsid w:val="00CE3A80"/>
    <w:rsid w:val="00CE3ADD"/>
    <w:rsid w:val="00CE3EA9"/>
    <w:rsid w:val="00CE4383"/>
    <w:rsid w:val="00CE4414"/>
    <w:rsid w:val="00CE4496"/>
    <w:rsid w:val="00CE4B45"/>
    <w:rsid w:val="00CE4B91"/>
    <w:rsid w:val="00CE4C56"/>
    <w:rsid w:val="00CE4DEF"/>
    <w:rsid w:val="00CE537C"/>
    <w:rsid w:val="00CE53FA"/>
    <w:rsid w:val="00CE543C"/>
    <w:rsid w:val="00CE5B67"/>
    <w:rsid w:val="00CE5BB7"/>
    <w:rsid w:val="00CE5C16"/>
    <w:rsid w:val="00CE5DC3"/>
    <w:rsid w:val="00CE5E9A"/>
    <w:rsid w:val="00CE62C8"/>
    <w:rsid w:val="00CE6841"/>
    <w:rsid w:val="00CE68D7"/>
    <w:rsid w:val="00CE6A16"/>
    <w:rsid w:val="00CE6A29"/>
    <w:rsid w:val="00CE6ABB"/>
    <w:rsid w:val="00CE6C21"/>
    <w:rsid w:val="00CE6F23"/>
    <w:rsid w:val="00CE6F3B"/>
    <w:rsid w:val="00CE6FEB"/>
    <w:rsid w:val="00CE70A3"/>
    <w:rsid w:val="00CE7143"/>
    <w:rsid w:val="00CE7147"/>
    <w:rsid w:val="00CE71A4"/>
    <w:rsid w:val="00CE7313"/>
    <w:rsid w:val="00CE78F7"/>
    <w:rsid w:val="00CE7CD7"/>
    <w:rsid w:val="00CE7E25"/>
    <w:rsid w:val="00CF0134"/>
    <w:rsid w:val="00CF024C"/>
    <w:rsid w:val="00CF06C7"/>
    <w:rsid w:val="00CF0708"/>
    <w:rsid w:val="00CF07D6"/>
    <w:rsid w:val="00CF0872"/>
    <w:rsid w:val="00CF08D9"/>
    <w:rsid w:val="00CF0A8B"/>
    <w:rsid w:val="00CF0B75"/>
    <w:rsid w:val="00CF0CD0"/>
    <w:rsid w:val="00CF0D91"/>
    <w:rsid w:val="00CF0EFA"/>
    <w:rsid w:val="00CF10E3"/>
    <w:rsid w:val="00CF1271"/>
    <w:rsid w:val="00CF12E9"/>
    <w:rsid w:val="00CF1420"/>
    <w:rsid w:val="00CF1624"/>
    <w:rsid w:val="00CF16BB"/>
    <w:rsid w:val="00CF1BB1"/>
    <w:rsid w:val="00CF1C11"/>
    <w:rsid w:val="00CF1CD3"/>
    <w:rsid w:val="00CF203D"/>
    <w:rsid w:val="00CF2486"/>
    <w:rsid w:val="00CF2756"/>
    <w:rsid w:val="00CF2CDD"/>
    <w:rsid w:val="00CF2F16"/>
    <w:rsid w:val="00CF3269"/>
    <w:rsid w:val="00CF3452"/>
    <w:rsid w:val="00CF3702"/>
    <w:rsid w:val="00CF39B6"/>
    <w:rsid w:val="00CF3D5D"/>
    <w:rsid w:val="00CF3E34"/>
    <w:rsid w:val="00CF3EC6"/>
    <w:rsid w:val="00CF4375"/>
    <w:rsid w:val="00CF51AB"/>
    <w:rsid w:val="00CF5362"/>
    <w:rsid w:val="00CF5436"/>
    <w:rsid w:val="00CF5832"/>
    <w:rsid w:val="00CF592A"/>
    <w:rsid w:val="00CF5A2B"/>
    <w:rsid w:val="00CF6031"/>
    <w:rsid w:val="00CF60CB"/>
    <w:rsid w:val="00CF635D"/>
    <w:rsid w:val="00CF6403"/>
    <w:rsid w:val="00CF65CC"/>
    <w:rsid w:val="00CF65F4"/>
    <w:rsid w:val="00CF66E9"/>
    <w:rsid w:val="00CF67F4"/>
    <w:rsid w:val="00CF6CFA"/>
    <w:rsid w:val="00CF6F75"/>
    <w:rsid w:val="00CF6FED"/>
    <w:rsid w:val="00CF74A5"/>
    <w:rsid w:val="00CF74FF"/>
    <w:rsid w:val="00CF76B8"/>
    <w:rsid w:val="00CF7AE1"/>
    <w:rsid w:val="00CF7B52"/>
    <w:rsid w:val="00CF7DC4"/>
    <w:rsid w:val="00CF7E15"/>
    <w:rsid w:val="00D00204"/>
    <w:rsid w:val="00D00615"/>
    <w:rsid w:val="00D006E0"/>
    <w:rsid w:val="00D00927"/>
    <w:rsid w:val="00D00B10"/>
    <w:rsid w:val="00D01078"/>
    <w:rsid w:val="00D011C7"/>
    <w:rsid w:val="00D011E6"/>
    <w:rsid w:val="00D0168A"/>
    <w:rsid w:val="00D01717"/>
    <w:rsid w:val="00D01941"/>
    <w:rsid w:val="00D02534"/>
    <w:rsid w:val="00D028F2"/>
    <w:rsid w:val="00D02CFA"/>
    <w:rsid w:val="00D02D04"/>
    <w:rsid w:val="00D02FA1"/>
    <w:rsid w:val="00D03008"/>
    <w:rsid w:val="00D03078"/>
    <w:rsid w:val="00D0337B"/>
    <w:rsid w:val="00D033AD"/>
    <w:rsid w:val="00D038AB"/>
    <w:rsid w:val="00D039BB"/>
    <w:rsid w:val="00D03CEC"/>
    <w:rsid w:val="00D0422D"/>
    <w:rsid w:val="00D04789"/>
    <w:rsid w:val="00D05050"/>
    <w:rsid w:val="00D050C4"/>
    <w:rsid w:val="00D05247"/>
    <w:rsid w:val="00D0524B"/>
    <w:rsid w:val="00D05391"/>
    <w:rsid w:val="00D05455"/>
    <w:rsid w:val="00D0548B"/>
    <w:rsid w:val="00D054E6"/>
    <w:rsid w:val="00D0583B"/>
    <w:rsid w:val="00D05BE8"/>
    <w:rsid w:val="00D05E81"/>
    <w:rsid w:val="00D05ECB"/>
    <w:rsid w:val="00D05FC0"/>
    <w:rsid w:val="00D05FC9"/>
    <w:rsid w:val="00D05FFC"/>
    <w:rsid w:val="00D060D7"/>
    <w:rsid w:val="00D06206"/>
    <w:rsid w:val="00D06233"/>
    <w:rsid w:val="00D063F2"/>
    <w:rsid w:val="00D06677"/>
    <w:rsid w:val="00D0698E"/>
    <w:rsid w:val="00D06B14"/>
    <w:rsid w:val="00D06C17"/>
    <w:rsid w:val="00D06D82"/>
    <w:rsid w:val="00D071C2"/>
    <w:rsid w:val="00D07783"/>
    <w:rsid w:val="00D07A4D"/>
    <w:rsid w:val="00D07AD7"/>
    <w:rsid w:val="00D07C10"/>
    <w:rsid w:val="00D07C58"/>
    <w:rsid w:val="00D07DAC"/>
    <w:rsid w:val="00D07E4E"/>
    <w:rsid w:val="00D07EB6"/>
    <w:rsid w:val="00D07F01"/>
    <w:rsid w:val="00D07F2E"/>
    <w:rsid w:val="00D10003"/>
    <w:rsid w:val="00D1040C"/>
    <w:rsid w:val="00D1040E"/>
    <w:rsid w:val="00D10431"/>
    <w:rsid w:val="00D104CD"/>
    <w:rsid w:val="00D105D4"/>
    <w:rsid w:val="00D1067B"/>
    <w:rsid w:val="00D107F2"/>
    <w:rsid w:val="00D10CA2"/>
    <w:rsid w:val="00D10D3A"/>
    <w:rsid w:val="00D10DCD"/>
    <w:rsid w:val="00D11309"/>
    <w:rsid w:val="00D1130E"/>
    <w:rsid w:val="00D117A7"/>
    <w:rsid w:val="00D118AC"/>
    <w:rsid w:val="00D11A91"/>
    <w:rsid w:val="00D11BCB"/>
    <w:rsid w:val="00D11DF7"/>
    <w:rsid w:val="00D11E80"/>
    <w:rsid w:val="00D11F81"/>
    <w:rsid w:val="00D12348"/>
    <w:rsid w:val="00D12427"/>
    <w:rsid w:val="00D124F5"/>
    <w:rsid w:val="00D12748"/>
    <w:rsid w:val="00D128FC"/>
    <w:rsid w:val="00D12B6B"/>
    <w:rsid w:val="00D130C6"/>
    <w:rsid w:val="00D130F8"/>
    <w:rsid w:val="00D13519"/>
    <w:rsid w:val="00D1372B"/>
    <w:rsid w:val="00D13790"/>
    <w:rsid w:val="00D13932"/>
    <w:rsid w:val="00D13A66"/>
    <w:rsid w:val="00D13C1E"/>
    <w:rsid w:val="00D13ED8"/>
    <w:rsid w:val="00D140F9"/>
    <w:rsid w:val="00D14362"/>
    <w:rsid w:val="00D1443E"/>
    <w:rsid w:val="00D14BEA"/>
    <w:rsid w:val="00D14F18"/>
    <w:rsid w:val="00D15127"/>
    <w:rsid w:val="00D15158"/>
    <w:rsid w:val="00D15177"/>
    <w:rsid w:val="00D15219"/>
    <w:rsid w:val="00D15412"/>
    <w:rsid w:val="00D15419"/>
    <w:rsid w:val="00D1549E"/>
    <w:rsid w:val="00D15AC5"/>
    <w:rsid w:val="00D15E33"/>
    <w:rsid w:val="00D161A4"/>
    <w:rsid w:val="00D165CF"/>
    <w:rsid w:val="00D16765"/>
    <w:rsid w:val="00D167F8"/>
    <w:rsid w:val="00D1704C"/>
    <w:rsid w:val="00D17127"/>
    <w:rsid w:val="00D17433"/>
    <w:rsid w:val="00D1755A"/>
    <w:rsid w:val="00D175FD"/>
    <w:rsid w:val="00D17892"/>
    <w:rsid w:val="00D178B1"/>
    <w:rsid w:val="00D17AC4"/>
    <w:rsid w:val="00D17DED"/>
    <w:rsid w:val="00D201E1"/>
    <w:rsid w:val="00D20466"/>
    <w:rsid w:val="00D204C7"/>
    <w:rsid w:val="00D2050E"/>
    <w:rsid w:val="00D208DB"/>
    <w:rsid w:val="00D20A7D"/>
    <w:rsid w:val="00D20B37"/>
    <w:rsid w:val="00D20C7B"/>
    <w:rsid w:val="00D20D03"/>
    <w:rsid w:val="00D20E7D"/>
    <w:rsid w:val="00D20F78"/>
    <w:rsid w:val="00D21015"/>
    <w:rsid w:val="00D214C6"/>
    <w:rsid w:val="00D219CC"/>
    <w:rsid w:val="00D21AF1"/>
    <w:rsid w:val="00D21CDB"/>
    <w:rsid w:val="00D21D50"/>
    <w:rsid w:val="00D21E02"/>
    <w:rsid w:val="00D21E1E"/>
    <w:rsid w:val="00D21FFD"/>
    <w:rsid w:val="00D221EC"/>
    <w:rsid w:val="00D22399"/>
    <w:rsid w:val="00D22637"/>
    <w:rsid w:val="00D22B26"/>
    <w:rsid w:val="00D22B8B"/>
    <w:rsid w:val="00D22D4E"/>
    <w:rsid w:val="00D22FE1"/>
    <w:rsid w:val="00D231EC"/>
    <w:rsid w:val="00D2381A"/>
    <w:rsid w:val="00D23BF0"/>
    <w:rsid w:val="00D23E41"/>
    <w:rsid w:val="00D24006"/>
    <w:rsid w:val="00D24192"/>
    <w:rsid w:val="00D2442F"/>
    <w:rsid w:val="00D250B9"/>
    <w:rsid w:val="00D25118"/>
    <w:rsid w:val="00D25454"/>
    <w:rsid w:val="00D255FD"/>
    <w:rsid w:val="00D25A2C"/>
    <w:rsid w:val="00D26151"/>
    <w:rsid w:val="00D26914"/>
    <w:rsid w:val="00D26B1E"/>
    <w:rsid w:val="00D26B3E"/>
    <w:rsid w:val="00D26CE7"/>
    <w:rsid w:val="00D26D3B"/>
    <w:rsid w:val="00D26F71"/>
    <w:rsid w:val="00D272D6"/>
    <w:rsid w:val="00D272E7"/>
    <w:rsid w:val="00D2769E"/>
    <w:rsid w:val="00D27B0B"/>
    <w:rsid w:val="00D27BBA"/>
    <w:rsid w:val="00D27D23"/>
    <w:rsid w:val="00D27E44"/>
    <w:rsid w:val="00D302DD"/>
    <w:rsid w:val="00D3046E"/>
    <w:rsid w:val="00D309E8"/>
    <w:rsid w:val="00D30AD4"/>
    <w:rsid w:val="00D30D5E"/>
    <w:rsid w:val="00D30FB0"/>
    <w:rsid w:val="00D3113C"/>
    <w:rsid w:val="00D312FA"/>
    <w:rsid w:val="00D31319"/>
    <w:rsid w:val="00D315EB"/>
    <w:rsid w:val="00D3161A"/>
    <w:rsid w:val="00D3163B"/>
    <w:rsid w:val="00D31908"/>
    <w:rsid w:val="00D31A2B"/>
    <w:rsid w:val="00D31AD8"/>
    <w:rsid w:val="00D31D2B"/>
    <w:rsid w:val="00D31F1C"/>
    <w:rsid w:val="00D321B1"/>
    <w:rsid w:val="00D321E3"/>
    <w:rsid w:val="00D32303"/>
    <w:rsid w:val="00D3242C"/>
    <w:rsid w:val="00D32504"/>
    <w:rsid w:val="00D325DE"/>
    <w:rsid w:val="00D329D0"/>
    <w:rsid w:val="00D32C0A"/>
    <w:rsid w:val="00D32E68"/>
    <w:rsid w:val="00D33326"/>
    <w:rsid w:val="00D33703"/>
    <w:rsid w:val="00D33B30"/>
    <w:rsid w:val="00D33B48"/>
    <w:rsid w:val="00D33CA0"/>
    <w:rsid w:val="00D33FED"/>
    <w:rsid w:val="00D3405A"/>
    <w:rsid w:val="00D340F2"/>
    <w:rsid w:val="00D34303"/>
    <w:rsid w:val="00D3442E"/>
    <w:rsid w:val="00D34B90"/>
    <w:rsid w:val="00D34BCC"/>
    <w:rsid w:val="00D34C74"/>
    <w:rsid w:val="00D34D59"/>
    <w:rsid w:val="00D34EC5"/>
    <w:rsid w:val="00D352FE"/>
    <w:rsid w:val="00D35466"/>
    <w:rsid w:val="00D35624"/>
    <w:rsid w:val="00D35E14"/>
    <w:rsid w:val="00D3625E"/>
    <w:rsid w:val="00D364B2"/>
    <w:rsid w:val="00D364C4"/>
    <w:rsid w:val="00D36B6A"/>
    <w:rsid w:val="00D36DEC"/>
    <w:rsid w:val="00D36F5B"/>
    <w:rsid w:val="00D370CC"/>
    <w:rsid w:val="00D37187"/>
    <w:rsid w:val="00D37227"/>
    <w:rsid w:val="00D37AB9"/>
    <w:rsid w:val="00D37E4A"/>
    <w:rsid w:val="00D37FD5"/>
    <w:rsid w:val="00D4011C"/>
    <w:rsid w:val="00D4048E"/>
    <w:rsid w:val="00D4088D"/>
    <w:rsid w:val="00D408D5"/>
    <w:rsid w:val="00D40927"/>
    <w:rsid w:val="00D40970"/>
    <w:rsid w:val="00D40B95"/>
    <w:rsid w:val="00D40CD1"/>
    <w:rsid w:val="00D40F67"/>
    <w:rsid w:val="00D41104"/>
    <w:rsid w:val="00D412BF"/>
    <w:rsid w:val="00D413B6"/>
    <w:rsid w:val="00D41701"/>
    <w:rsid w:val="00D41742"/>
    <w:rsid w:val="00D41762"/>
    <w:rsid w:val="00D4188D"/>
    <w:rsid w:val="00D41890"/>
    <w:rsid w:val="00D41D24"/>
    <w:rsid w:val="00D41D2C"/>
    <w:rsid w:val="00D41E88"/>
    <w:rsid w:val="00D42005"/>
    <w:rsid w:val="00D42027"/>
    <w:rsid w:val="00D423D3"/>
    <w:rsid w:val="00D42523"/>
    <w:rsid w:val="00D4273E"/>
    <w:rsid w:val="00D42785"/>
    <w:rsid w:val="00D42E35"/>
    <w:rsid w:val="00D430CE"/>
    <w:rsid w:val="00D43394"/>
    <w:rsid w:val="00D4399B"/>
    <w:rsid w:val="00D43DBE"/>
    <w:rsid w:val="00D440CA"/>
    <w:rsid w:val="00D44138"/>
    <w:rsid w:val="00D44391"/>
    <w:rsid w:val="00D4440C"/>
    <w:rsid w:val="00D4461E"/>
    <w:rsid w:val="00D44917"/>
    <w:rsid w:val="00D449BE"/>
    <w:rsid w:val="00D44A69"/>
    <w:rsid w:val="00D44E7E"/>
    <w:rsid w:val="00D454BA"/>
    <w:rsid w:val="00D45E30"/>
    <w:rsid w:val="00D46442"/>
    <w:rsid w:val="00D4672F"/>
    <w:rsid w:val="00D467A2"/>
    <w:rsid w:val="00D4688D"/>
    <w:rsid w:val="00D46A98"/>
    <w:rsid w:val="00D46CCD"/>
    <w:rsid w:val="00D46EC0"/>
    <w:rsid w:val="00D470DE"/>
    <w:rsid w:val="00D472EE"/>
    <w:rsid w:val="00D47387"/>
    <w:rsid w:val="00D47389"/>
    <w:rsid w:val="00D476FB"/>
    <w:rsid w:val="00D4799B"/>
    <w:rsid w:val="00D47A62"/>
    <w:rsid w:val="00D47B0D"/>
    <w:rsid w:val="00D47B34"/>
    <w:rsid w:val="00D505D3"/>
    <w:rsid w:val="00D5061C"/>
    <w:rsid w:val="00D50846"/>
    <w:rsid w:val="00D50888"/>
    <w:rsid w:val="00D50A0B"/>
    <w:rsid w:val="00D50AE8"/>
    <w:rsid w:val="00D50B49"/>
    <w:rsid w:val="00D50C4A"/>
    <w:rsid w:val="00D51025"/>
    <w:rsid w:val="00D5144B"/>
    <w:rsid w:val="00D514A4"/>
    <w:rsid w:val="00D51BCF"/>
    <w:rsid w:val="00D51F3F"/>
    <w:rsid w:val="00D52075"/>
    <w:rsid w:val="00D52306"/>
    <w:rsid w:val="00D52774"/>
    <w:rsid w:val="00D52AA4"/>
    <w:rsid w:val="00D52AEE"/>
    <w:rsid w:val="00D52C7A"/>
    <w:rsid w:val="00D52CCE"/>
    <w:rsid w:val="00D52D7D"/>
    <w:rsid w:val="00D53208"/>
    <w:rsid w:val="00D534F0"/>
    <w:rsid w:val="00D53B34"/>
    <w:rsid w:val="00D53D26"/>
    <w:rsid w:val="00D53F9D"/>
    <w:rsid w:val="00D53FEA"/>
    <w:rsid w:val="00D54811"/>
    <w:rsid w:val="00D549D5"/>
    <w:rsid w:val="00D54E0A"/>
    <w:rsid w:val="00D54F87"/>
    <w:rsid w:val="00D55091"/>
    <w:rsid w:val="00D5591C"/>
    <w:rsid w:val="00D55945"/>
    <w:rsid w:val="00D55E21"/>
    <w:rsid w:val="00D5603B"/>
    <w:rsid w:val="00D560DC"/>
    <w:rsid w:val="00D56462"/>
    <w:rsid w:val="00D569A1"/>
    <w:rsid w:val="00D56B0D"/>
    <w:rsid w:val="00D5727A"/>
    <w:rsid w:val="00D574CD"/>
    <w:rsid w:val="00D57534"/>
    <w:rsid w:val="00D575B5"/>
    <w:rsid w:val="00D5781B"/>
    <w:rsid w:val="00D57867"/>
    <w:rsid w:val="00D578AB"/>
    <w:rsid w:val="00D5796C"/>
    <w:rsid w:val="00D60094"/>
    <w:rsid w:val="00D600C9"/>
    <w:rsid w:val="00D603DC"/>
    <w:rsid w:val="00D60428"/>
    <w:rsid w:val="00D605ED"/>
    <w:rsid w:val="00D60639"/>
    <w:rsid w:val="00D60D8C"/>
    <w:rsid w:val="00D61163"/>
    <w:rsid w:val="00D614EF"/>
    <w:rsid w:val="00D61A81"/>
    <w:rsid w:val="00D61ACF"/>
    <w:rsid w:val="00D61BD0"/>
    <w:rsid w:val="00D6246D"/>
    <w:rsid w:val="00D62694"/>
    <w:rsid w:val="00D6270A"/>
    <w:rsid w:val="00D62854"/>
    <w:rsid w:val="00D629C9"/>
    <w:rsid w:val="00D62C05"/>
    <w:rsid w:val="00D62F0D"/>
    <w:rsid w:val="00D62F39"/>
    <w:rsid w:val="00D6306B"/>
    <w:rsid w:val="00D631A1"/>
    <w:rsid w:val="00D63289"/>
    <w:rsid w:val="00D63341"/>
    <w:rsid w:val="00D63545"/>
    <w:rsid w:val="00D63587"/>
    <w:rsid w:val="00D635BD"/>
    <w:rsid w:val="00D63806"/>
    <w:rsid w:val="00D638CA"/>
    <w:rsid w:val="00D63AB1"/>
    <w:rsid w:val="00D64170"/>
    <w:rsid w:val="00D6427F"/>
    <w:rsid w:val="00D642F0"/>
    <w:rsid w:val="00D64852"/>
    <w:rsid w:val="00D64F23"/>
    <w:rsid w:val="00D650FC"/>
    <w:rsid w:val="00D65128"/>
    <w:rsid w:val="00D6545C"/>
    <w:rsid w:val="00D656B4"/>
    <w:rsid w:val="00D656BE"/>
    <w:rsid w:val="00D65744"/>
    <w:rsid w:val="00D65759"/>
    <w:rsid w:val="00D6581E"/>
    <w:rsid w:val="00D65BAF"/>
    <w:rsid w:val="00D65C0E"/>
    <w:rsid w:val="00D65C88"/>
    <w:rsid w:val="00D65F37"/>
    <w:rsid w:val="00D65F93"/>
    <w:rsid w:val="00D661FD"/>
    <w:rsid w:val="00D66404"/>
    <w:rsid w:val="00D6689A"/>
    <w:rsid w:val="00D6689B"/>
    <w:rsid w:val="00D66E32"/>
    <w:rsid w:val="00D670A8"/>
    <w:rsid w:val="00D672B6"/>
    <w:rsid w:val="00D67711"/>
    <w:rsid w:val="00D67980"/>
    <w:rsid w:val="00D67D74"/>
    <w:rsid w:val="00D70381"/>
    <w:rsid w:val="00D703A7"/>
    <w:rsid w:val="00D705A7"/>
    <w:rsid w:val="00D709B9"/>
    <w:rsid w:val="00D70A0D"/>
    <w:rsid w:val="00D70AEB"/>
    <w:rsid w:val="00D70B72"/>
    <w:rsid w:val="00D70CD7"/>
    <w:rsid w:val="00D70D7F"/>
    <w:rsid w:val="00D71406"/>
    <w:rsid w:val="00D71481"/>
    <w:rsid w:val="00D715F5"/>
    <w:rsid w:val="00D716DE"/>
    <w:rsid w:val="00D71710"/>
    <w:rsid w:val="00D7176C"/>
    <w:rsid w:val="00D719DA"/>
    <w:rsid w:val="00D71AB2"/>
    <w:rsid w:val="00D71B22"/>
    <w:rsid w:val="00D71D1D"/>
    <w:rsid w:val="00D71D43"/>
    <w:rsid w:val="00D71E4F"/>
    <w:rsid w:val="00D7200F"/>
    <w:rsid w:val="00D720ED"/>
    <w:rsid w:val="00D7242B"/>
    <w:rsid w:val="00D72556"/>
    <w:rsid w:val="00D726EE"/>
    <w:rsid w:val="00D727C5"/>
    <w:rsid w:val="00D7298E"/>
    <w:rsid w:val="00D72A82"/>
    <w:rsid w:val="00D72BA9"/>
    <w:rsid w:val="00D72CBE"/>
    <w:rsid w:val="00D72DDB"/>
    <w:rsid w:val="00D72EA5"/>
    <w:rsid w:val="00D72FF4"/>
    <w:rsid w:val="00D732FD"/>
    <w:rsid w:val="00D73621"/>
    <w:rsid w:val="00D73797"/>
    <w:rsid w:val="00D73872"/>
    <w:rsid w:val="00D73BA7"/>
    <w:rsid w:val="00D73C39"/>
    <w:rsid w:val="00D74040"/>
    <w:rsid w:val="00D74262"/>
    <w:rsid w:val="00D74516"/>
    <w:rsid w:val="00D7456B"/>
    <w:rsid w:val="00D745E9"/>
    <w:rsid w:val="00D745EC"/>
    <w:rsid w:val="00D74664"/>
    <w:rsid w:val="00D7475C"/>
    <w:rsid w:val="00D74AAF"/>
    <w:rsid w:val="00D74B82"/>
    <w:rsid w:val="00D74B9A"/>
    <w:rsid w:val="00D74BA2"/>
    <w:rsid w:val="00D74CF6"/>
    <w:rsid w:val="00D74E20"/>
    <w:rsid w:val="00D74F63"/>
    <w:rsid w:val="00D753ED"/>
    <w:rsid w:val="00D75610"/>
    <w:rsid w:val="00D75742"/>
    <w:rsid w:val="00D757F1"/>
    <w:rsid w:val="00D7596C"/>
    <w:rsid w:val="00D759FB"/>
    <w:rsid w:val="00D75C4C"/>
    <w:rsid w:val="00D75C6A"/>
    <w:rsid w:val="00D75E50"/>
    <w:rsid w:val="00D760DE"/>
    <w:rsid w:val="00D761A7"/>
    <w:rsid w:val="00D7623F"/>
    <w:rsid w:val="00D76580"/>
    <w:rsid w:val="00D766B2"/>
    <w:rsid w:val="00D76AEF"/>
    <w:rsid w:val="00D76D9D"/>
    <w:rsid w:val="00D76E8F"/>
    <w:rsid w:val="00D76F60"/>
    <w:rsid w:val="00D77085"/>
    <w:rsid w:val="00D7790C"/>
    <w:rsid w:val="00D77B39"/>
    <w:rsid w:val="00D77CD2"/>
    <w:rsid w:val="00D77D72"/>
    <w:rsid w:val="00D77E9E"/>
    <w:rsid w:val="00D77F86"/>
    <w:rsid w:val="00D802A1"/>
    <w:rsid w:val="00D80549"/>
    <w:rsid w:val="00D80771"/>
    <w:rsid w:val="00D807D6"/>
    <w:rsid w:val="00D808BA"/>
    <w:rsid w:val="00D80A07"/>
    <w:rsid w:val="00D80C39"/>
    <w:rsid w:val="00D810EE"/>
    <w:rsid w:val="00D81445"/>
    <w:rsid w:val="00D81518"/>
    <w:rsid w:val="00D81A27"/>
    <w:rsid w:val="00D82139"/>
    <w:rsid w:val="00D8214C"/>
    <w:rsid w:val="00D822B5"/>
    <w:rsid w:val="00D824E5"/>
    <w:rsid w:val="00D826F8"/>
    <w:rsid w:val="00D82745"/>
    <w:rsid w:val="00D82D02"/>
    <w:rsid w:val="00D832B9"/>
    <w:rsid w:val="00D838E7"/>
    <w:rsid w:val="00D83932"/>
    <w:rsid w:val="00D83949"/>
    <w:rsid w:val="00D83C1A"/>
    <w:rsid w:val="00D83C99"/>
    <w:rsid w:val="00D83F0C"/>
    <w:rsid w:val="00D83F92"/>
    <w:rsid w:val="00D8410B"/>
    <w:rsid w:val="00D8454B"/>
    <w:rsid w:val="00D845A1"/>
    <w:rsid w:val="00D846BA"/>
    <w:rsid w:val="00D8472B"/>
    <w:rsid w:val="00D84798"/>
    <w:rsid w:val="00D848DD"/>
    <w:rsid w:val="00D84965"/>
    <w:rsid w:val="00D849CF"/>
    <w:rsid w:val="00D84A64"/>
    <w:rsid w:val="00D84B85"/>
    <w:rsid w:val="00D84E5D"/>
    <w:rsid w:val="00D84EF8"/>
    <w:rsid w:val="00D84F40"/>
    <w:rsid w:val="00D85430"/>
    <w:rsid w:val="00D8548E"/>
    <w:rsid w:val="00D8549D"/>
    <w:rsid w:val="00D8551B"/>
    <w:rsid w:val="00D85724"/>
    <w:rsid w:val="00D8589F"/>
    <w:rsid w:val="00D85A98"/>
    <w:rsid w:val="00D85BFE"/>
    <w:rsid w:val="00D85C4F"/>
    <w:rsid w:val="00D85CE2"/>
    <w:rsid w:val="00D862AE"/>
    <w:rsid w:val="00D864BF"/>
    <w:rsid w:val="00D8658C"/>
    <w:rsid w:val="00D86633"/>
    <w:rsid w:val="00D8666B"/>
    <w:rsid w:val="00D866C6"/>
    <w:rsid w:val="00D86732"/>
    <w:rsid w:val="00D86AB0"/>
    <w:rsid w:val="00D8700C"/>
    <w:rsid w:val="00D872D3"/>
    <w:rsid w:val="00D879E2"/>
    <w:rsid w:val="00D879F3"/>
    <w:rsid w:val="00D87A72"/>
    <w:rsid w:val="00D87B43"/>
    <w:rsid w:val="00D87BE2"/>
    <w:rsid w:val="00D87DBE"/>
    <w:rsid w:val="00D87F97"/>
    <w:rsid w:val="00D87FDC"/>
    <w:rsid w:val="00D90251"/>
    <w:rsid w:val="00D902F2"/>
    <w:rsid w:val="00D90638"/>
    <w:rsid w:val="00D90667"/>
    <w:rsid w:val="00D9074D"/>
    <w:rsid w:val="00D90BA8"/>
    <w:rsid w:val="00D90C79"/>
    <w:rsid w:val="00D90E44"/>
    <w:rsid w:val="00D91067"/>
    <w:rsid w:val="00D911C0"/>
    <w:rsid w:val="00D915C5"/>
    <w:rsid w:val="00D91894"/>
    <w:rsid w:val="00D919DC"/>
    <w:rsid w:val="00D91D26"/>
    <w:rsid w:val="00D91D2F"/>
    <w:rsid w:val="00D920A4"/>
    <w:rsid w:val="00D921F3"/>
    <w:rsid w:val="00D9224E"/>
    <w:rsid w:val="00D922BA"/>
    <w:rsid w:val="00D92377"/>
    <w:rsid w:val="00D9239E"/>
    <w:rsid w:val="00D92616"/>
    <w:rsid w:val="00D92621"/>
    <w:rsid w:val="00D927EF"/>
    <w:rsid w:val="00D9292A"/>
    <w:rsid w:val="00D92E28"/>
    <w:rsid w:val="00D932EF"/>
    <w:rsid w:val="00D9334E"/>
    <w:rsid w:val="00D938BA"/>
    <w:rsid w:val="00D93DEC"/>
    <w:rsid w:val="00D940D6"/>
    <w:rsid w:val="00D9424A"/>
    <w:rsid w:val="00D943A0"/>
    <w:rsid w:val="00D943E0"/>
    <w:rsid w:val="00D9487D"/>
    <w:rsid w:val="00D94E08"/>
    <w:rsid w:val="00D95322"/>
    <w:rsid w:val="00D95368"/>
    <w:rsid w:val="00D9540C"/>
    <w:rsid w:val="00D95887"/>
    <w:rsid w:val="00D95A24"/>
    <w:rsid w:val="00D95D2F"/>
    <w:rsid w:val="00D95EAD"/>
    <w:rsid w:val="00D960EC"/>
    <w:rsid w:val="00D96411"/>
    <w:rsid w:val="00D96732"/>
    <w:rsid w:val="00D9686A"/>
    <w:rsid w:val="00D96960"/>
    <w:rsid w:val="00D96D95"/>
    <w:rsid w:val="00D96E87"/>
    <w:rsid w:val="00D971B0"/>
    <w:rsid w:val="00D9735D"/>
    <w:rsid w:val="00D974A0"/>
    <w:rsid w:val="00D974D7"/>
    <w:rsid w:val="00D9771F"/>
    <w:rsid w:val="00D97829"/>
    <w:rsid w:val="00D97A81"/>
    <w:rsid w:val="00D97AB2"/>
    <w:rsid w:val="00D97CBD"/>
    <w:rsid w:val="00D97F79"/>
    <w:rsid w:val="00DA0559"/>
    <w:rsid w:val="00DA060E"/>
    <w:rsid w:val="00DA0630"/>
    <w:rsid w:val="00DA07A6"/>
    <w:rsid w:val="00DA07F9"/>
    <w:rsid w:val="00DA0A47"/>
    <w:rsid w:val="00DA0CA0"/>
    <w:rsid w:val="00DA0D66"/>
    <w:rsid w:val="00DA10A6"/>
    <w:rsid w:val="00DA114D"/>
    <w:rsid w:val="00DA11E5"/>
    <w:rsid w:val="00DA1467"/>
    <w:rsid w:val="00DA178E"/>
    <w:rsid w:val="00DA1A07"/>
    <w:rsid w:val="00DA1B3D"/>
    <w:rsid w:val="00DA1C22"/>
    <w:rsid w:val="00DA1DE4"/>
    <w:rsid w:val="00DA1EE2"/>
    <w:rsid w:val="00DA1FC1"/>
    <w:rsid w:val="00DA23C0"/>
    <w:rsid w:val="00DA2B15"/>
    <w:rsid w:val="00DA2C0C"/>
    <w:rsid w:val="00DA30D2"/>
    <w:rsid w:val="00DA31A0"/>
    <w:rsid w:val="00DA364C"/>
    <w:rsid w:val="00DA370B"/>
    <w:rsid w:val="00DA3AE9"/>
    <w:rsid w:val="00DA3AF9"/>
    <w:rsid w:val="00DA3D3B"/>
    <w:rsid w:val="00DA4129"/>
    <w:rsid w:val="00DA4AB3"/>
    <w:rsid w:val="00DA4E35"/>
    <w:rsid w:val="00DA4F04"/>
    <w:rsid w:val="00DA51BF"/>
    <w:rsid w:val="00DA5238"/>
    <w:rsid w:val="00DA5418"/>
    <w:rsid w:val="00DA55A3"/>
    <w:rsid w:val="00DA57CF"/>
    <w:rsid w:val="00DA5F7A"/>
    <w:rsid w:val="00DA6073"/>
    <w:rsid w:val="00DA60C0"/>
    <w:rsid w:val="00DA63FC"/>
    <w:rsid w:val="00DA67D6"/>
    <w:rsid w:val="00DA692E"/>
    <w:rsid w:val="00DA6EA0"/>
    <w:rsid w:val="00DA6F2D"/>
    <w:rsid w:val="00DA6F59"/>
    <w:rsid w:val="00DA7406"/>
    <w:rsid w:val="00DA76FB"/>
    <w:rsid w:val="00DA7718"/>
    <w:rsid w:val="00DA788F"/>
    <w:rsid w:val="00DA7A3A"/>
    <w:rsid w:val="00DA7B59"/>
    <w:rsid w:val="00DA7D07"/>
    <w:rsid w:val="00DA7F7D"/>
    <w:rsid w:val="00DB000C"/>
    <w:rsid w:val="00DB0058"/>
    <w:rsid w:val="00DB0921"/>
    <w:rsid w:val="00DB09B9"/>
    <w:rsid w:val="00DB0E73"/>
    <w:rsid w:val="00DB0EC1"/>
    <w:rsid w:val="00DB0EE0"/>
    <w:rsid w:val="00DB109D"/>
    <w:rsid w:val="00DB171A"/>
    <w:rsid w:val="00DB1A83"/>
    <w:rsid w:val="00DB1D1E"/>
    <w:rsid w:val="00DB1F53"/>
    <w:rsid w:val="00DB1FDA"/>
    <w:rsid w:val="00DB2012"/>
    <w:rsid w:val="00DB204C"/>
    <w:rsid w:val="00DB214B"/>
    <w:rsid w:val="00DB22C4"/>
    <w:rsid w:val="00DB2544"/>
    <w:rsid w:val="00DB25A3"/>
    <w:rsid w:val="00DB2832"/>
    <w:rsid w:val="00DB2F78"/>
    <w:rsid w:val="00DB32B4"/>
    <w:rsid w:val="00DB338B"/>
    <w:rsid w:val="00DB359D"/>
    <w:rsid w:val="00DB3630"/>
    <w:rsid w:val="00DB3673"/>
    <w:rsid w:val="00DB36E1"/>
    <w:rsid w:val="00DB37CE"/>
    <w:rsid w:val="00DB3867"/>
    <w:rsid w:val="00DB440B"/>
    <w:rsid w:val="00DB44BD"/>
    <w:rsid w:val="00DB46A8"/>
    <w:rsid w:val="00DB4983"/>
    <w:rsid w:val="00DB4A2D"/>
    <w:rsid w:val="00DB4AC9"/>
    <w:rsid w:val="00DB4ADC"/>
    <w:rsid w:val="00DB4B1D"/>
    <w:rsid w:val="00DB53C8"/>
    <w:rsid w:val="00DB5414"/>
    <w:rsid w:val="00DB5891"/>
    <w:rsid w:val="00DB5B27"/>
    <w:rsid w:val="00DB60B4"/>
    <w:rsid w:val="00DB6124"/>
    <w:rsid w:val="00DB6307"/>
    <w:rsid w:val="00DB6487"/>
    <w:rsid w:val="00DB6516"/>
    <w:rsid w:val="00DB66AA"/>
    <w:rsid w:val="00DB677F"/>
    <w:rsid w:val="00DB6A96"/>
    <w:rsid w:val="00DB6C62"/>
    <w:rsid w:val="00DB6D75"/>
    <w:rsid w:val="00DB6F16"/>
    <w:rsid w:val="00DB6F4E"/>
    <w:rsid w:val="00DB73BC"/>
    <w:rsid w:val="00DB7794"/>
    <w:rsid w:val="00DB7B2E"/>
    <w:rsid w:val="00DB7CAD"/>
    <w:rsid w:val="00DB7E95"/>
    <w:rsid w:val="00DC0120"/>
    <w:rsid w:val="00DC01E2"/>
    <w:rsid w:val="00DC0229"/>
    <w:rsid w:val="00DC02F0"/>
    <w:rsid w:val="00DC0395"/>
    <w:rsid w:val="00DC0555"/>
    <w:rsid w:val="00DC06DB"/>
    <w:rsid w:val="00DC0AFF"/>
    <w:rsid w:val="00DC0BE2"/>
    <w:rsid w:val="00DC10F8"/>
    <w:rsid w:val="00DC1262"/>
    <w:rsid w:val="00DC1680"/>
    <w:rsid w:val="00DC175E"/>
    <w:rsid w:val="00DC17D9"/>
    <w:rsid w:val="00DC1A7B"/>
    <w:rsid w:val="00DC1C45"/>
    <w:rsid w:val="00DC1F67"/>
    <w:rsid w:val="00DC2433"/>
    <w:rsid w:val="00DC2557"/>
    <w:rsid w:val="00DC257C"/>
    <w:rsid w:val="00DC25A2"/>
    <w:rsid w:val="00DC25B2"/>
    <w:rsid w:val="00DC2B09"/>
    <w:rsid w:val="00DC2BFC"/>
    <w:rsid w:val="00DC2FB1"/>
    <w:rsid w:val="00DC3106"/>
    <w:rsid w:val="00DC31A9"/>
    <w:rsid w:val="00DC33D1"/>
    <w:rsid w:val="00DC3623"/>
    <w:rsid w:val="00DC3A7A"/>
    <w:rsid w:val="00DC3C79"/>
    <w:rsid w:val="00DC3E49"/>
    <w:rsid w:val="00DC4435"/>
    <w:rsid w:val="00DC4878"/>
    <w:rsid w:val="00DC4AFA"/>
    <w:rsid w:val="00DC4B63"/>
    <w:rsid w:val="00DC4DC8"/>
    <w:rsid w:val="00DC4F0E"/>
    <w:rsid w:val="00DC50C5"/>
    <w:rsid w:val="00DC513B"/>
    <w:rsid w:val="00DC53C4"/>
    <w:rsid w:val="00DC544A"/>
    <w:rsid w:val="00DC5793"/>
    <w:rsid w:val="00DC5826"/>
    <w:rsid w:val="00DC59F4"/>
    <w:rsid w:val="00DC5D37"/>
    <w:rsid w:val="00DC5DCB"/>
    <w:rsid w:val="00DC6060"/>
    <w:rsid w:val="00DC6562"/>
    <w:rsid w:val="00DC696E"/>
    <w:rsid w:val="00DC6A3A"/>
    <w:rsid w:val="00DC6B77"/>
    <w:rsid w:val="00DC6E6B"/>
    <w:rsid w:val="00DC6FAA"/>
    <w:rsid w:val="00DC7254"/>
    <w:rsid w:val="00DC7375"/>
    <w:rsid w:val="00DC751C"/>
    <w:rsid w:val="00DC7655"/>
    <w:rsid w:val="00DC7815"/>
    <w:rsid w:val="00DC788A"/>
    <w:rsid w:val="00DC7AAE"/>
    <w:rsid w:val="00DC7CCA"/>
    <w:rsid w:val="00DC7D90"/>
    <w:rsid w:val="00DD0475"/>
    <w:rsid w:val="00DD04C5"/>
    <w:rsid w:val="00DD0517"/>
    <w:rsid w:val="00DD0799"/>
    <w:rsid w:val="00DD07B4"/>
    <w:rsid w:val="00DD08E5"/>
    <w:rsid w:val="00DD0BCB"/>
    <w:rsid w:val="00DD0CC5"/>
    <w:rsid w:val="00DD0D2D"/>
    <w:rsid w:val="00DD0F01"/>
    <w:rsid w:val="00DD0F7B"/>
    <w:rsid w:val="00DD10C4"/>
    <w:rsid w:val="00DD1128"/>
    <w:rsid w:val="00DD1153"/>
    <w:rsid w:val="00DD146C"/>
    <w:rsid w:val="00DD158F"/>
    <w:rsid w:val="00DD16F8"/>
    <w:rsid w:val="00DD1AE2"/>
    <w:rsid w:val="00DD1F12"/>
    <w:rsid w:val="00DD1FF3"/>
    <w:rsid w:val="00DD24E2"/>
    <w:rsid w:val="00DD2536"/>
    <w:rsid w:val="00DD280E"/>
    <w:rsid w:val="00DD2C6E"/>
    <w:rsid w:val="00DD2D71"/>
    <w:rsid w:val="00DD2E7A"/>
    <w:rsid w:val="00DD2F83"/>
    <w:rsid w:val="00DD306B"/>
    <w:rsid w:val="00DD3343"/>
    <w:rsid w:val="00DD3396"/>
    <w:rsid w:val="00DD33EB"/>
    <w:rsid w:val="00DD34A2"/>
    <w:rsid w:val="00DD36CE"/>
    <w:rsid w:val="00DD390B"/>
    <w:rsid w:val="00DD3949"/>
    <w:rsid w:val="00DD3DA4"/>
    <w:rsid w:val="00DD3E7C"/>
    <w:rsid w:val="00DD41A8"/>
    <w:rsid w:val="00DD4268"/>
    <w:rsid w:val="00DD4A66"/>
    <w:rsid w:val="00DD4A78"/>
    <w:rsid w:val="00DD4BA2"/>
    <w:rsid w:val="00DD4C1C"/>
    <w:rsid w:val="00DD5302"/>
    <w:rsid w:val="00DD532E"/>
    <w:rsid w:val="00DD5375"/>
    <w:rsid w:val="00DD55D3"/>
    <w:rsid w:val="00DD5669"/>
    <w:rsid w:val="00DD5A20"/>
    <w:rsid w:val="00DD5B99"/>
    <w:rsid w:val="00DD5B9C"/>
    <w:rsid w:val="00DD6010"/>
    <w:rsid w:val="00DD626F"/>
    <w:rsid w:val="00DD63C6"/>
    <w:rsid w:val="00DD653E"/>
    <w:rsid w:val="00DD6B1E"/>
    <w:rsid w:val="00DD6BD2"/>
    <w:rsid w:val="00DD6C6A"/>
    <w:rsid w:val="00DD6F1C"/>
    <w:rsid w:val="00DD7579"/>
    <w:rsid w:val="00DD7CCD"/>
    <w:rsid w:val="00DD7D60"/>
    <w:rsid w:val="00DD7EEE"/>
    <w:rsid w:val="00DD7F87"/>
    <w:rsid w:val="00DE024B"/>
    <w:rsid w:val="00DE0393"/>
    <w:rsid w:val="00DE086B"/>
    <w:rsid w:val="00DE0C63"/>
    <w:rsid w:val="00DE0D2D"/>
    <w:rsid w:val="00DE0ED7"/>
    <w:rsid w:val="00DE1273"/>
    <w:rsid w:val="00DE1703"/>
    <w:rsid w:val="00DE1761"/>
    <w:rsid w:val="00DE1CE8"/>
    <w:rsid w:val="00DE1E49"/>
    <w:rsid w:val="00DE26F4"/>
    <w:rsid w:val="00DE2AE4"/>
    <w:rsid w:val="00DE2C49"/>
    <w:rsid w:val="00DE2C73"/>
    <w:rsid w:val="00DE3013"/>
    <w:rsid w:val="00DE3265"/>
    <w:rsid w:val="00DE32D3"/>
    <w:rsid w:val="00DE330C"/>
    <w:rsid w:val="00DE343A"/>
    <w:rsid w:val="00DE3A8B"/>
    <w:rsid w:val="00DE3B82"/>
    <w:rsid w:val="00DE3C40"/>
    <w:rsid w:val="00DE3E3E"/>
    <w:rsid w:val="00DE40EA"/>
    <w:rsid w:val="00DE4ADA"/>
    <w:rsid w:val="00DE4C08"/>
    <w:rsid w:val="00DE4CA3"/>
    <w:rsid w:val="00DE4CB1"/>
    <w:rsid w:val="00DE4E49"/>
    <w:rsid w:val="00DE4E4C"/>
    <w:rsid w:val="00DE513F"/>
    <w:rsid w:val="00DE5747"/>
    <w:rsid w:val="00DE5C53"/>
    <w:rsid w:val="00DE5E1C"/>
    <w:rsid w:val="00DE5F23"/>
    <w:rsid w:val="00DE617A"/>
    <w:rsid w:val="00DE61FE"/>
    <w:rsid w:val="00DE6467"/>
    <w:rsid w:val="00DE682D"/>
    <w:rsid w:val="00DE6BB6"/>
    <w:rsid w:val="00DE6BC3"/>
    <w:rsid w:val="00DE6C00"/>
    <w:rsid w:val="00DE6DA2"/>
    <w:rsid w:val="00DE7765"/>
    <w:rsid w:val="00DE7883"/>
    <w:rsid w:val="00DE7C00"/>
    <w:rsid w:val="00DE7E7B"/>
    <w:rsid w:val="00DE7EE1"/>
    <w:rsid w:val="00DE7F4C"/>
    <w:rsid w:val="00DF0534"/>
    <w:rsid w:val="00DF06C8"/>
    <w:rsid w:val="00DF079E"/>
    <w:rsid w:val="00DF082A"/>
    <w:rsid w:val="00DF09E4"/>
    <w:rsid w:val="00DF09F6"/>
    <w:rsid w:val="00DF0CD0"/>
    <w:rsid w:val="00DF11D5"/>
    <w:rsid w:val="00DF120E"/>
    <w:rsid w:val="00DF1252"/>
    <w:rsid w:val="00DF16B5"/>
    <w:rsid w:val="00DF199C"/>
    <w:rsid w:val="00DF1A50"/>
    <w:rsid w:val="00DF1B4E"/>
    <w:rsid w:val="00DF1F52"/>
    <w:rsid w:val="00DF213D"/>
    <w:rsid w:val="00DF2165"/>
    <w:rsid w:val="00DF2376"/>
    <w:rsid w:val="00DF24D5"/>
    <w:rsid w:val="00DF2BAE"/>
    <w:rsid w:val="00DF2C42"/>
    <w:rsid w:val="00DF2C66"/>
    <w:rsid w:val="00DF2D14"/>
    <w:rsid w:val="00DF2EEF"/>
    <w:rsid w:val="00DF31C6"/>
    <w:rsid w:val="00DF3241"/>
    <w:rsid w:val="00DF32F7"/>
    <w:rsid w:val="00DF3384"/>
    <w:rsid w:val="00DF3569"/>
    <w:rsid w:val="00DF3645"/>
    <w:rsid w:val="00DF36DC"/>
    <w:rsid w:val="00DF36FB"/>
    <w:rsid w:val="00DF38B0"/>
    <w:rsid w:val="00DF3980"/>
    <w:rsid w:val="00DF39F9"/>
    <w:rsid w:val="00DF3F5E"/>
    <w:rsid w:val="00DF41AB"/>
    <w:rsid w:val="00DF427B"/>
    <w:rsid w:val="00DF42C1"/>
    <w:rsid w:val="00DF44EF"/>
    <w:rsid w:val="00DF4842"/>
    <w:rsid w:val="00DF484B"/>
    <w:rsid w:val="00DF48FA"/>
    <w:rsid w:val="00DF496A"/>
    <w:rsid w:val="00DF4977"/>
    <w:rsid w:val="00DF49A2"/>
    <w:rsid w:val="00DF4EA2"/>
    <w:rsid w:val="00DF500F"/>
    <w:rsid w:val="00DF50DE"/>
    <w:rsid w:val="00DF56A8"/>
    <w:rsid w:val="00DF5B61"/>
    <w:rsid w:val="00DF5CBA"/>
    <w:rsid w:val="00DF6090"/>
    <w:rsid w:val="00DF6499"/>
    <w:rsid w:val="00DF6548"/>
    <w:rsid w:val="00DF68D9"/>
    <w:rsid w:val="00DF6A8D"/>
    <w:rsid w:val="00DF6BD1"/>
    <w:rsid w:val="00DF6C76"/>
    <w:rsid w:val="00DF6EA7"/>
    <w:rsid w:val="00DF6FB0"/>
    <w:rsid w:val="00DF74EA"/>
    <w:rsid w:val="00DF7503"/>
    <w:rsid w:val="00DF7B7B"/>
    <w:rsid w:val="00DF7FCE"/>
    <w:rsid w:val="00E000BF"/>
    <w:rsid w:val="00E0042F"/>
    <w:rsid w:val="00E00856"/>
    <w:rsid w:val="00E00B0F"/>
    <w:rsid w:val="00E00B47"/>
    <w:rsid w:val="00E00BD9"/>
    <w:rsid w:val="00E00D19"/>
    <w:rsid w:val="00E00D2D"/>
    <w:rsid w:val="00E00ECF"/>
    <w:rsid w:val="00E0100F"/>
    <w:rsid w:val="00E0135F"/>
    <w:rsid w:val="00E01510"/>
    <w:rsid w:val="00E015E7"/>
    <w:rsid w:val="00E01826"/>
    <w:rsid w:val="00E01AE4"/>
    <w:rsid w:val="00E01B3C"/>
    <w:rsid w:val="00E01D7E"/>
    <w:rsid w:val="00E01DE7"/>
    <w:rsid w:val="00E01E55"/>
    <w:rsid w:val="00E01E63"/>
    <w:rsid w:val="00E01E77"/>
    <w:rsid w:val="00E02256"/>
    <w:rsid w:val="00E023AE"/>
    <w:rsid w:val="00E02EE0"/>
    <w:rsid w:val="00E02FD4"/>
    <w:rsid w:val="00E0339A"/>
    <w:rsid w:val="00E036A5"/>
    <w:rsid w:val="00E0376E"/>
    <w:rsid w:val="00E03791"/>
    <w:rsid w:val="00E0381C"/>
    <w:rsid w:val="00E039F1"/>
    <w:rsid w:val="00E03A85"/>
    <w:rsid w:val="00E03AE8"/>
    <w:rsid w:val="00E03BE6"/>
    <w:rsid w:val="00E03C37"/>
    <w:rsid w:val="00E03D21"/>
    <w:rsid w:val="00E03E70"/>
    <w:rsid w:val="00E040D6"/>
    <w:rsid w:val="00E04622"/>
    <w:rsid w:val="00E04625"/>
    <w:rsid w:val="00E047E6"/>
    <w:rsid w:val="00E0481F"/>
    <w:rsid w:val="00E0486C"/>
    <w:rsid w:val="00E04A29"/>
    <w:rsid w:val="00E04B9A"/>
    <w:rsid w:val="00E04C57"/>
    <w:rsid w:val="00E04C98"/>
    <w:rsid w:val="00E04F25"/>
    <w:rsid w:val="00E05050"/>
    <w:rsid w:val="00E050E5"/>
    <w:rsid w:val="00E05416"/>
    <w:rsid w:val="00E05515"/>
    <w:rsid w:val="00E05717"/>
    <w:rsid w:val="00E05761"/>
    <w:rsid w:val="00E05A60"/>
    <w:rsid w:val="00E05EE6"/>
    <w:rsid w:val="00E06199"/>
    <w:rsid w:val="00E061CE"/>
    <w:rsid w:val="00E063EA"/>
    <w:rsid w:val="00E065F0"/>
    <w:rsid w:val="00E0661A"/>
    <w:rsid w:val="00E06D08"/>
    <w:rsid w:val="00E06DB9"/>
    <w:rsid w:val="00E07507"/>
    <w:rsid w:val="00E075FA"/>
    <w:rsid w:val="00E078E0"/>
    <w:rsid w:val="00E07B4D"/>
    <w:rsid w:val="00E07CB8"/>
    <w:rsid w:val="00E07EB4"/>
    <w:rsid w:val="00E10069"/>
    <w:rsid w:val="00E105BF"/>
    <w:rsid w:val="00E105C9"/>
    <w:rsid w:val="00E1081E"/>
    <w:rsid w:val="00E108AD"/>
    <w:rsid w:val="00E10DE6"/>
    <w:rsid w:val="00E10EF0"/>
    <w:rsid w:val="00E10FA8"/>
    <w:rsid w:val="00E11021"/>
    <w:rsid w:val="00E1117A"/>
    <w:rsid w:val="00E11205"/>
    <w:rsid w:val="00E114CF"/>
    <w:rsid w:val="00E116FA"/>
    <w:rsid w:val="00E11832"/>
    <w:rsid w:val="00E1193D"/>
    <w:rsid w:val="00E11CE4"/>
    <w:rsid w:val="00E11DDD"/>
    <w:rsid w:val="00E11EA2"/>
    <w:rsid w:val="00E11F9F"/>
    <w:rsid w:val="00E1211E"/>
    <w:rsid w:val="00E122F3"/>
    <w:rsid w:val="00E12664"/>
    <w:rsid w:val="00E12796"/>
    <w:rsid w:val="00E12AA2"/>
    <w:rsid w:val="00E12E4D"/>
    <w:rsid w:val="00E12F46"/>
    <w:rsid w:val="00E130DF"/>
    <w:rsid w:val="00E132A6"/>
    <w:rsid w:val="00E13A58"/>
    <w:rsid w:val="00E13B2D"/>
    <w:rsid w:val="00E13D5E"/>
    <w:rsid w:val="00E13F4E"/>
    <w:rsid w:val="00E14061"/>
    <w:rsid w:val="00E142C6"/>
    <w:rsid w:val="00E14500"/>
    <w:rsid w:val="00E146C0"/>
    <w:rsid w:val="00E146E8"/>
    <w:rsid w:val="00E14CD5"/>
    <w:rsid w:val="00E14E35"/>
    <w:rsid w:val="00E159F8"/>
    <w:rsid w:val="00E15A4D"/>
    <w:rsid w:val="00E15F07"/>
    <w:rsid w:val="00E15FE8"/>
    <w:rsid w:val="00E160A0"/>
    <w:rsid w:val="00E16869"/>
    <w:rsid w:val="00E168A4"/>
    <w:rsid w:val="00E16A03"/>
    <w:rsid w:val="00E16A2D"/>
    <w:rsid w:val="00E16C66"/>
    <w:rsid w:val="00E16CB1"/>
    <w:rsid w:val="00E16D09"/>
    <w:rsid w:val="00E170FA"/>
    <w:rsid w:val="00E174F0"/>
    <w:rsid w:val="00E1776C"/>
    <w:rsid w:val="00E17948"/>
    <w:rsid w:val="00E17AF5"/>
    <w:rsid w:val="00E17E50"/>
    <w:rsid w:val="00E17F05"/>
    <w:rsid w:val="00E20562"/>
    <w:rsid w:val="00E20658"/>
    <w:rsid w:val="00E20694"/>
    <w:rsid w:val="00E208C9"/>
    <w:rsid w:val="00E2093E"/>
    <w:rsid w:val="00E20CAC"/>
    <w:rsid w:val="00E20FEA"/>
    <w:rsid w:val="00E2106E"/>
    <w:rsid w:val="00E21242"/>
    <w:rsid w:val="00E213D3"/>
    <w:rsid w:val="00E2149D"/>
    <w:rsid w:val="00E21759"/>
    <w:rsid w:val="00E21E3E"/>
    <w:rsid w:val="00E22190"/>
    <w:rsid w:val="00E22231"/>
    <w:rsid w:val="00E22875"/>
    <w:rsid w:val="00E2288C"/>
    <w:rsid w:val="00E22D13"/>
    <w:rsid w:val="00E22E2E"/>
    <w:rsid w:val="00E230D6"/>
    <w:rsid w:val="00E23283"/>
    <w:rsid w:val="00E23628"/>
    <w:rsid w:val="00E23756"/>
    <w:rsid w:val="00E2385E"/>
    <w:rsid w:val="00E23BAA"/>
    <w:rsid w:val="00E23C18"/>
    <w:rsid w:val="00E23F8C"/>
    <w:rsid w:val="00E23FA1"/>
    <w:rsid w:val="00E2460E"/>
    <w:rsid w:val="00E2464C"/>
    <w:rsid w:val="00E24651"/>
    <w:rsid w:val="00E247B3"/>
    <w:rsid w:val="00E248FA"/>
    <w:rsid w:val="00E24986"/>
    <w:rsid w:val="00E24A74"/>
    <w:rsid w:val="00E24CCF"/>
    <w:rsid w:val="00E24F7A"/>
    <w:rsid w:val="00E25076"/>
    <w:rsid w:val="00E250BD"/>
    <w:rsid w:val="00E25190"/>
    <w:rsid w:val="00E251E1"/>
    <w:rsid w:val="00E2547A"/>
    <w:rsid w:val="00E25519"/>
    <w:rsid w:val="00E25800"/>
    <w:rsid w:val="00E25850"/>
    <w:rsid w:val="00E25F72"/>
    <w:rsid w:val="00E2610D"/>
    <w:rsid w:val="00E266C3"/>
    <w:rsid w:val="00E26C5E"/>
    <w:rsid w:val="00E26D49"/>
    <w:rsid w:val="00E26DE7"/>
    <w:rsid w:val="00E26E66"/>
    <w:rsid w:val="00E26F1B"/>
    <w:rsid w:val="00E273A2"/>
    <w:rsid w:val="00E2745A"/>
    <w:rsid w:val="00E27861"/>
    <w:rsid w:val="00E2798E"/>
    <w:rsid w:val="00E27B7D"/>
    <w:rsid w:val="00E30211"/>
    <w:rsid w:val="00E303D5"/>
    <w:rsid w:val="00E3079E"/>
    <w:rsid w:val="00E30AB0"/>
    <w:rsid w:val="00E30D7E"/>
    <w:rsid w:val="00E3140F"/>
    <w:rsid w:val="00E316CA"/>
    <w:rsid w:val="00E316D0"/>
    <w:rsid w:val="00E316E5"/>
    <w:rsid w:val="00E318A6"/>
    <w:rsid w:val="00E31A51"/>
    <w:rsid w:val="00E31AB1"/>
    <w:rsid w:val="00E31ADF"/>
    <w:rsid w:val="00E31AFC"/>
    <w:rsid w:val="00E31E2B"/>
    <w:rsid w:val="00E31EDC"/>
    <w:rsid w:val="00E325A7"/>
    <w:rsid w:val="00E32790"/>
    <w:rsid w:val="00E32815"/>
    <w:rsid w:val="00E32960"/>
    <w:rsid w:val="00E32BF2"/>
    <w:rsid w:val="00E32C12"/>
    <w:rsid w:val="00E32C81"/>
    <w:rsid w:val="00E32CE6"/>
    <w:rsid w:val="00E32DE8"/>
    <w:rsid w:val="00E33194"/>
    <w:rsid w:val="00E3321A"/>
    <w:rsid w:val="00E337B1"/>
    <w:rsid w:val="00E33B18"/>
    <w:rsid w:val="00E33B46"/>
    <w:rsid w:val="00E33C80"/>
    <w:rsid w:val="00E33FB5"/>
    <w:rsid w:val="00E342E7"/>
    <w:rsid w:val="00E344C3"/>
    <w:rsid w:val="00E34527"/>
    <w:rsid w:val="00E34542"/>
    <w:rsid w:val="00E34690"/>
    <w:rsid w:val="00E346D0"/>
    <w:rsid w:val="00E348A4"/>
    <w:rsid w:val="00E34A9A"/>
    <w:rsid w:val="00E34E4E"/>
    <w:rsid w:val="00E35530"/>
    <w:rsid w:val="00E356B6"/>
    <w:rsid w:val="00E358F7"/>
    <w:rsid w:val="00E359D6"/>
    <w:rsid w:val="00E360E8"/>
    <w:rsid w:val="00E36116"/>
    <w:rsid w:val="00E3652D"/>
    <w:rsid w:val="00E366E4"/>
    <w:rsid w:val="00E36913"/>
    <w:rsid w:val="00E369F7"/>
    <w:rsid w:val="00E36B38"/>
    <w:rsid w:val="00E36C03"/>
    <w:rsid w:val="00E36EB1"/>
    <w:rsid w:val="00E36F73"/>
    <w:rsid w:val="00E377D8"/>
    <w:rsid w:val="00E379FB"/>
    <w:rsid w:val="00E37A6A"/>
    <w:rsid w:val="00E40324"/>
    <w:rsid w:val="00E40903"/>
    <w:rsid w:val="00E40CE5"/>
    <w:rsid w:val="00E40EB7"/>
    <w:rsid w:val="00E40F56"/>
    <w:rsid w:val="00E40F75"/>
    <w:rsid w:val="00E410AB"/>
    <w:rsid w:val="00E41173"/>
    <w:rsid w:val="00E411B3"/>
    <w:rsid w:val="00E41608"/>
    <w:rsid w:val="00E4160C"/>
    <w:rsid w:val="00E41679"/>
    <w:rsid w:val="00E416DF"/>
    <w:rsid w:val="00E41B37"/>
    <w:rsid w:val="00E41DE2"/>
    <w:rsid w:val="00E422A8"/>
    <w:rsid w:val="00E423B4"/>
    <w:rsid w:val="00E42563"/>
    <w:rsid w:val="00E425F5"/>
    <w:rsid w:val="00E42815"/>
    <w:rsid w:val="00E429F9"/>
    <w:rsid w:val="00E42D25"/>
    <w:rsid w:val="00E4338A"/>
    <w:rsid w:val="00E434D8"/>
    <w:rsid w:val="00E43524"/>
    <w:rsid w:val="00E438C0"/>
    <w:rsid w:val="00E43C80"/>
    <w:rsid w:val="00E43E0B"/>
    <w:rsid w:val="00E43F55"/>
    <w:rsid w:val="00E440F2"/>
    <w:rsid w:val="00E44E42"/>
    <w:rsid w:val="00E44ED6"/>
    <w:rsid w:val="00E4517B"/>
    <w:rsid w:val="00E4525D"/>
    <w:rsid w:val="00E452FC"/>
    <w:rsid w:val="00E4555B"/>
    <w:rsid w:val="00E4592F"/>
    <w:rsid w:val="00E45AC2"/>
    <w:rsid w:val="00E45CBC"/>
    <w:rsid w:val="00E45D10"/>
    <w:rsid w:val="00E45D53"/>
    <w:rsid w:val="00E46018"/>
    <w:rsid w:val="00E46035"/>
    <w:rsid w:val="00E460A0"/>
    <w:rsid w:val="00E46135"/>
    <w:rsid w:val="00E46497"/>
    <w:rsid w:val="00E4650A"/>
    <w:rsid w:val="00E467B9"/>
    <w:rsid w:val="00E46815"/>
    <w:rsid w:val="00E4683D"/>
    <w:rsid w:val="00E46954"/>
    <w:rsid w:val="00E46AAA"/>
    <w:rsid w:val="00E46E77"/>
    <w:rsid w:val="00E46F0B"/>
    <w:rsid w:val="00E470AA"/>
    <w:rsid w:val="00E47182"/>
    <w:rsid w:val="00E47434"/>
    <w:rsid w:val="00E475FF"/>
    <w:rsid w:val="00E47807"/>
    <w:rsid w:val="00E47840"/>
    <w:rsid w:val="00E47A8C"/>
    <w:rsid w:val="00E47B81"/>
    <w:rsid w:val="00E47C1A"/>
    <w:rsid w:val="00E47E59"/>
    <w:rsid w:val="00E47F3F"/>
    <w:rsid w:val="00E500C7"/>
    <w:rsid w:val="00E502E5"/>
    <w:rsid w:val="00E5060C"/>
    <w:rsid w:val="00E50686"/>
    <w:rsid w:val="00E50851"/>
    <w:rsid w:val="00E50945"/>
    <w:rsid w:val="00E50B5A"/>
    <w:rsid w:val="00E50C53"/>
    <w:rsid w:val="00E50E32"/>
    <w:rsid w:val="00E50F5E"/>
    <w:rsid w:val="00E51021"/>
    <w:rsid w:val="00E51082"/>
    <w:rsid w:val="00E512AE"/>
    <w:rsid w:val="00E512CB"/>
    <w:rsid w:val="00E515CA"/>
    <w:rsid w:val="00E51AF9"/>
    <w:rsid w:val="00E51C32"/>
    <w:rsid w:val="00E51F7F"/>
    <w:rsid w:val="00E51FCD"/>
    <w:rsid w:val="00E52299"/>
    <w:rsid w:val="00E52303"/>
    <w:rsid w:val="00E524A9"/>
    <w:rsid w:val="00E5258C"/>
    <w:rsid w:val="00E52933"/>
    <w:rsid w:val="00E5297E"/>
    <w:rsid w:val="00E52A1F"/>
    <w:rsid w:val="00E52ADC"/>
    <w:rsid w:val="00E52B51"/>
    <w:rsid w:val="00E52D96"/>
    <w:rsid w:val="00E53066"/>
    <w:rsid w:val="00E531DD"/>
    <w:rsid w:val="00E53601"/>
    <w:rsid w:val="00E54323"/>
    <w:rsid w:val="00E548BB"/>
    <w:rsid w:val="00E549BD"/>
    <w:rsid w:val="00E54BCE"/>
    <w:rsid w:val="00E54EE0"/>
    <w:rsid w:val="00E55071"/>
    <w:rsid w:val="00E550DB"/>
    <w:rsid w:val="00E55476"/>
    <w:rsid w:val="00E5563E"/>
    <w:rsid w:val="00E556E9"/>
    <w:rsid w:val="00E55746"/>
    <w:rsid w:val="00E55933"/>
    <w:rsid w:val="00E55A02"/>
    <w:rsid w:val="00E55FCA"/>
    <w:rsid w:val="00E561DB"/>
    <w:rsid w:val="00E56324"/>
    <w:rsid w:val="00E5639A"/>
    <w:rsid w:val="00E563AD"/>
    <w:rsid w:val="00E564DF"/>
    <w:rsid w:val="00E565E8"/>
    <w:rsid w:val="00E566BA"/>
    <w:rsid w:val="00E56B9B"/>
    <w:rsid w:val="00E5700A"/>
    <w:rsid w:val="00E571C4"/>
    <w:rsid w:val="00E5737B"/>
    <w:rsid w:val="00E57406"/>
    <w:rsid w:val="00E57431"/>
    <w:rsid w:val="00E574AB"/>
    <w:rsid w:val="00E57A63"/>
    <w:rsid w:val="00E57AA7"/>
    <w:rsid w:val="00E57CDB"/>
    <w:rsid w:val="00E57D24"/>
    <w:rsid w:val="00E57D3B"/>
    <w:rsid w:val="00E57F60"/>
    <w:rsid w:val="00E609B3"/>
    <w:rsid w:val="00E60AFF"/>
    <w:rsid w:val="00E60BE0"/>
    <w:rsid w:val="00E60D17"/>
    <w:rsid w:val="00E60DAE"/>
    <w:rsid w:val="00E6185E"/>
    <w:rsid w:val="00E618EE"/>
    <w:rsid w:val="00E61996"/>
    <w:rsid w:val="00E61AFC"/>
    <w:rsid w:val="00E620A8"/>
    <w:rsid w:val="00E62136"/>
    <w:rsid w:val="00E6228C"/>
    <w:rsid w:val="00E626AC"/>
    <w:rsid w:val="00E6272E"/>
    <w:rsid w:val="00E62AB0"/>
    <w:rsid w:val="00E62C17"/>
    <w:rsid w:val="00E62D0E"/>
    <w:rsid w:val="00E631F8"/>
    <w:rsid w:val="00E6356A"/>
    <w:rsid w:val="00E637C4"/>
    <w:rsid w:val="00E63B79"/>
    <w:rsid w:val="00E63E26"/>
    <w:rsid w:val="00E63E46"/>
    <w:rsid w:val="00E643A9"/>
    <w:rsid w:val="00E6483A"/>
    <w:rsid w:val="00E649CB"/>
    <w:rsid w:val="00E64B0A"/>
    <w:rsid w:val="00E64EB2"/>
    <w:rsid w:val="00E65143"/>
    <w:rsid w:val="00E65328"/>
    <w:rsid w:val="00E654C5"/>
    <w:rsid w:val="00E6598D"/>
    <w:rsid w:val="00E65ACA"/>
    <w:rsid w:val="00E65B09"/>
    <w:rsid w:val="00E65BAD"/>
    <w:rsid w:val="00E65CDF"/>
    <w:rsid w:val="00E65E93"/>
    <w:rsid w:val="00E66421"/>
    <w:rsid w:val="00E665C7"/>
    <w:rsid w:val="00E6665F"/>
    <w:rsid w:val="00E667F9"/>
    <w:rsid w:val="00E668DC"/>
    <w:rsid w:val="00E66A41"/>
    <w:rsid w:val="00E66A7D"/>
    <w:rsid w:val="00E67174"/>
    <w:rsid w:val="00E671EC"/>
    <w:rsid w:val="00E67223"/>
    <w:rsid w:val="00E67253"/>
    <w:rsid w:val="00E674BF"/>
    <w:rsid w:val="00E67520"/>
    <w:rsid w:val="00E67602"/>
    <w:rsid w:val="00E67B08"/>
    <w:rsid w:val="00E67B2D"/>
    <w:rsid w:val="00E67D81"/>
    <w:rsid w:val="00E700C0"/>
    <w:rsid w:val="00E700E9"/>
    <w:rsid w:val="00E702D1"/>
    <w:rsid w:val="00E70323"/>
    <w:rsid w:val="00E7032E"/>
    <w:rsid w:val="00E706C4"/>
    <w:rsid w:val="00E707E9"/>
    <w:rsid w:val="00E7096A"/>
    <w:rsid w:val="00E70972"/>
    <w:rsid w:val="00E70A1F"/>
    <w:rsid w:val="00E70BB5"/>
    <w:rsid w:val="00E70C02"/>
    <w:rsid w:val="00E70C5E"/>
    <w:rsid w:val="00E7109D"/>
    <w:rsid w:val="00E71251"/>
    <w:rsid w:val="00E71728"/>
    <w:rsid w:val="00E71A50"/>
    <w:rsid w:val="00E71A9F"/>
    <w:rsid w:val="00E71B7F"/>
    <w:rsid w:val="00E71CA3"/>
    <w:rsid w:val="00E71D05"/>
    <w:rsid w:val="00E71DAB"/>
    <w:rsid w:val="00E72018"/>
    <w:rsid w:val="00E722CF"/>
    <w:rsid w:val="00E727DE"/>
    <w:rsid w:val="00E72BBE"/>
    <w:rsid w:val="00E72F4E"/>
    <w:rsid w:val="00E7356A"/>
    <w:rsid w:val="00E73730"/>
    <w:rsid w:val="00E73829"/>
    <w:rsid w:val="00E7383F"/>
    <w:rsid w:val="00E73941"/>
    <w:rsid w:val="00E73CD4"/>
    <w:rsid w:val="00E740D9"/>
    <w:rsid w:val="00E745BE"/>
    <w:rsid w:val="00E745E5"/>
    <w:rsid w:val="00E7460B"/>
    <w:rsid w:val="00E7463A"/>
    <w:rsid w:val="00E74671"/>
    <w:rsid w:val="00E746F0"/>
    <w:rsid w:val="00E74819"/>
    <w:rsid w:val="00E74AF2"/>
    <w:rsid w:val="00E74D3C"/>
    <w:rsid w:val="00E75360"/>
    <w:rsid w:val="00E7546F"/>
    <w:rsid w:val="00E7571F"/>
    <w:rsid w:val="00E75733"/>
    <w:rsid w:val="00E75A7D"/>
    <w:rsid w:val="00E75CD3"/>
    <w:rsid w:val="00E76044"/>
    <w:rsid w:val="00E76098"/>
    <w:rsid w:val="00E76441"/>
    <w:rsid w:val="00E764D1"/>
    <w:rsid w:val="00E76606"/>
    <w:rsid w:val="00E7681F"/>
    <w:rsid w:val="00E76C17"/>
    <w:rsid w:val="00E772A0"/>
    <w:rsid w:val="00E773A5"/>
    <w:rsid w:val="00E77840"/>
    <w:rsid w:val="00E77BBA"/>
    <w:rsid w:val="00E77CC5"/>
    <w:rsid w:val="00E77ED9"/>
    <w:rsid w:val="00E80173"/>
    <w:rsid w:val="00E801A1"/>
    <w:rsid w:val="00E80237"/>
    <w:rsid w:val="00E80403"/>
    <w:rsid w:val="00E8083A"/>
    <w:rsid w:val="00E80A46"/>
    <w:rsid w:val="00E80D60"/>
    <w:rsid w:val="00E80D9A"/>
    <w:rsid w:val="00E80E47"/>
    <w:rsid w:val="00E810C2"/>
    <w:rsid w:val="00E810C8"/>
    <w:rsid w:val="00E812FE"/>
    <w:rsid w:val="00E81506"/>
    <w:rsid w:val="00E8165B"/>
    <w:rsid w:val="00E817A5"/>
    <w:rsid w:val="00E81BDE"/>
    <w:rsid w:val="00E81C0D"/>
    <w:rsid w:val="00E82346"/>
    <w:rsid w:val="00E8237A"/>
    <w:rsid w:val="00E825DB"/>
    <w:rsid w:val="00E8274D"/>
    <w:rsid w:val="00E82777"/>
    <w:rsid w:val="00E82A18"/>
    <w:rsid w:val="00E82AEF"/>
    <w:rsid w:val="00E82C31"/>
    <w:rsid w:val="00E82D69"/>
    <w:rsid w:val="00E82EDD"/>
    <w:rsid w:val="00E82F89"/>
    <w:rsid w:val="00E831AB"/>
    <w:rsid w:val="00E8374B"/>
    <w:rsid w:val="00E83853"/>
    <w:rsid w:val="00E83A28"/>
    <w:rsid w:val="00E83C5D"/>
    <w:rsid w:val="00E83CD4"/>
    <w:rsid w:val="00E83EE4"/>
    <w:rsid w:val="00E83F03"/>
    <w:rsid w:val="00E840C3"/>
    <w:rsid w:val="00E8426A"/>
    <w:rsid w:val="00E84332"/>
    <w:rsid w:val="00E8434B"/>
    <w:rsid w:val="00E84902"/>
    <w:rsid w:val="00E84C52"/>
    <w:rsid w:val="00E84C6D"/>
    <w:rsid w:val="00E85051"/>
    <w:rsid w:val="00E85081"/>
    <w:rsid w:val="00E851D3"/>
    <w:rsid w:val="00E857D8"/>
    <w:rsid w:val="00E859E7"/>
    <w:rsid w:val="00E85A7F"/>
    <w:rsid w:val="00E85ABD"/>
    <w:rsid w:val="00E85B08"/>
    <w:rsid w:val="00E8609F"/>
    <w:rsid w:val="00E8613D"/>
    <w:rsid w:val="00E862BD"/>
    <w:rsid w:val="00E864C5"/>
    <w:rsid w:val="00E866FA"/>
    <w:rsid w:val="00E8697B"/>
    <w:rsid w:val="00E86A19"/>
    <w:rsid w:val="00E87181"/>
    <w:rsid w:val="00E87334"/>
    <w:rsid w:val="00E8739C"/>
    <w:rsid w:val="00E87528"/>
    <w:rsid w:val="00E87BE4"/>
    <w:rsid w:val="00E87FDD"/>
    <w:rsid w:val="00E9016B"/>
    <w:rsid w:val="00E90372"/>
    <w:rsid w:val="00E90408"/>
    <w:rsid w:val="00E905F7"/>
    <w:rsid w:val="00E9069D"/>
    <w:rsid w:val="00E90905"/>
    <w:rsid w:val="00E910E3"/>
    <w:rsid w:val="00E918EB"/>
    <w:rsid w:val="00E91A51"/>
    <w:rsid w:val="00E91B78"/>
    <w:rsid w:val="00E91DE6"/>
    <w:rsid w:val="00E920B1"/>
    <w:rsid w:val="00E921BB"/>
    <w:rsid w:val="00E924A9"/>
    <w:rsid w:val="00E92722"/>
    <w:rsid w:val="00E929E6"/>
    <w:rsid w:val="00E929F0"/>
    <w:rsid w:val="00E9306A"/>
    <w:rsid w:val="00E93769"/>
    <w:rsid w:val="00E93C8C"/>
    <w:rsid w:val="00E93DA0"/>
    <w:rsid w:val="00E94204"/>
    <w:rsid w:val="00E9464C"/>
    <w:rsid w:val="00E946C1"/>
    <w:rsid w:val="00E9473B"/>
    <w:rsid w:val="00E94770"/>
    <w:rsid w:val="00E949C2"/>
    <w:rsid w:val="00E94A70"/>
    <w:rsid w:val="00E94B2A"/>
    <w:rsid w:val="00E94C2B"/>
    <w:rsid w:val="00E94DB0"/>
    <w:rsid w:val="00E94EF0"/>
    <w:rsid w:val="00E94F9D"/>
    <w:rsid w:val="00E94FC3"/>
    <w:rsid w:val="00E952EC"/>
    <w:rsid w:val="00E95375"/>
    <w:rsid w:val="00E95BAE"/>
    <w:rsid w:val="00E95BE3"/>
    <w:rsid w:val="00E95CF1"/>
    <w:rsid w:val="00E963CF"/>
    <w:rsid w:val="00E9647E"/>
    <w:rsid w:val="00E964C5"/>
    <w:rsid w:val="00E9656B"/>
    <w:rsid w:val="00E9675A"/>
    <w:rsid w:val="00E96773"/>
    <w:rsid w:val="00E96852"/>
    <w:rsid w:val="00E969CB"/>
    <w:rsid w:val="00E969FB"/>
    <w:rsid w:val="00E969FF"/>
    <w:rsid w:val="00E96BCB"/>
    <w:rsid w:val="00E96F78"/>
    <w:rsid w:val="00E970A8"/>
    <w:rsid w:val="00E970D9"/>
    <w:rsid w:val="00E97118"/>
    <w:rsid w:val="00E97365"/>
    <w:rsid w:val="00E97691"/>
    <w:rsid w:val="00E97A52"/>
    <w:rsid w:val="00E97AFC"/>
    <w:rsid w:val="00E97D63"/>
    <w:rsid w:val="00E97EF7"/>
    <w:rsid w:val="00EA025E"/>
    <w:rsid w:val="00EA026D"/>
    <w:rsid w:val="00EA08FB"/>
    <w:rsid w:val="00EA0B11"/>
    <w:rsid w:val="00EA0CF0"/>
    <w:rsid w:val="00EA0D34"/>
    <w:rsid w:val="00EA0E7E"/>
    <w:rsid w:val="00EA10A1"/>
    <w:rsid w:val="00EA113E"/>
    <w:rsid w:val="00EA161B"/>
    <w:rsid w:val="00EA1761"/>
    <w:rsid w:val="00EA1781"/>
    <w:rsid w:val="00EA1941"/>
    <w:rsid w:val="00EA1B59"/>
    <w:rsid w:val="00EA1BBB"/>
    <w:rsid w:val="00EA1E6D"/>
    <w:rsid w:val="00EA1F96"/>
    <w:rsid w:val="00EA2122"/>
    <w:rsid w:val="00EA22D0"/>
    <w:rsid w:val="00EA2350"/>
    <w:rsid w:val="00EA252B"/>
    <w:rsid w:val="00EA25F2"/>
    <w:rsid w:val="00EA275D"/>
    <w:rsid w:val="00EA2B34"/>
    <w:rsid w:val="00EA2BEE"/>
    <w:rsid w:val="00EA2C78"/>
    <w:rsid w:val="00EA2FEA"/>
    <w:rsid w:val="00EA3952"/>
    <w:rsid w:val="00EA40C7"/>
    <w:rsid w:val="00EA40FC"/>
    <w:rsid w:val="00EA4108"/>
    <w:rsid w:val="00EA496B"/>
    <w:rsid w:val="00EA4C90"/>
    <w:rsid w:val="00EA4CDE"/>
    <w:rsid w:val="00EA5489"/>
    <w:rsid w:val="00EA5CE3"/>
    <w:rsid w:val="00EA5F4A"/>
    <w:rsid w:val="00EA6084"/>
    <w:rsid w:val="00EA60F0"/>
    <w:rsid w:val="00EA6269"/>
    <w:rsid w:val="00EA686C"/>
    <w:rsid w:val="00EA6B7F"/>
    <w:rsid w:val="00EA6F63"/>
    <w:rsid w:val="00EA6FDA"/>
    <w:rsid w:val="00EA7159"/>
    <w:rsid w:val="00EA7221"/>
    <w:rsid w:val="00EA72B4"/>
    <w:rsid w:val="00EA773D"/>
    <w:rsid w:val="00EA7775"/>
    <w:rsid w:val="00EA7874"/>
    <w:rsid w:val="00EA799C"/>
    <w:rsid w:val="00EA7ABC"/>
    <w:rsid w:val="00EA7AE3"/>
    <w:rsid w:val="00EA7E49"/>
    <w:rsid w:val="00EB0548"/>
    <w:rsid w:val="00EB05E7"/>
    <w:rsid w:val="00EB06A2"/>
    <w:rsid w:val="00EB06B5"/>
    <w:rsid w:val="00EB0988"/>
    <w:rsid w:val="00EB0C45"/>
    <w:rsid w:val="00EB0F08"/>
    <w:rsid w:val="00EB1029"/>
    <w:rsid w:val="00EB1431"/>
    <w:rsid w:val="00EB1555"/>
    <w:rsid w:val="00EB1ABF"/>
    <w:rsid w:val="00EB1C93"/>
    <w:rsid w:val="00EB1D41"/>
    <w:rsid w:val="00EB1D9B"/>
    <w:rsid w:val="00EB1F1E"/>
    <w:rsid w:val="00EB1FC9"/>
    <w:rsid w:val="00EB2060"/>
    <w:rsid w:val="00EB2235"/>
    <w:rsid w:val="00EB2568"/>
    <w:rsid w:val="00EB25A5"/>
    <w:rsid w:val="00EB27F3"/>
    <w:rsid w:val="00EB2817"/>
    <w:rsid w:val="00EB2AA7"/>
    <w:rsid w:val="00EB2AAD"/>
    <w:rsid w:val="00EB2D1E"/>
    <w:rsid w:val="00EB2E84"/>
    <w:rsid w:val="00EB2EE0"/>
    <w:rsid w:val="00EB318D"/>
    <w:rsid w:val="00EB31B0"/>
    <w:rsid w:val="00EB326E"/>
    <w:rsid w:val="00EB32FC"/>
    <w:rsid w:val="00EB3306"/>
    <w:rsid w:val="00EB33B6"/>
    <w:rsid w:val="00EB3523"/>
    <w:rsid w:val="00EB35D8"/>
    <w:rsid w:val="00EB35E2"/>
    <w:rsid w:val="00EB3DBD"/>
    <w:rsid w:val="00EB3DDD"/>
    <w:rsid w:val="00EB3E88"/>
    <w:rsid w:val="00EB3FBD"/>
    <w:rsid w:val="00EB4039"/>
    <w:rsid w:val="00EB40CC"/>
    <w:rsid w:val="00EB4274"/>
    <w:rsid w:val="00EB4501"/>
    <w:rsid w:val="00EB45B2"/>
    <w:rsid w:val="00EB4765"/>
    <w:rsid w:val="00EB48E0"/>
    <w:rsid w:val="00EB495C"/>
    <w:rsid w:val="00EB49C8"/>
    <w:rsid w:val="00EB49E1"/>
    <w:rsid w:val="00EB4E5E"/>
    <w:rsid w:val="00EB52B3"/>
    <w:rsid w:val="00EB6122"/>
    <w:rsid w:val="00EB616C"/>
    <w:rsid w:val="00EB65C8"/>
    <w:rsid w:val="00EB667C"/>
    <w:rsid w:val="00EB6E7B"/>
    <w:rsid w:val="00EB6E88"/>
    <w:rsid w:val="00EB70FC"/>
    <w:rsid w:val="00EC0567"/>
    <w:rsid w:val="00EC0591"/>
    <w:rsid w:val="00EC065F"/>
    <w:rsid w:val="00EC066D"/>
    <w:rsid w:val="00EC06BD"/>
    <w:rsid w:val="00EC07B5"/>
    <w:rsid w:val="00EC0D7C"/>
    <w:rsid w:val="00EC1511"/>
    <w:rsid w:val="00EC1623"/>
    <w:rsid w:val="00EC1676"/>
    <w:rsid w:val="00EC179E"/>
    <w:rsid w:val="00EC18CF"/>
    <w:rsid w:val="00EC19CF"/>
    <w:rsid w:val="00EC1B09"/>
    <w:rsid w:val="00EC1C7F"/>
    <w:rsid w:val="00EC1D04"/>
    <w:rsid w:val="00EC1F24"/>
    <w:rsid w:val="00EC2135"/>
    <w:rsid w:val="00EC239D"/>
    <w:rsid w:val="00EC2544"/>
    <w:rsid w:val="00EC26E4"/>
    <w:rsid w:val="00EC279D"/>
    <w:rsid w:val="00EC27A5"/>
    <w:rsid w:val="00EC2DE7"/>
    <w:rsid w:val="00EC2F57"/>
    <w:rsid w:val="00EC3235"/>
    <w:rsid w:val="00EC3312"/>
    <w:rsid w:val="00EC3479"/>
    <w:rsid w:val="00EC36BA"/>
    <w:rsid w:val="00EC3D0B"/>
    <w:rsid w:val="00EC3DB0"/>
    <w:rsid w:val="00EC3F21"/>
    <w:rsid w:val="00EC3F85"/>
    <w:rsid w:val="00EC4129"/>
    <w:rsid w:val="00EC4132"/>
    <w:rsid w:val="00EC42D1"/>
    <w:rsid w:val="00EC4404"/>
    <w:rsid w:val="00EC45E0"/>
    <w:rsid w:val="00EC45F1"/>
    <w:rsid w:val="00EC4655"/>
    <w:rsid w:val="00EC4690"/>
    <w:rsid w:val="00EC4904"/>
    <w:rsid w:val="00EC4D25"/>
    <w:rsid w:val="00EC4F19"/>
    <w:rsid w:val="00EC4FA7"/>
    <w:rsid w:val="00EC5177"/>
    <w:rsid w:val="00EC527E"/>
    <w:rsid w:val="00EC5605"/>
    <w:rsid w:val="00EC5833"/>
    <w:rsid w:val="00EC5919"/>
    <w:rsid w:val="00EC6115"/>
    <w:rsid w:val="00EC6441"/>
    <w:rsid w:val="00EC64B3"/>
    <w:rsid w:val="00EC64B7"/>
    <w:rsid w:val="00EC68D3"/>
    <w:rsid w:val="00EC6BD8"/>
    <w:rsid w:val="00EC6CB6"/>
    <w:rsid w:val="00EC6E5B"/>
    <w:rsid w:val="00EC7247"/>
    <w:rsid w:val="00EC747D"/>
    <w:rsid w:val="00EC769A"/>
    <w:rsid w:val="00EC7BC1"/>
    <w:rsid w:val="00EC7E06"/>
    <w:rsid w:val="00ED01AD"/>
    <w:rsid w:val="00ED02FA"/>
    <w:rsid w:val="00ED042D"/>
    <w:rsid w:val="00ED047B"/>
    <w:rsid w:val="00ED0665"/>
    <w:rsid w:val="00ED07BB"/>
    <w:rsid w:val="00ED0846"/>
    <w:rsid w:val="00ED09EB"/>
    <w:rsid w:val="00ED0E30"/>
    <w:rsid w:val="00ED170D"/>
    <w:rsid w:val="00ED17B4"/>
    <w:rsid w:val="00ED2131"/>
    <w:rsid w:val="00ED21DD"/>
    <w:rsid w:val="00ED2392"/>
    <w:rsid w:val="00ED278C"/>
    <w:rsid w:val="00ED27F2"/>
    <w:rsid w:val="00ED2871"/>
    <w:rsid w:val="00ED2B17"/>
    <w:rsid w:val="00ED2B51"/>
    <w:rsid w:val="00ED2B58"/>
    <w:rsid w:val="00ED2C50"/>
    <w:rsid w:val="00ED2DDF"/>
    <w:rsid w:val="00ED2FA7"/>
    <w:rsid w:val="00ED2FAC"/>
    <w:rsid w:val="00ED308A"/>
    <w:rsid w:val="00ED32E1"/>
    <w:rsid w:val="00ED3346"/>
    <w:rsid w:val="00ED3EFF"/>
    <w:rsid w:val="00ED4029"/>
    <w:rsid w:val="00ED42CA"/>
    <w:rsid w:val="00ED442E"/>
    <w:rsid w:val="00ED458A"/>
    <w:rsid w:val="00ED4654"/>
    <w:rsid w:val="00ED4673"/>
    <w:rsid w:val="00ED4693"/>
    <w:rsid w:val="00ED484F"/>
    <w:rsid w:val="00ED4C05"/>
    <w:rsid w:val="00ED4E30"/>
    <w:rsid w:val="00ED4F7C"/>
    <w:rsid w:val="00ED5125"/>
    <w:rsid w:val="00ED514D"/>
    <w:rsid w:val="00ED520F"/>
    <w:rsid w:val="00ED5428"/>
    <w:rsid w:val="00ED5487"/>
    <w:rsid w:val="00ED551F"/>
    <w:rsid w:val="00ED554F"/>
    <w:rsid w:val="00ED5741"/>
    <w:rsid w:val="00ED604D"/>
    <w:rsid w:val="00ED61DE"/>
    <w:rsid w:val="00ED6390"/>
    <w:rsid w:val="00ED6762"/>
    <w:rsid w:val="00ED6807"/>
    <w:rsid w:val="00ED687B"/>
    <w:rsid w:val="00ED6A4B"/>
    <w:rsid w:val="00ED6ACB"/>
    <w:rsid w:val="00ED6D0D"/>
    <w:rsid w:val="00ED7078"/>
    <w:rsid w:val="00ED7093"/>
    <w:rsid w:val="00ED74A0"/>
    <w:rsid w:val="00ED74EC"/>
    <w:rsid w:val="00ED74F7"/>
    <w:rsid w:val="00ED753F"/>
    <w:rsid w:val="00ED7737"/>
    <w:rsid w:val="00ED7907"/>
    <w:rsid w:val="00ED7A04"/>
    <w:rsid w:val="00ED7A77"/>
    <w:rsid w:val="00ED7BC2"/>
    <w:rsid w:val="00ED7D0C"/>
    <w:rsid w:val="00ED7E8D"/>
    <w:rsid w:val="00EE0079"/>
    <w:rsid w:val="00EE00AE"/>
    <w:rsid w:val="00EE0225"/>
    <w:rsid w:val="00EE0385"/>
    <w:rsid w:val="00EE03F9"/>
    <w:rsid w:val="00EE0576"/>
    <w:rsid w:val="00EE09B0"/>
    <w:rsid w:val="00EE0B2E"/>
    <w:rsid w:val="00EE0D07"/>
    <w:rsid w:val="00EE0D59"/>
    <w:rsid w:val="00EE1065"/>
    <w:rsid w:val="00EE1402"/>
    <w:rsid w:val="00EE1702"/>
    <w:rsid w:val="00EE1969"/>
    <w:rsid w:val="00EE19EE"/>
    <w:rsid w:val="00EE1B8D"/>
    <w:rsid w:val="00EE1BE8"/>
    <w:rsid w:val="00EE1DB4"/>
    <w:rsid w:val="00EE2396"/>
    <w:rsid w:val="00EE24BB"/>
    <w:rsid w:val="00EE2519"/>
    <w:rsid w:val="00EE273F"/>
    <w:rsid w:val="00EE2790"/>
    <w:rsid w:val="00EE2A01"/>
    <w:rsid w:val="00EE2B4F"/>
    <w:rsid w:val="00EE2B8A"/>
    <w:rsid w:val="00EE2E04"/>
    <w:rsid w:val="00EE332C"/>
    <w:rsid w:val="00EE3443"/>
    <w:rsid w:val="00EE3691"/>
    <w:rsid w:val="00EE3900"/>
    <w:rsid w:val="00EE39B8"/>
    <w:rsid w:val="00EE3DE0"/>
    <w:rsid w:val="00EE3E0B"/>
    <w:rsid w:val="00EE3F9D"/>
    <w:rsid w:val="00EE41CD"/>
    <w:rsid w:val="00EE4274"/>
    <w:rsid w:val="00EE432D"/>
    <w:rsid w:val="00EE44CB"/>
    <w:rsid w:val="00EE45DD"/>
    <w:rsid w:val="00EE4721"/>
    <w:rsid w:val="00EE47FD"/>
    <w:rsid w:val="00EE49C9"/>
    <w:rsid w:val="00EE49D9"/>
    <w:rsid w:val="00EE4A69"/>
    <w:rsid w:val="00EE4C56"/>
    <w:rsid w:val="00EE5593"/>
    <w:rsid w:val="00EE55A1"/>
    <w:rsid w:val="00EE5BB9"/>
    <w:rsid w:val="00EE5E2D"/>
    <w:rsid w:val="00EE5F43"/>
    <w:rsid w:val="00EE6355"/>
    <w:rsid w:val="00EE6461"/>
    <w:rsid w:val="00EE6515"/>
    <w:rsid w:val="00EE6653"/>
    <w:rsid w:val="00EE67E9"/>
    <w:rsid w:val="00EE6A92"/>
    <w:rsid w:val="00EE6BAB"/>
    <w:rsid w:val="00EE6C3B"/>
    <w:rsid w:val="00EE6CD9"/>
    <w:rsid w:val="00EE6D07"/>
    <w:rsid w:val="00EE6DE4"/>
    <w:rsid w:val="00EE6EC7"/>
    <w:rsid w:val="00EE71C5"/>
    <w:rsid w:val="00EE73B6"/>
    <w:rsid w:val="00EE77E5"/>
    <w:rsid w:val="00EE7942"/>
    <w:rsid w:val="00EE7A6D"/>
    <w:rsid w:val="00EE7AE7"/>
    <w:rsid w:val="00EE7E71"/>
    <w:rsid w:val="00EF02DB"/>
    <w:rsid w:val="00EF0422"/>
    <w:rsid w:val="00EF0425"/>
    <w:rsid w:val="00EF0B3A"/>
    <w:rsid w:val="00EF0C78"/>
    <w:rsid w:val="00EF0EBF"/>
    <w:rsid w:val="00EF0F49"/>
    <w:rsid w:val="00EF0FE6"/>
    <w:rsid w:val="00EF117A"/>
    <w:rsid w:val="00EF155A"/>
    <w:rsid w:val="00EF164F"/>
    <w:rsid w:val="00EF168C"/>
    <w:rsid w:val="00EF1796"/>
    <w:rsid w:val="00EF18C2"/>
    <w:rsid w:val="00EF1908"/>
    <w:rsid w:val="00EF1968"/>
    <w:rsid w:val="00EF1ECB"/>
    <w:rsid w:val="00EF217B"/>
    <w:rsid w:val="00EF2193"/>
    <w:rsid w:val="00EF22D2"/>
    <w:rsid w:val="00EF2347"/>
    <w:rsid w:val="00EF2567"/>
    <w:rsid w:val="00EF25B6"/>
    <w:rsid w:val="00EF276F"/>
    <w:rsid w:val="00EF289D"/>
    <w:rsid w:val="00EF29BA"/>
    <w:rsid w:val="00EF2C6E"/>
    <w:rsid w:val="00EF316B"/>
    <w:rsid w:val="00EF317A"/>
    <w:rsid w:val="00EF31E0"/>
    <w:rsid w:val="00EF3427"/>
    <w:rsid w:val="00EF37D7"/>
    <w:rsid w:val="00EF3D63"/>
    <w:rsid w:val="00EF4125"/>
    <w:rsid w:val="00EF41B2"/>
    <w:rsid w:val="00EF4234"/>
    <w:rsid w:val="00EF4281"/>
    <w:rsid w:val="00EF484F"/>
    <w:rsid w:val="00EF49FB"/>
    <w:rsid w:val="00EF4A14"/>
    <w:rsid w:val="00EF4ADF"/>
    <w:rsid w:val="00EF4B42"/>
    <w:rsid w:val="00EF4FF4"/>
    <w:rsid w:val="00EF51A4"/>
    <w:rsid w:val="00EF5216"/>
    <w:rsid w:val="00EF523C"/>
    <w:rsid w:val="00EF5249"/>
    <w:rsid w:val="00EF5902"/>
    <w:rsid w:val="00EF5A91"/>
    <w:rsid w:val="00EF5BCE"/>
    <w:rsid w:val="00EF5D58"/>
    <w:rsid w:val="00EF5F4C"/>
    <w:rsid w:val="00EF6195"/>
    <w:rsid w:val="00EF6672"/>
    <w:rsid w:val="00EF6725"/>
    <w:rsid w:val="00EF6922"/>
    <w:rsid w:val="00EF6A30"/>
    <w:rsid w:val="00EF6D24"/>
    <w:rsid w:val="00EF6FAC"/>
    <w:rsid w:val="00EF72B7"/>
    <w:rsid w:val="00EF7410"/>
    <w:rsid w:val="00EF74DE"/>
    <w:rsid w:val="00EF75CC"/>
    <w:rsid w:val="00EF781E"/>
    <w:rsid w:val="00EF785E"/>
    <w:rsid w:val="00EF7873"/>
    <w:rsid w:val="00EF7A37"/>
    <w:rsid w:val="00EF7B3E"/>
    <w:rsid w:val="00EF7CB0"/>
    <w:rsid w:val="00EF7D5A"/>
    <w:rsid w:val="00F0028B"/>
    <w:rsid w:val="00F00528"/>
    <w:rsid w:val="00F00802"/>
    <w:rsid w:val="00F0095A"/>
    <w:rsid w:val="00F00981"/>
    <w:rsid w:val="00F00D97"/>
    <w:rsid w:val="00F011B0"/>
    <w:rsid w:val="00F01237"/>
    <w:rsid w:val="00F01289"/>
    <w:rsid w:val="00F01844"/>
    <w:rsid w:val="00F01C5B"/>
    <w:rsid w:val="00F01E28"/>
    <w:rsid w:val="00F01ECD"/>
    <w:rsid w:val="00F01ECE"/>
    <w:rsid w:val="00F02398"/>
    <w:rsid w:val="00F02754"/>
    <w:rsid w:val="00F0288C"/>
    <w:rsid w:val="00F02ABF"/>
    <w:rsid w:val="00F02CCD"/>
    <w:rsid w:val="00F0314B"/>
    <w:rsid w:val="00F031AC"/>
    <w:rsid w:val="00F032CA"/>
    <w:rsid w:val="00F036BE"/>
    <w:rsid w:val="00F03A08"/>
    <w:rsid w:val="00F03A3C"/>
    <w:rsid w:val="00F03B25"/>
    <w:rsid w:val="00F03B91"/>
    <w:rsid w:val="00F04238"/>
    <w:rsid w:val="00F043A2"/>
    <w:rsid w:val="00F04689"/>
    <w:rsid w:val="00F04A61"/>
    <w:rsid w:val="00F04ABB"/>
    <w:rsid w:val="00F04B0B"/>
    <w:rsid w:val="00F054A6"/>
    <w:rsid w:val="00F05B4C"/>
    <w:rsid w:val="00F05CFE"/>
    <w:rsid w:val="00F05D47"/>
    <w:rsid w:val="00F05F72"/>
    <w:rsid w:val="00F0620E"/>
    <w:rsid w:val="00F068E6"/>
    <w:rsid w:val="00F06A76"/>
    <w:rsid w:val="00F06B07"/>
    <w:rsid w:val="00F06CA6"/>
    <w:rsid w:val="00F06DF0"/>
    <w:rsid w:val="00F07062"/>
    <w:rsid w:val="00F070DD"/>
    <w:rsid w:val="00F07595"/>
    <w:rsid w:val="00F078DD"/>
    <w:rsid w:val="00F0799E"/>
    <w:rsid w:val="00F07AD0"/>
    <w:rsid w:val="00F07C95"/>
    <w:rsid w:val="00F07E33"/>
    <w:rsid w:val="00F10016"/>
    <w:rsid w:val="00F101C4"/>
    <w:rsid w:val="00F102C2"/>
    <w:rsid w:val="00F10420"/>
    <w:rsid w:val="00F10809"/>
    <w:rsid w:val="00F108E7"/>
    <w:rsid w:val="00F1090E"/>
    <w:rsid w:val="00F1099B"/>
    <w:rsid w:val="00F10C2B"/>
    <w:rsid w:val="00F10EB6"/>
    <w:rsid w:val="00F10FAC"/>
    <w:rsid w:val="00F1127D"/>
    <w:rsid w:val="00F1132B"/>
    <w:rsid w:val="00F11461"/>
    <w:rsid w:val="00F11797"/>
    <w:rsid w:val="00F118B2"/>
    <w:rsid w:val="00F118FD"/>
    <w:rsid w:val="00F119A6"/>
    <w:rsid w:val="00F11AC6"/>
    <w:rsid w:val="00F11B14"/>
    <w:rsid w:val="00F11E22"/>
    <w:rsid w:val="00F1214D"/>
    <w:rsid w:val="00F12165"/>
    <w:rsid w:val="00F12195"/>
    <w:rsid w:val="00F1239A"/>
    <w:rsid w:val="00F12434"/>
    <w:rsid w:val="00F129C5"/>
    <w:rsid w:val="00F129F0"/>
    <w:rsid w:val="00F12AD7"/>
    <w:rsid w:val="00F12F7B"/>
    <w:rsid w:val="00F12F9E"/>
    <w:rsid w:val="00F12FE8"/>
    <w:rsid w:val="00F1308C"/>
    <w:rsid w:val="00F1336C"/>
    <w:rsid w:val="00F135D6"/>
    <w:rsid w:val="00F13A9A"/>
    <w:rsid w:val="00F13B90"/>
    <w:rsid w:val="00F13BA4"/>
    <w:rsid w:val="00F13CFC"/>
    <w:rsid w:val="00F13F7C"/>
    <w:rsid w:val="00F14129"/>
    <w:rsid w:val="00F14323"/>
    <w:rsid w:val="00F14491"/>
    <w:rsid w:val="00F1452B"/>
    <w:rsid w:val="00F1461A"/>
    <w:rsid w:val="00F14710"/>
    <w:rsid w:val="00F148E5"/>
    <w:rsid w:val="00F14C0B"/>
    <w:rsid w:val="00F14D6B"/>
    <w:rsid w:val="00F15180"/>
    <w:rsid w:val="00F15213"/>
    <w:rsid w:val="00F15247"/>
    <w:rsid w:val="00F152FC"/>
    <w:rsid w:val="00F154DE"/>
    <w:rsid w:val="00F155F1"/>
    <w:rsid w:val="00F15627"/>
    <w:rsid w:val="00F15647"/>
    <w:rsid w:val="00F15654"/>
    <w:rsid w:val="00F15686"/>
    <w:rsid w:val="00F15F26"/>
    <w:rsid w:val="00F1612A"/>
    <w:rsid w:val="00F1618D"/>
    <w:rsid w:val="00F1697E"/>
    <w:rsid w:val="00F16C2B"/>
    <w:rsid w:val="00F16C57"/>
    <w:rsid w:val="00F16D6A"/>
    <w:rsid w:val="00F170B1"/>
    <w:rsid w:val="00F17886"/>
    <w:rsid w:val="00F17B48"/>
    <w:rsid w:val="00F17DBA"/>
    <w:rsid w:val="00F17EC0"/>
    <w:rsid w:val="00F17EF2"/>
    <w:rsid w:val="00F17FB9"/>
    <w:rsid w:val="00F201D0"/>
    <w:rsid w:val="00F2031F"/>
    <w:rsid w:val="00F2089C"/>
    <w:rsid w:val="00F208C8"/>
    <w:rsid w:val="00F20983"/>
    <w:rsid w:val="00F20BFB"/>
    <w:rsid w:val="00F20D41"/>
    <w:rsid w:val="00F20F55"/>
    <w:rsid w:val="00F214CA"/>
    <w:rsid w:val="00F214D9"/>
    <w:rsid w:val="00F21542"/>
    <w:rsid w:val="00F21625"/>
    <w:rsid w:val="00F22068"/>
    <w:rsid w:val="00F221DB"/>
    <w:rsid w:val="00F22244"/>
    <w:rsid w:val="00F22FAB"/>
    <w:rsid w:val="00F22FDA"/>
    <w:rsid w:val="00F23093"/>
    <w:rsid w:val="00F2314F"/>
    <w:rsid w:val="00F23230"/>
    <w:rsid w:val="00F232CC"/>
    <w:rsid w:val="00F23321"/>
    <w:rsid w:val="00F23B3B"/>
    <w:rsid w:val="00F23BFD"/>
    <w:rsid w:val="00F240C3"/>
    <w:rsid w:val="00F24332"/>
    <w:rsid w:val="00F24597"/>
    <w:rsid w:val="00F24C72"/>
    <w:rsid w:val="00F24E8B"/>
    <w:rsid w:val="00F25036"/>
    <w:rsid w:val="00F25236"/>
    <w:rsid w:val="00F252E2"/>
    <w:rsid w:val="00F2542B"/>
    <w:rsid w:val="00F256B6"/>
    <w:rsid w:val="00F2576B"/>
    <w:rsid w:val="00F25CDE"/>
    <w:rsid w:val="00F25CE8"/>
    <w:rsid w:val="00F26003"/>
    <w:rsid w:val="00F2611F"/>
    <w:rsid w:val="00F265CF"/>
    <w:rsid w:val="00F26650"/>
    <w:rsid w:val="00F2669F"/>
    <w:rsid w:val="00F26847"/>
    <w:rsid w:val="00F26999"/>
    <w:rsid w:val="00F26B67"/>
    <w:rsid w:val="00F26BC1"/>
    <w:rsid w:val="00F26DAA"/>
    <w:rsid w:val="00F26E7E"/>
    <w:rsid w:val="00F26F43"/>
    <w:rsid w:val="00F2702B"/>
    <w:rsid w:val="00F271DB"/>
    <w:rsid w:val="00F2773A"/>
    <w:rsid w:val="00F27D83"/>
    <w:rsid w:val="00F27E54"/>
    <w:rsid w:val="00F27EA2"/>
    <w:rsid w:val="00F27FE9"/>
    <w:rsid w:val="00F3022E"/>
    <w:rsid w:val="00F304D9"/>
    <w:rsid w:val="00F30639"/>
    <w:rsid w:val="00F30740"/>
    <w:rsid w:val="00F30792"/>
    <w:rsid w:val="00F30AE3"/>
    <w:rsid w:val="00F30C0E"/>
    <w:rsid w:val="00F30C26"/>
    <w:rsid w:val="00F30F61"/>
    <w:rsid w:val="00F310D9"/>
    <w:rsid w:val="00F31317"/>
    <w:rsid w:val="00F313C2"/>
    <w:rsid w:val="00F31537"/>
    <w:rsid w:val="00F31743"/>
    <w:rsid w:val="00F318CE"/>
    <w:rsid w:val="00F31A15"/>
    <w:rsid w:val="00F31C6D"/>
    <w:rsid w:val="00F31E19"/>
    <w:rsid w:val="00F31FBE"/>
    <w:rsid w:val="00F32125"/>
    <w:rsid w:val="00F32247"/>
    <w:rsid w:val="00F3237C"/>
    <w:rsid w:val="00F326E6"/>
    <w:rsid w:val="00F32C5E"/>
    <w:rsid w:val="00F330F2"/>
    <w:rsid w:val="00F331B8"/>
    <w:rsid w:val="00F3339E"/>
    <w:rsid w:val="00F33A03"/>
    <w:rsid w:val="00F33BAF"/>
    <w:rsid w:val="00F33D5A"/>
    <w:rsid w:val="00F33EA7"/>
    <w:rsid w:val="00F33ED0"/>
    <w:rsid w:val="00F33F1F"/>
    <w:rsid w:val="00F342B1"/>
    <w:rsid w:val="00F34AF3"/>
    <w:rsid w:val="00F34B72"/>
    <w:rsid w:val="00F34EDE"/>
    <w:rsid w:val="00F350B2"/>
    <w:rsid w:val="00F351B2"/>
    <w:rsid w:val="00F3529B"/>
    <w:rsid w:val="00F35484"/>
    <w:rsid w:val="00F35AF2"/>
    <w:rsid w:val="00F35CFA"/>
    <w:rsid w:val="00F35D1E"/>
    <w:rsid w:val="00F35F1C"/>
    <w:rsid w:val="00F36054"/>
    <w:rsid w:val="00F3605C"/>
    <w:rsid w:val="00F360EE"/>
    <w:rsid w:val="00F3648D"/>
    <w:rsid w:val="00F3679F"/>
    <w:rsid w:val="00F36AC2"/>
    <w:rsid w:val="00F36CFF"/>
    <w:rsid w:val="00F370C8"/>
    <w:rsid w:val="00F375A7"/>
    <w:rsid w:val="00F375E8"/>
    <w:rsid w:val="00F375FA"/>
    <w:rsid w:val="00F37766"/>
    <w:rsid w:val="00F377DD"/>
    <w:rsid w:val="00F37A21"/>
    <w:rsid w:val="00F37A8E"/>
    <w:rsid w:val="00F37C11"/>
    <w:rsid w:val="00F37EF9"/>
    <w:rsid w:val="00F400EF"/>
    <w:rsid w:val="00F400F6"/>
    <w:rsid w:val="00F40159"/>
    <w:rsid w:val="00F4015E"/>
    <w:rsid w:val="00F401DE"/>
    <w:rsid w:val="00F402F1"/>
    <w:rsid w:val="00F40452"/>
    <w:rsid w:val="00F4049D"/>
    <w:rsid w:val="00F405F7"/>
    <w:rsid w:val="00F40681"/>
    <w:rsid w:val="00F40C7D"/>
    <w:rsid w:val="00F40D9B"/>
    <w:rsid w:val="00F40EB9"/>
    <w:rsid w:val="00F40F6F"/>
    <w:rsid w:val="00F41470"/>
    <w:rsid w:val="00F4148D"/>
    <w:rsid w:val="00F414FB"/>
    <w:rsid w:val="00F416A3"/>
    <w:rsid w:val="00F41A30"/>
    <w:rsid w:val="00F42032"/>
    <w:rsid w:val="00F4214F"/>
    <w:rsid w:val="00F421B3"/>
    <w:rsid w:val="00F42437"/>
    <w:rsid w:val="00F4249A"/>
    <w:rsid w:val="00F42550"/>
    <w:rsid w:val="00F425EA"/>
    <w:rsid w:val="00F4263A"/>
    <w:rsid w:val="00F42889"/>
    <w:rsid w:val="00F42C73"/>
    <w:rsid w:val="00F42C9C"/>
    <w:rsid w:val="00F42E05"/>
    <w:rsid w:val="00F42F6D"/>
    <w:rsid w:val="00F430E3"/>
    <w:rsid w:val="00F430EB"/>
    <w:rsid w:val="00F43225"/>
    <w:rsid w:val="00F4330C"/>
    <w:rsid w:val="00F433FD"/>
    <w:rsid w:val="00F43410"/>
    <w:rsid w:val="00F4360D"/>
    <w:rsid w:val="00F43825"/>
    <w:rsid w:val="00F43AAD"/>
    <w:rsid w:val="00F43B2B"/>
    <w:rsid w:val="00F43C26"/>
    <w:rsid w:val="00F44124"/>
    <w:rsid w:val="00F44770"/>
    <w:rsid w:val="00F44776"/>
    <w:rsid w:val="00F44947"/>
    <w:rsid w:val="00F44BB8"/>
    <w:rsid w:val="00F44E9E"/>
    <w:rsid w:val="00F44ED4"/>
    <w:rsid w:val="00F44F1E"/>
    <w:rsid w:val="00F45017"/>
    <w:rsid w:val="00F450C9"/>
    <w:rsid w:val="00F45526"/>
    <w:rsid w:val="00F455CF"/>
    <w:rsid w:val="00F45A59"/>
    <w:rsid w:val="00F45A64"/>
    <w:rsid w:val="00F4632B"/>
    <w:rsid w:val="00F46482"/>
    <w:rsid w:val="00F46AE1"/>
    <w:rsid w:val="00F46B73"/>
    <w:rsid w:val="00F46B9A"/>
    <w:rsid w:val="00F46E84"/>
    <w:rsid w:val="00F470B4"/>
    <w:rsid w:val="00F470C9"/>
    <w:rsid w:val="00F4743A"/>
    <w:rsid w:val="00F476BC"/>
    <w:rsid w:val="00F4771F"/>
    <w:rsid w:val="00F47840"/>
    <w:rsid w:val="00F47978"/>
    <w:rsid w:val="00F479D6"/>
    <w:rsid w:val="00F47D9D"/>
    <w:rsid w:val="00F505B0"/>
    <w:rsid w:val="00F505B5"/>
    <w:rsid w:val="00F5072A"/>
    <w:rsid w:val="00F508B8"/>
    <w:rsid w:val="00F50954"/>
    <w:rsid w:val="00F50D2D"/>
    <w:rsid w:val="00F51005"/>
    <w:rsid w:val="00F5145C"/>
    <w:rsid w:val="00F51A79"/>
    <w:rsid w:val="00F51AAA"/>
    <w:rsid w:val="00F52042"/>
    <w:rsid w:val="00F52677"/>
    <w:rsid w:val="00F527DD"/>
    <w:rsid w:val="00F527F7"/>
    <w:rsid w:val="00F52A8C"/>
    <w:rsid w:val="00F52C27"/>
    <w:rsid w:val="00F52F84"/>
    <w:rsid w:val="00F52FFA"/>
    <w:rsid w:val="00F53083"/>
    <w:rsid w:val="00F534C4"/>
    <w:rsid w:val="00F53672"/>
    <w:rsid w:val="00F53A5C"/>
    <w:rsid w:val="00F53B20"/>
    <w:rsid w:val="00F53CC2"/>
    <w:rsid w:val="00F53E86"/>
    <w:rsid w:val="00F53F72"/>
    <w:rsid w:val="00F54104"/>
    <w:rsid w:val="00F5411B"/>
    <w:rsid w:val="00F541E7"/>
    <w:rsid w:val="00F546D9"/>
    <w:rsid w:val="00F547C6"/>
    <w:rsid w:val="00F54F2D"/>
    <w:rsid w:val="00F54F50"/>
    <w:rsid w:val="00F54F9C"/>
    <w:rsid w:val="00F55109"/>
    <w:rsid w:val="00F551B6"/>
    <w:rsid w:val="00F55329"/>
    <w:rsid w:val="00F55459"/>
    <w:rsid w:val="00F554C3"/>
    <w:rsid w:val="00F55634"/>
    <w:rsid w:val="00F55729"/>
    <w:rsid w:val="00F559D8"/>
    <w:rsid w:val="00F55CAA"/>
    <w:rsid w:val="00F55E7C"/>
    <w:rsid w:val="00F560FF"/>
    <w:rsid w:val="00F56132"/>
    <w:rsid w:val="00F5616F"/>
    <w:rsid w:val="00F56572"/>
    <w:rsid w:val="00F56579"/>
    <w:rsid w:val="00F566A5"/>
    <w:rsid w:val="00F56897"/>
    <w:rsid w:val="00F56A68"/>
    <w:rsid w:val="00F56BB0"/>
    <w:rsid w:val="00F56C19"/>
    <w:rsid w:val="00F56EDF"/>
    <w:rsid w:val="00F56EEA"/>
    <w:rsid w:val="00F5713B"/>
    <w:rsid w:val="00F57315"/>
    <w:rsid w:val="00F57B81"/>
    <w:rsid w:val="00F57CD9"/>
    <w:rsid w:val="00F57DF0"/>
    <w:rsid w:val="00F57F10"/>
    <w:rsid w:val="00F60463"/>
    <w:rsid w:val="00F6086E"/>
    <w:rsid w:val="00F60C05"/>
    <w:rsid w:val="00F60D96"/>
    <w:rsid w:val="00F6122E"/>
    <w:rsid w:val="00F61241"/>
    <w:rsid w:val="00F619FE"/>
    <w:rsid w:val="00F61B33"/>
    <w:rsid w:val="00F61B7A"/>
    <w:rsid w:val="00F61ED1"/>
    <w:rsid w:val="00F61EF3"/>
    <w:rsid w:val="00F62006"/>
    <w:rsid w:val="00F62080"/>
    <w:rsid w:val="00F6282F"/>
    <w:rsid w:val="00F62ADA"/>
    <w:rsid w:val="00F62C6E"/>
    <w:rsid w:val="00F62CDF"/>
    <w:rsid w:val="00F62ED7"/>
    <w:rsid w:val="00F63026"/>
    <w:rsid w:val="00F630F5"/>
    <w:rsid w:val="00F63188"/>
    <w:rsid w:val="00F6395E"/>
    <w:rsid w:val="00F63980"/>
    <w:rsid w:val="00F63A1B"/>
    <w:rsid w:val="00F63D07"/>
    <w:rsid w:val="00F6410C"/>
    <w:rsid w:val="00F649CD"/>
    <w:rsid w:val="00F64DE2"/>
    <w:rsid w:val="00F64E6D"/>
    <w:rsid w:val="00F655D0"/>
    <w:rsid w:val="00F657F9"/>
    <w:rsid w:val="00F6584A"/>
    <w:rsid w:val="00F65877"/>
    <w:rsid w:val="00F65A46"/>
    <w:rsid w:val="00F65ADE"/>
    <w:rsid w:val="00F65B92"/>
    <w:rsid w:val="00F65C41"/>
    <w:rsid w:val="00F65D41"/>
    <w:rsid w:val="00F65DA6"/>
    <w:rsid w:val="00F65EDD"/>
    <w:rsid w:val="00F66188"/>
    <w:rsid w:val="00F66294"/>
    <w:rsid w:val="00F666E6"/>
    <w:rsid w:val="00F66799"/>
    <w:rsid w:val="00F667D4"/>
    <w:rsid w:val="00F66817"/>
    <w:rsid w:val="00F66931"/>
    <w:rsid w:val="00F66B2C"/>
    <w:rsid w:val="00F66E1F"/>
    <w:rsid w:val="00F66EA3"/>
    <w:rsid w:val="00F66EED"/>
    <w:rsid w:val="00F66F8C"/>
    <w:rsid w:val="00F6724D"/>
    <w:rsid w:val="00F672DC"/>
    <w:rsid w:val="00F6747E"/>
    <w:rsid w:val="00F67555"/>
    <w:rsid w:val="00F67600"/>
    <w:rsid w:val="00F67651"/>
    <w:rsid w:val="00F67719"/>
    <w:rsid w:val="00F677D5"/>
    <w:rsid w:val="00F67885"/>
    <w:rsid w:val="00F67899"/>
    <w:rsid w:val="00F701FD"/>
    <w:rsid w:val="00F702F3"/>
    <w:rsid w:val="00F7043A"/>
    <w:rsid w:val="00F7049C"/>
    <w:rsid w:val="00F705E4"/>
    <w:rsid w:val="00F7061E"/>
    <w:rsid w:val="00F70E57"/>
    <w:rsid w:val="00F710EA"/>
    <w:rsid w:val="00F7127A"/>
    <w:rsid w:val="00F7158E"/>
    <w:rsid w:val="00F7198E"/>
    <w:rsid w:val="00F71A85"/>
    <w:rsid w:val="00F71D68"/>
    <w:rsid w:val="00F7204B"/>
    <w:rsid w:val="00F722F6"/>
    <w:rsid w:val="00F72592"/>
    <w:rsid w:val="00F7270A"/>
    <w:rsid w:val="00F728D5"/>
    <w:rsid w:val="00F7294E"/>
    <w:rsid w:val="00F72A9B"/>
    <w:rsid w:val="00F72CD7"/>
    <w:rsid w:val="00F72D08"/>
    <w:rsid w:val="00F72E02"/>
    <w:rsid w:val="00F73049"/>
    <w:rsid w:val="00F73267"/>
    <w:rsid w:val="00F73321"/>
    <w:rsid w:val="00F73358"/>
    <w:rsid w:val="00F7336A"/>
    <w:rsid w:val="00F73539"/>
    <w:rsid w:val="00F735A2"/>
    <w:rsid w:val="00F737CE"/>
    <w:rsid w:val="00F737EE"/>
    <w:rsid w:val="00F73A1D"/>
    <w:rsid w:val="00F73E07"/>
    <w:rsid w:val="00F740AF"/>
    <w:rsid w:val="00F7429C"/>
    <w:rsid w:val="00F743A5"/>
    <w:rsid w:val="00F74844"/>
    <w:rsid w:val="00F7490A"/>
    <w:rsid w:val="00F74CE3"/>
    <w:rsid w:val="00F74E1C"/>
    <w:rsid w:val="00F74EFF"/>
    <w:rsid w:val="00F751EB"/>
    <w:rsid w:val="00F752EC"/>
    <w:rsid w:val="00F758AA"/>
    <w:rsid w:val="00F75940"/>
    <w:rsid w:val="00F7627A"/>
    <w:rsid w:val="00F76433"/>
    <w:rsid w:val="00F764A8"/>
    <w:rsid w:val="00F765B3"/>
    <w:rsid w:val="00F76D66"/>
    <w:rsid w:val="00F76ED9"/>
    <w:rsid w:val="00F774DC"/>
    <w:rsid w:val="00F77699"/>
    <w:rsid w:val="00F7777F"/>
    <w:rsid w:val="00F77B84"/>
    <w:rsid w:val="00F77C2B"/>
    <w:rsid w:val="00F77E3D"/>
    <w:rsid w:val="00F800B9"/>
    <w:rsid w:val="00F800D0"/>
    <w:rsid w:val="00F802B8"/>
    <w:rsid w:val="00F802BB"/>
    <w:rsid w:val="00F80551"/>
    <w:rsid w:val="00F806EF"/>
    <w:rsid w:val="00F80C29"/>
    <w:rsid w:val="00F80E0F"/>
    <w:rsid w:val="00F80FCF"/>
    <w:rsid w:val="00F81014"/>
    <w:rsid w:val="00F810AC"/>
    <w:rsid w:val="00F8128D"/>
    <w:rsid w:val="00F81787"/>
    <w:rsid w:val="00F81799"/>
    <w:rsid w:val="00F81AA2"/>
    <w:rsid w:val="00F81D28"/>
    <w:rsid w:val="00F81D82"/>
    <w:rsid w:val="00F82343"/>
    <w:rsid w:val="00F823F9"/>
    <w:rsid w:val="00F824D6"/>
    <w:rsid w:val="00F8291B"/>
    <w:rsid w:val="00F82B68"/>
    <w:rsid w:val="00F82C8C"/>
    <w:rsid w:val="00F82DE5"/>
    <w:rsid w:val="00F832D3"/>
    <w:rsid w:val="00F83B1A"/>
    <w:rsid w:val="00F83C82"/>
    <w:rsid w:val="00F83CE3"/>
    <w:rsid w:val="00F83F94"/>
    <w:rsid w:val="00F83FE1"/>
    <w:rsid w:val="00F8404E"/>
    <w:rsid w:val="00F842C2"/>
    <w:rsid w:val="00F843C3"/>
    <w:rsid w:val="00F846D7"/>
    <w:rsid w:val="00F846D9"/>
    <w:rsid w:val="00F84C93"/>
    <w:rsid w:val="00F84CCF"/>
    <w:rsid w:val="00F84E12"/>
    <w:rsid w:val="00F851B2"/>
    <w:rsid w:val="00F851B8"/>
    <w:rsid w:val="00F852DF"/>
    <w:rsid w:val="00F8534D"/>
    <w:rsid w:val="00F857A1"/>
    <w:rsid w:val="00F85FC4"/>
    <w:rsid w:val="00F86206"/>
    <w:rsid w:val="00F86520"/>
    <w:rsid w:val="00F865EB"/>
    <w:rsid w:val="00F86863"/>
    <w:rsid w:val="00F8695E"/>
    <w:rsid w:val="00F86AA4"/>
    <w:rsid w:val="00F86BDE"/>
    <w:rsid w:val="00F86C19"/>
    <w:rsid w:val="00F86D21"/>
    <w:rsid w:val="00F86D22"/>
    <w:rsid w:val="00F86D75"/>
    <w:rsid w:val="00F86F63"/>
    <w:rsid w:val="00F87243"/>
    <w:rsid w:val="00F873FF"/>
    <w:rsid w:val="00F875C2"/>
    <w:rsid w:val="00F875F0"/>
    <w:rsid w:val="00F876C1"/>
    <w:rsid w:val="00F876D2"/>
    <w:rsid w:val="00F87A8E"/>
    <w:rsid w:val="00F87D94"/>
    <w:rsid w:val="00F87E4C"/>
    <w:rsid w:val="00F87F02"/>
    <w:rsid w:val="00F90190"/>
    <w:rsid w:val="00F9033E"/>
    <w:rsid w:val="00F9045F"/>
    <w:rsid w:val="00F9053E"/>
    <w:rsid w:val="00F9056F"/>
    <w:rsid w:val="00F905D2"/>
    <w:rsid w:val="00F906A1"/>
    <w:rsid w:val="00F90A9D"/>
    <w:rsid w:val="00F90C45"/>
    <w:rsid w:val="00F90E8A"/>
    <w:rsid w:val="00F91060"/>
    <w:rsid w:val="00F9133C"/>
    <w:rsid w:val="00F91369"/>
    <w:rsid w:val="00F913CE"/>
    <w:rsid w:val="00F91418"/>
    <w:rsid w:val="00F914AB"/>
    <w:rsid w:val="00F9169B"/>
    <w:rsid w:val="00F91895"/>
    <w:rsid w:val="00F91ADB"/>
    <w:rsid w:val="00F91CA2"/>
    <w:rsid w:val="00F91D3C"/>
    <w:rsid w:val="00F91E53"/>
    <w:rsid w:val="00F91E65"/>
    <w:rsid w:val="00F91F66"/>
    <w:rsid w:val="00F9237B"/>
    <w:rsid w:val="00F92392"/>
    <w:rsid w:val="00F923DE"/>
    <w:rsid w:val="00F9265F"/>
    <w:rsid w:val="00F92748"/>
    <w:rsid w:val="00F92A07"/>
    <w:rsid w:val="00F92AD2"/>
    <w:rsid w:val="00F92E3E"/>
    <w:rsid w:val="00F92EE0"/>
    <w:rsid w:val="00F930A2"/>
    <w:rsid w:val="00F9327B"/>
    <w:rsid w:val="00F932FC"/>
    <w:rsid w:val="00F93670"/>
    <w:rsid w:val="00F9368A"/>
    <w:rsid w:val="00F9379F"/>
    <w:rsid w:val="00F9444C"/>
    <w:rsid w:val="00F947FE"/>
    <w:rsid w:val="00F948F3"/>
    <w:rsid w:val="00F94943"/>
    <w:rsid w:val="00F94A4D"/>
    <w:rsid w:val="00F94AA7"/>
    <w:rsid w:val="00F94AD9"/>
    <w:rsid w:val="00F94BAF"/>
    <w:rsid w:val="00F94C01"/>
    <w:rsid w:val="00F94CAD"/>
    <w:rsid w:val="00F94D46"/>
    <w:rsid w:val="00F950F5"/>
    <w:rsid w:val="00F95492"/>
    <w:rsid w:val="00F954E4"/>
    <w:rsid w:val="00F95622"/>
    <w:rsid w:val="00F9589B"/>
    <w:rsid w:val="00F95D23"/>
    <w:rsid w:val="00F95D3C"/>
    <w:rsid w:val="00F96022"/>
    <w:rsid w:val="00F962FC"/>
    <w:rsid w:val="00F96413"/>
    <w:rsid w:val="00F9645C"/>
    <w:rsid w:val="00F964C6"/>
    <w:rsid w:val="00F9655F"/>
    <w:rsid w:val="00F9662F"/>
    <w:rsid w:val="00F966AE"/>
    <w:rsid w:val="00F96B4E"/>
    <w:rsid w:val="00F96EFA"/>
    <w:rsid w:val="00F97044"/>
    <w:rsid w:val="00F971FE"/>
    <w:rsid w:val="00F97B59"/>
    <w:rsid w:val="00F97EF1"/>
    <w:rsid w:val="00FA0264"/>
    <w:rsid w:val="00FA0275"/>
    <w:rsid w:val="00FA05F3"/>
    <w:rsid w:val="00FA0980"/>
    <w:rsid w:val="00FA1099"/>
    <w:rsid w:val="00FA122B"/>
    <w:rsid w:val="00FA1270"/>
    <w:rsid w:val="00FA12BE"/>
    <w:rsid w:val="00FA14C2"/>
    <w:rsid w:val="00FA14F4"/>
    <w:rsid w:val="00FA1766"/>
    <w:rsid w:val="00FA18BE"/>
    <w:rsid w:val="00FA192D"/>
    <w:rsid w:val="00FA1B3F"/>
    <w:rsid w:val="00FA1B69"/>
    <w:rsid w:val="00FA1D47"/>
    <w:rsid w:val="00FA1E96"/>
    <w:rsid w:val="00FA1F25"/>
    <w:rsid w:val="00FA2066"/>
    <w:rsid w:val="00FA2187"/>
    <w:rsid w:val="00FA224E"/>
    <w:rsid w:val="00FA26FF"/>
    <w:rsid w:val="00FA2707"/>
    <w:rsid w:val="00FA290A"/>
    <w:rsid w:val="00FA2B0E"/>
    <w:rsid w:val="00FA2B1C"/>
    <w:rsid w:val="00FA2CC3"/>
    <w:rsid w:val="00FA2CD6"/>
    <w:rsid w:val="00FA2EC8"/>
    <w:rsid w:val="00FA2F97"/>
    <w:rsid w:val="00FA2F9B"/>
    <w:rsid w:val="00FA3016"/>
    <w:rsid w:val="00FA32AA"/>
    <w:rsid w:val="00FA32D3"/>
    <w:rsid w:val="00FA3607"/>
    <w:rsid w:val="00FA362D"/>
    <w:rsid w:val="00FA3887"/>
    <w:rsid w:val="00FA38BF"/>
    <w:rsid w:val="00FA3A6A"/>
    <w:rsid w:val="00FA3B48"/>
    <w:rsid w:val="00FA3D23"/>
    <w:rsid w:val="00FA406D"/>
    <w:rsid w:val="00FA4184"/>
    <w:rsid w:val="00FA4329"/>
    <w:rsid w:val="00FA43FB"/>
    <w:rsid w:val="00FA45E6"/>
    <w:rsid w:val="00FA49C1"/>
    <w:rsid w:val="00FA4D64"/>
    <w:rsid w:val="00FA502A"/>
    <w:rsid w:val="00FA503F"/>
    <w:rsid w:val="00FA5040"/>
    <w:rsid w:val="00FA50C7"/>
    <w:rsid w:val="00FA5153"/>
    <w:rsid w:val="00FA53EC"/>
    <w:rsid w:val="00FA5791"/>
    <w:rsid w:val="00FA584A"/>
    <w:rsid w:val="00FA5855"/>
    <w:rsid w:val="00FA612A"/>
    <w:rsid w:val="00FA614C"/>
    <w:rsid w:val="00FA6738"/>
    <w:rsid w:val="00FA6E00"/>
    <w:rsid w:val="00FA6FD7"/>
    <w:rsid w:val="00FA70C5"/>
    <w:rsid w:val="00FA70D0"/>
    <w:rsid w:val="00FA7616"/>
    <w:rsid w:val="00FA764F"/>
    <w:rsid w:val="00FA7B98"/>
    <w:rsid w:val="00FB0312"/>
    <w:rsid w:val="00FB05F0"/>
    <w:rsid w:val="00FB0703"/>
    <w:rsid w:val="00FB07F7"/>
    <w:rsid w:val="00FB08A2"/>
    <w:rsid w:val="00FB095C"/>
    <w:rsid w:val="00FB0A61"/>
    <w:rsid w:val="00FB13CA"/>
    <w:rsid w:val="00FB1509"/>
    <w:rsid w:val="00FB1845"/>
    <w:rsid w:val="00FB18F8"/>
    <w:rsid w:val="00FB18FE"/>
    <w:rsid w:val="00FB1920"/>
    <w:rsid w:val="00FB1976"/>
    <w:rsid w:val="00FB19CC"/>
    <w:rsid w:val="00FB1C2A"/>
    <w:rsid w:val="00FB1C69"/>
    <w:rsid w:val="00FB1C88"/>
    <w:rsid w:val="00FB1E3D"/>
    <w:rsid w:val="00FB22DC"/>
    <w:rsid w:val="00FB22EC"/>
    <w:rsid w:val="00FB23A4"/>
    <w:rsid w:val="00FB2DBD"/>
    <w:rsid w:val="00FB313B"/>
    <w:rsid w:val="00FB34FE"/>
    <w:rsid w:val="00FB357B"/>
    <w:rsid w:val="00FB3774"/>
    <w:rsid w:val="00FB3BB1"/>
    <w:rsid w:val="00FB3D1B"/>
    <w:rsid w:val="00FB3EE8"/>
    <w:rsid w:val="00FB48FA"/>
    <w:rsid w:val="00FB4C4D"/>
    <w:rsid w:val="00FB50D3"/>
    <w:rsid w:val="00FB50FB"/>
    <w:rsid w:val="00FB51E8"/>
    <w:rsid w:val="00FB52D2"/>
    <w:rsid w:val="00FB549A"/>
    <w:rsid w:val="00FB575B"/>
    <w:rsid w:val="00FB58D6"/>
    <w:rsid w:val="00FB5A49"/>
    <w:rsid w:val="00FB5B03"/>
    <w:rsid w:val="00FB5DE8"/>
    <w:rsid w:val="00FB617D"/>
    <w:rsid w:val="00FB6235"/>
    <w:rsid w:val="00FB640C"/>
    <w:rsid w:val="00FB649C"/>
    <w:rsid w:val="00FB6B4C"/>
    <w:rsid w:val="00FB6DD3"/>
    <w:rsid w:val="00FB6E17"/>
    <w:rsid w:val="00FB6F5B"/>
    <w:rsid w:val="00FB73FC"/>
    <w:rsid w:val="00FB75C8"/>
    <w:rsid w:val="00FB7A74"/>
    <w:rsid w:val="00FB7C8D"/>
    <w:rsid w:val="00FC0472"/>
    <w:rsid w:val="00FC0687"/>
    <w:rsid w:val="00FC0821"/>
    <w:rsid w:val="00FC0C7C"/>
    <w:rsid w:val="00FC0FEA"/>
    <w:rsid w:val="00FC19B7"/>
    <w:rsid w:val="00FC1A45"/>
    <w:rsid w:val="00FC1B40"/>
    <w:rsid w:val="00FC1C32"/>
    <w:rsid w:val="00FC21CA"/>
    <w:rsid w:val="00FC286B"/>
    <w:rsid w:val="00FC2BDB"/>
    <w:rsid w:val="00FC2D4D"/>
    <w:rsid w:val="00FC2FEB"/>
    <w:rsid w:val="00FC3A26"/>
    <w:rsid w:val="00FC3E21"/>
    <w:rsid w:val="00FC3F94"/>
    <w:rsid w:val="00FC41A9"/>
    <w:rsid w:val="00FC42F2"/>
    <w:rsid w:val="00FC4303"/>
    <w:rsid w:val="00FC46C9"/>
    <w:rsid w:val="00FC48C3"/>
    <w:rsid w:val="00FC4967"/>
    <w:rsid w:val="00FC4995"/>
    <w:rsid w:val="00FC4C68"/>
    <w:rsid w:val="00FC4D16"/>
    <w:rsid w:val="00FC4D32"/>
    <w:rsid w:val="00FC4E97"/>
    <w:rsid w:val="00FC5067"/>
    <w:rsid w:val="00FC5180"/>
    <w:rsid w:val="00FC5529"/>
    <w:rsid w:val="00FC5BF2"/>
    <w:rsid w:val="00FC5C12"/>
    <w:rsid w:val="00FC5C25"/>
    <w:rsid w:val="00FC5E64"/>
    <w:rsid w:val="00FC5EBA"/>
    <w:rsid w:val="00FC608F"/>
    <w:rsid w:val="00FC6184"/>
    <w:rsid w:val="00FC679D"/>
    <w:rsid w:val="00FC6847"/>
    <w:rsid w:val="00FC6911"/>
    <w:rsid w:val="00FC6E31"/>
    <w:rsid w:val="00FC6ED4"/>
    <w:rsid w:val="00FC6F71"/>
    <w:rsid w:val="00FC71F1"/>
    <w:rsid w:val="00FC7299"/>
    <w:rsid w:val="00FC7575"/>
    <w:rsid w:val="00FC7581"/>
    <w:rsid w:val="00FC75FD"/>
    <w:rsid w:val="00FC78EC"/>
    <w:rsid w:val="00FC7BE8"/>
    <w:rsid w:val="00FC7CCE"/>
    <w:rsid w:val="00FC7D6B"/>
    <w:rsid w:val="00FC7E9A"/>
    <w:rsid w:val="00FC7F8B"/>
    <w:rsid w:val="00FD0036"/>
    <w:rsid w:val="00FD0648"/>
    <w:rsid w:val="00FD0B2F"/>
    <w:rsid w:val="00FD0FD0"/>
    <w:rsid w:val="00FD0FE7"/>
    <w:rsid w:val="00FD1216"/>
    <w:rsid w:val="00FD124F"/>
    <w:rsid w:val="00FD150A"/>
    <w:rsid w:val="00FD15FD"/>
    <w:rsid w:val="00FD16FB"/>
    <w:rsid w:val="00FD1738"/>
    <w:rsid w:val="00FD18EA"/>
    <w:rsid w:val="00FD18FA"/>
    <w:rsid w:val="00FD1CE2"/>
    <w:rsid w:val="00FD1F18"/>
    <w:rsid w:val="00FD1FF1"/>
    <w:rsid w:val="00FD2033"/>
    <w:rsid w:val="00FD21E3"/>
    <w:rsid w:val="00FD21E7"/>
    <w:rsid w:val="00FD245A"/>
    <w:rsid w:val="00FD2658"/>
    <w:rsid w:val="00FD26A3"/>
    <w:rsid w:val="00FD279D"/>
    <w:rsid w:val="00FD27E2"/>
    <w:rsid w:val="00FD2A30"/>
    <w:rsid w:val="00FD2C9F"/>
    <w:rsid w:val="00FD2F25"/>
    <w:rsid w:val="00FD30CA"/>
    <w:rsid w:val="00FD3318"/>
    <w:rsid w:val="00FD37FC"/>
    <w:rsid w:val="00FD3BDF"/>
    <w:rsid w:val="00FD3D6D"/>
    <w:rsid w:val="00FD3DA8"/>
    <w:rsid w:val="00FD401E"/>
    <w:rsid w:val="00FD410C"/>
    <w:rsid w:val="00FD44AE"/>
    <w:rsid w:val="00FD478D"/>
    <w:rsid w:val="00FD4854"/>
    <w:rsid w:val="00FD48EF"/>
    <w:rsid w:val="00FD4D04"/>
    <w:rsid w:val="00FD4D28"/>
    <w:rsid w:val="00FD517F"/>
    <w:rsid w:val="00FD5267"/>
    <w:rsid w:val="00FD5318"/>
    <w:rsid w:val="00FD54DD"/>
    <w:rsid w:val="00FD558B"/>
    <w:rsid w:val="00FD5714"/>
    <w:rsid w:val="00FD58A7"/>
    <w:rsid w:val="00FD5904"/>
    <w:rsid w:val="00FD5BBE"/>
    <w:rsid w:val="00FD5F9B"/>
    <w:rsid w:val="00FD605A"/>
    <w:rsid w:val="00FD6138"/>
    <w:rsid w:val="00FD64C9"/>
    <w:rsid w:val="00FD671F"/>
    <w:rsid w:val="00FD69ED"/>
    <w:rsid w:val="00FD6B3E"/>
    <w:rsid w:val="00FD6B7F"/>
    <w:rsid w:val="00FD6D3E"/>
    <w:rsid w:val="00FD711A"/>
    <w:rsid w:val="00FD72CA"/>
    <w:rsid w:val="00FD7653"/>
    <w:rsid w:val="00FD7878"/>
    <w:rsid w:val="00FD7E01"/>
    <w:rsid w:val="00FD7FB1"/>
    <w:rsid w:val="00FE0168"/>
    <w:rsid w:val="00FE01DC"/>
    <w:rsid w:val="00FE01F1"/>
    <w:rsid w:val="00FE03DB"/>
    <w:rsid w:val="00FE0679"/>
    <w:rsid w:val="00FE09A9"/>
    <w:rsid w:val="00FE09C3"/>
    <w:rsid w:val="00FE0BFE"/>
    <w:rsid w:val="00FE0E51"/>
    <w:rsid w:val="00FE1024"/>
    <w:rsid w:val="00FE1031"/>
    <w:rsid w:val="00FE1242"/>
    <w:rsid w:val="00FE1457"/>
    <w:rsid w:val="00FE17BB"/>
    <w:rsid w:val="00FE1CA8"/>
    <w:rsid w:val="00FE1D24"/>
    <w:rsid w:val="00FE209A"/>
    <w:rsid w:val="00FE20F5"/>
    <w:rsid w:val="00FE23D4"/>
    <w:rsid w:val="00FE2C5C"/>
    <w:rsid w:val="00FE2D01"/>
    <w:rsid w:val="00FE2EB1"/>
    <w:rsid w:val="00FE3146"/>
    <w:rsid w:val="00FE354A"/>
    <w:rsid w:val="00FE3B4D"/>
    <w:rsid w:val="00FE3DF5"/>
    <w:rsid w:val="00FE408C"/>
    <w:rsid w:val="00FE4181"/>
    <w:rsid w:val="00FE4220"/>
    <w:rsid w:val="00FE434E"/>
    <w:rsid w:val="00FE4613"/>
    <w:rsid w:val="00FE4B0B"/>
    <w:rsid w:val="00FE4BA9"/>
    <w:rsid w:val="00FE4DD8"/>
    <w:rsid w:val="00FE504C"/>
    <w:rsid w:val="00FE56C0"/>
    <w:rsid w:val="00FE58DB"/>
    <w:rsid w:val="00FE5A4A"/>
    <w:rsid w:val="00FE5CF0"/>
    <w:rsid w:val="00FE5D03"/>
    <w:rsid w:val="00FE5FA6"/>
    <w:rsid w:val="00FE6011"/>
    <w:rsid w:val="00FE6077"/>
    <w:rsid w:val="00FE6159"/>
    <w:rsid w:val="00FE63F8"/>
    <w:rsid w:val="00FE65C5"/>
    <w:rsid w:val="00FE6676"/>
    <w:rsid w:val="00FE69A9"/>
    <w:rsid w:val="00FE6A49"/>
    <w:rsid w:val="00FE6C81"/>
    <w:rsid w:val="00FE6E4F"/>
    <w:rsid w:val="00FE711E"/>
    <w:rsid w:val="00FE727A"/>
    <w:rsid w:val="00FE7551"/>
    <w:rsid w:val="00FE756A"/>
    <w:rsid w:val="00FE7918"/>
    <w:rsid w:val="00FE7BBE"/>
    <w:rsid w:val="00FE7D07"/>
    <w:rsid w:val="00FE7EAA"/>
    <w:rsid w:val="00FE7FCA"/>
    <w:rsid w:val="00FF0054"/>
    <w:rsid w:val="00FF05D3"/>
    <w:rsid w:val="00FF06CC"/>
    <w:rsid w:val="00FF079A"/>
    <w:rsid w:val="00FF0BC3"/>
    <w:rsid w:val="00FF0E2F"/>
    <w:rsid w:val="00FF0F4C"/>
    <w:rsid w:val="00FF1905"/>
    <w:rsid w:val="00FF1994"/>
    <w:rsid w:val="00FF19D4"/>
    <w:rsid w:val="00FF19FD"/>
    <w:rsid w:val="00FF1AF0"/>
    <w:rsid w:val="00FF1BC4"/>
    <w:rsid w:val="00FF1DCF"/>
    <w:rsid w:val="00FF20EE"/>
    <w:rsid w:val="00FF22F9"/>
    <w:rsid w:val="00FF238A"/>
    <w:rsid w:val="00FF243D"/>
    <w:rsid w:val="00FF261D"/>
    <w:rsid w:val="00FF2997"/>
    <w:rsid w:val="00FF2A50"/>
    <w:rsid w:val="00FF2ADA"/>
    <w:rsid w:val="00FF2C7F"/>
    <w:rsid w:val="00FF2ECB"/>
    <w:rsid w:val="00FF31CD"/>
    <w:rsid w:val="00FF35F2"/>
    <w:rsid w:val="00FF387E"/>
    <w:rsid w:val="00FF3AEF"/>
    <w:rsid w:val="00FF3E72"/>
    <w:rsid w:val="00FF3EEA"/>
    <w:rsid w:val="00FF41EC"/>
    <w:rsid w:val="00FF46F5"/>
    <w:rsid w:val="00FF486C"/>
    <w:rsid w:val="00FF4915"/>
    <w:rsid w:val="00FF4E17"/>
    <w:rsid w:val="00FF50E0"/>
    <w:rsid w:val="00FF531F"/>
    <w:rsid w:val="00FF54DC"/>
    <w:rsid w:val="00FF55F5"/>
    <w:rsid w:val="00FF5982"/>
    <w:rsid w:val="00FF599F"/>
    <w:rsid w:val="00FF5C71"/>
    <w:rsid w:val="00FF5FD6"/>
    <w:rsid w:val="00FF61BB"/>
    <w:rsid w:val="00FF64B9"/>
    <w:rsid w:val="00FF6893"/>
    <w:rsid w:val="00FF690A"/>
    <w:rsid w:val="00FF6A9F"/>
    <w:rsid w:val="00FF6AE5"/>
    <w:rsid w:val="00FF6CC7"/>
    <w:rsid w:val="00FF6E9C"/>
    <w:rsid w:val="00FF6ECE"/>
    <w:rsid w:val="00FF70FB"/>
    <w:rsid w:val="00FF7841"/>
    <w:rsid w:val="00FF792A"/>
    <w:rsid w:val="00FF7A6D"/>
    <w:rsid w:val="00FF7BB0"/>
    <w:rsid w:val="00FF7CD0"/>
    <w:rsid w:val="00FF7E9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A2827A"/>
  <w15:docId w15:val="{68CCDBC3-DC1B-4C67-8E40-353CDD0E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8D4"/>
    <w:rPr>
      <w:sz w:val="24"/>
      <w:szCs w:val="24"/>
    </w:rPr>
  </w:style>
  <w:style w:type="paragraph" w:styleId="Heading1">
    <w:name w:val="heading 1"/>
    <w:basedOn w:val="Normal"/>
    <w:next w:val="Normal"/>
    <w:link w:val="Heading1Char"/>
    <w:uiPriority w:val="9"/>
    <w:qFormat/>
    <w:pPr>
      <w:keepNext/>
      <w:jc w:val="center"/>
      <w:outlineLvl w:val="0"/>
    </w:pPr>
    <w:rPr>
      <w:rFonts w:ascii="Tahoma" w:hAnsi="Tahoma" w:cs="Tahoma"/>
      <w:b/>
      <w:bCs/>
    </w:rPr>
  </w:style>
  <w:style w:type="paragraph" w:styleId="Heading2">
    <w:name w:val="heading 2"/>
    <w:basedOn w:val="Normal"/>
    <w:next w:val="Normal"/>
    <w:link w:val="Heading2Char"/>
    <w:uiPriority w:val="9"/>
    <w:qFormat/>
    <w:pPr>
      <w:keepNext/>
      <w:outlineLvl w:val="1"/>
    </w:pPr>
    <w:rPr>
      <w:rFonts w:ascii="Tahoma" w:hAnsi="Tahoma" w:cs="Tahoma"/>
      <w:b/>
      <w:bCs/>
    </w:rPr>
  </w:style>
  <w:style w:type="paragraph" w:styleId="Heading3">
    <w:name w:val="heading 3"/>
    <w:basedOn w:val="Normal"/>
    <w:next w:val="Normal"/>
    <w:qFormat/>
    <w:pPr>
      <w:keepNext/>
      <w:jc w:val="center"/>
      <w:outlineLvl w:val="2"/>
    </w:pPr>
    <w:rPr>
      <w:rFonts w:ascii="Arial" w:hAnsi="Arial" w:cs="Arial"/>
      <w:b/>
      <w:bCs/>
      <w:sz w:val="20"/>
      <w:u w:val="single"/>
    </w:rPr>
  </w:style>
  <w:style w:type="paragraph" w:styleId="Heading4">
    <w:name w:val="heading 4"/>
    <w:basedOn w:val="Normal"/>
    <w:next w:val="Normal"/>
    <w:link w:val="Heading4Char"/>
    <w:uiPriority w:val="9"/>
    <w:qFormat/>
    <w:pPr>
      <w:keepNext/>
      <w:ind w:left="1440" w:hanging="1440"/>
      <w:jc w:val="center"/>
      <w:outlineLvl w:val="3"/>
    </w:pPr>
    <w:rPr>
      <w:rFonts w:ascii="Arial" w:hAnsi="Arial" w:cs="Arial"/>
      <w:b/>
      <w:bCs/>
      <w:sz w:val="20"/>
    </w:rPr>
  </w:style>
  <w:style w:type="paragraph" w:styleId="Heading5">
    <w:name w:val="heading 5"/>
    <w:basedOn w:val="Normal"/>
    <w:next w:val="Normal"/>
    <w:qFormat/>
    <w:pPr>
      <w:keepNext/>
      <w:ind w:left="1440" w:hanging="1440"/>
      <w:jc w:val="both"/>
      <w:outlineLvl w:val="4"/>
    </w:pPr>
    <w:rPr>
      <w:rFonts w:ascii="Arial" w:hAnsi="Arial" w:cs="Arial"/>
      <w:b/>
      <w:bCs/>
      <w:sz w:val="22"/>
    </w:rPr>
  </w:style>
  <w:style w:type="paragraph" w:styleId="Heading6">
    <w:name w:val="heading 6"/>
    <w:basedOn w:val="Normal"/>
    <w:next w:val="Normal"/>
    <w:qFormat/>
    <w:pPr>
      <w:keepNext/>
      <w:jc w:val="center"/>
      <w:outlineLvl w:val="5"/>
    </w:pPr>
    <w:rPr>
      <w:rFonts w:ascii="Arial Narrow" w:hAnsi="Arial Narrow"/>
      <w:i/>
      <w:iCs/>
    </w:rPr>
  </w:style>
  <w:style w:type="paragraph" w:styleId="Heading7">
    <w:name w:val="heading 7"/>
    <w:basedOn w:val="Normal"/>
    <w:next w:val="Normal"/>
    <w:qFormat/>
    <w:pPr>
      <w:keepNext/>
      <w:ind w:left="1440" w:hanging="1440"/>
      <w:jc w:val="center"/>
      <w:outlineLvl w:val="6"/>
    </w:pPr>
    <w:rPr>
      <w:rFonts w:ascii="Tahoma" w:hAnsi="Tahoma" w:cs="Tahoma"/>
      <w:b/>
      <w:bCs/>
      <w:sz w:val="22"/>
      <w:u w:val="single"/>
    </w:rPr>
  </w:style>
  <w:style w:type="paragraph" w:styleId="Heading8">
    <w:name w:val="heading 8"/>
    <w:basedOn w:val="Normal"/>
    <w:next w:val="Normal"/>
    <w:qFormat/>
    <w:pPr>
      <w:keepNext/>
      <w:ind w:left="1440" w:hanging="1440"/>
      <w:jc w:val="center"/>
      <w:outlineLvl w:val="7"/>
    </w:pPr>
    <w:rPr>
      <w:rFonts w:ascii="Verdana" w:hAnsi="Verdana" w:cs="Arial"/>
      <w:b/>
      <w:bCs/>
      <w:i/>
      <w:iCs/>
    </w:rPr>
  </w:style>
  <w:style w:type="paragraph" w:styleId="Heading9">
    <w:name w:val="heading 9"/>
    <w:basedOn w:val="Normal"/>
    <w:next w:val="Normal"/>
    <w:qFormat/>
    <w:pPr>
      <w:keepNext/>
      <w:ind w:left="1440" w:hanging="1440"/>
      <w:jc w:val="center"/>
      <w:outlineLvl w:val="8"/>
    </w:pPr>
    <w:rPr>
      <w:rFonts w:ascii="Verdana" w:hAnsi="Verdana"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Lucida Sans" w:hAnsi="Lucida Sans"/>
      <w:b/>
      <w:bCs/>
      <w:u w:val="single"/>
    </w:rPr>
  </w:style>
  <w:style w:type="paragraph" w:styleId="BodyText">
    <w:name w:val="Body Text"/>
    <w:basedOn w:val="Normal"/>
    <w:rPr>
      <w:rFonts w:ascii="Arial" w:hAnsi="Arial" w:cs="Arial"/>
      <w:sz w:val="22"/>
    </w:rPr>
  </w:style>
  <w:style w:type="character" w:styleId="Hyperlink">
    <w:name w:val="Hyperlink"/>
    <w:uiPriority w:val="99"/>
    <w:rPr>
      <w:color w:val="0000FF"/>
      <w:u w:val="single"/>
    </w:rPr>
  </w:style>
  <w:style w:type="paragraph" w:styleId="BodyText2">
    <w:name w:val="Body Text 2"/>
    <w:basedOn w:val="Normal"/>
    <w:rPr>
      <w:rFonts w:ascii="Tahoma" w:hAnsi="Tahoma" w:cs="Tahoma"/>
      <w:b/>
      <w:bCs/>
    </w:rPr>
  </w:style>
  <w:style w:type="paragraph" w:styleId="BodyText3">
    <w:name w:val="Body Text 3"/>
    <w:basedOn w:val="Normal"/>
    <w:pPr>
      <w:jc w:val="center"/>
    </w:pPr>
    <w:rPr>
      <w:rFonts w:ascii="Bookman Old Style" w:hAnsi="Bookman Old Style"/>
      <w:b/>
      <w:bCs/>
    </w:rPr>
  </w:style>
  <w:style w:type="paragraph" w:styleId="BodyTextIndent">
    <w:name w:val="Body Text Indent"/>
    <w:basedOn w:val="Normal"/>
    <w:pPr>
      <w:ind w:left="1440" w:hanging="1440"/>
    </w:pPr>
    <w:rPr>
      <w:rFonts w:ascii="Tahoma" w:hAnsi="Tahoma" w:cs="Tahoma"/>
      <w:b/>
      <w:bCs/>
      <w:sz w:val="22"/>
    </w:rPr>
  </w:style>
  <w:style w:type="paragraph" w:styleId="BodyTextIndent2">
    <w:name w:val="Body Text Indent 2"/>
    <w:basedOn w:val="Normal"/>
    <w:pPr>
      <w:ind w:left="1440" w:hanging="1440"/>
      <w:jc w:val="center"/>
    </w:pPr>
    <w:rPr>
      <w:rFonts w:ascii="Bookman Old Style" w:hAnsi="Bookman Old Style" w:cs="Arial"/>
      <w:b/>
      <w:bCs/>
      <w:sz w:val="22"/>
    </w:rPr>
  </w:style>
  <w:style w:type="paragraph" w:styleId="BodyTextIndent3">
    <w:name w:val="Body Text Indent 3"/>
    <w:basedOn w:val="Normal"/>
    <w:pPr>
      <w:ind w:left="1440" w:hanging="1440"/>
    </w:pPr>
    <w:rPr>
      <w:rFonts w:ascii="Bookman Old Style" w:hAnsi="Bookman Old Style" w:cs="Tahoma"/>
      <w:b/>
      <w:bCs/>
      <w:i/>
      <w:iCs/>
      <w:sz w:val="28"/>
    </w:rPr>
  </w:style>
  <w:style w:type="character" w:styleId="FollowedHyperlink">
    <w:name w:val="FollowedHyperlink"/>
    <w:rPr>
      <w:color w:val="800080"/>
      <w:u w:val="single"/>
    </w:rPr>
  </w:style>
  <w:style w:type="paragraph" w:styleId="BalloonText">
    <w:name w:val="Balloon Text"/>
    <w:basedOn w:val="Normal"/>
    <w:semiHidden/>
    <w:rsid w:val="002B518C"/>
    <w:rPr>
      <w:rFonts w:ascii="Tahoma" w:hAnsi="Tahoma" w:cs="Tahoma"/>
      <w:sz w:val="16"/>
      <w:szCs w:val="16"/>
    </w:rPr>
  </w:style>
  <w:style w:type="paragraph" w:styleId="NormalWeb">
    <w:name w:val="Normal (Web)"/>
    <w:basedOn w:val="Normal"/>
    <w:uiPriority w:val="99"/>
    <w:rsid w:val="00D61A81"/>
    <w:pPr>
      <w:spacing w:before="100" w:beforeAutospacing="1" w:after="100" w:afterAutospacing="1"/>
    </w:pPr>
  </w:style>
  <w:style w:type="paragraph" w:styleId="List">
    <w:name w:val="List"/>
    <w:basedOn w:val="Normal"/>
    <w:rsid w:val="006968C6"/>
    <w:pPr>
      <w:ind w:left="360" w:hanging="360"/>
    </w:pPr>
  </w:style>
  <w:style w:type="paragraph" w:styleId="Date">
    <w:name w:val="Date"/>
    <w:basedOn w:val="Normal"/>
    <w:next w:val="Normal"/>
    <w:rsid w:val="006968C6"/>
  </w:style>
  <w:style w:type="paragraph" w:styleId="NormalIndent">
    <w:name w:val="Normal Indent"/>
    <w:basedOn w:val="Normal"/>
    <w:rsid w:val="006968C6"/>
    <w:pPr>
      <w:ind w:left="720"/>
    </w:pPr>
  </w:style>
  <w:style w:type="paragraph" w:customStyle="1" w:styleId="ShortReturnAddress">
    <w:name w:val="Short Return Address"/>
    <w:basedOn w:val="Normal"/>
    <w:rsid w:val="006968C6"/>
  </w:style>
  <w:style w:type="character" w:styleId="Strong">
    <w:name w:val="Strong"/>
    <w:uiPriority w:val="22"/>
    <w:qFormat/>
    <w:rsid w:val="007B702A"/>
    <w:rPr>
      <w:b/>
      <w:bCs/>
    </w:rPr>
  </w:style>
  <w:style w:type="character" w:customStyle="1" w:styleId="SacredHeartChurch">
    <w:name w:val="Sacred Heart Church"/>
    <w:semiHidden/>
    <w:rsid w:val="007B702A"/>
    <w:rPr>
      <w:rFonts w:ascii="Arial" w:hAnsi="Arial" w:cs="Arial"/>
      <w:color w:val="000080"/>
      <w:sz w:val="20"/>
      <w:szCs w:val="20"/>
    </w:rPr>
  </w:style>
  <w:style w:type="character" w:customStyle="1" w:styleId="apple-style-span">
    <w:name w:val="apple-style-span"/>
    <w:basedOn w:val="DefaultParagraphFont"/>
    <w:rsid w:val="00CC1481"/>
  </w:style>
  <w:style w:type="paragraph" w:styleId="PlainText">
    <w:name w:val="Plain Text"/>
    <w:basedOn w:val="Normal"/>
    <w:rsid w:val="00656CE4"/>
    <w:rPr>
      <w:rFonts w:ascii="Courier New" w:hAnsi="Courier New" w:cs="Courier New"/>
      <w:sz w:val="20"/>
      <w:szCs w:val="20"/>
    </w:rPr>
  </w:style>
  <w:style w:type="character" w:customStyle="1" w:styleId="HeaderChar1">
    <w:name w:val="Header Char1"/>
    <w:aliases w:val="Header Char Char"/>
    <w:link w:val="Header"/>
    <w:rsid w:val="006B31CB"/>
    <w:rPr>
      <w:rFonts w:ascii="Calibri" w:hAnsi="Calibri"/>
      <w:sz w:val="22"/>
      <w:szCs w:val="22"/>
      <w:lang w:val="en-US" w:eastAsia="en-US" w:bidi="ar-SA"/>
    </w:rPr>
  </w:style>
  <w:style w:type="paragraph" w:styleId="Header">
    <w:name w:val="header"/>
    <w:aliases w:val="Header Char"/>
    <w:basedOn w:val="Normal"/>
    <w:link w:val="HeaderChar1"/>
    <w:rsid w:val="006B31CB"/>
    <w:rPr>
      <w:rFonts w:ascii="Calibri" w:hAnsi="Calibri"/>
      <w:sz w:val="22"/>
      <w:szCs w:val="22"/>
    </w:rPr>
  </w:style>
  <w:style w:type="paragraph" w:styleId="HTMLPreformatted">
    <w:name w:val="HTML Preformatted"/>
    <w:basedOn w:val="Normal"/>
    <w:rsid w:val="005B3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zm-spellcheck-misspelled">
    <w:name w:val="zm-spellcheck-misspelled"/>
    <w:basedOn w:val="DefaultParagraphFont"/>
    <w:rsid w:val="00243C1B"/>
  </w:style>
  <w:style w:type="paragraph" w:customStyle="1" w:styleId="yiv492366365msonormal">
    <w:name w:val="yiv492366365msonormal"/>
    <w:basedOn w:val="Normal"/>
    <w:rsid w:val="00AC0A36"/>
    <w:pPr>
      <w:spacing w:before="100" w:beforeAutospacing="1" w:after="100" w:afterAutospacing="1"/>
    </w:pPr>
  </w:style>
  <w:style w:type="character" w:customStyle="1" w:styleId="apple-converted-space">
    <w:name w:val="apple-converted-space"/>
    <w:basedOn w:val="DefaultParagraphFont"/>
    <w:rsid w:val="00C8120B"/>
  </w:style>
  <w:style w:type="paragraph" w:customStyle="1" w:styleId="yiv1664056826msonormal">
    <w:name w:val="yiv1664056826msonormal"/>
    <w:basedOn w:val="Normal"/>
    <w:rsid w:val="00F72592"/>
    <w:pPr>
      <w:spacing w:before="100" w:beforeAutospacing="1" w:after="100" w:afterAutospacing="1"/>
    </w:pPr>
  </w:style>
  <w:style w:type="character" w:customStyle="1" w:styleId="yshortcuts">
    <w:name w:val="yshortcuts"/>
    <w:basedOn w:val="DefaultParagraphFont"/>
    <w:rsid w:val="00F72592"/>
  </w:style>
  <w:style w:type="character" w:customStyle="1" w:styleId="yshortcutscs4-visible">
    <w:name w:val="yshortcuts cs4-visible"/>
    <w:basedOn w:val="DefaultParagraphFont"/>
    <w:rsid w:val="000543AE"/>
  </w:style>
  <w:style w:type="paragraph" w:customStyle="1" w:styleId="yiv1687787874msonormal">
    <w:name w:val="yiv1687787874msonormal"/>
    <w:basedOn w:val="Normal"/>
    <w:rsid w:val="007841B0"/>
    <w:pPr>
      <w:spacing w:before="100" w:beforeAutospacing="1" w:after="100" w:afterAutospacing="1"/>
    </w:pPr>
  </w:style>
  <w:style w:type="character" w:customStyle="1" w:styleId="yui32020134374326961587">
    <w:name w:val="yui_3_2_0_20_134374326961587"/>
    <w:basedOn w:val="DefaultParagraphFont"/>
    <w:rsid w:val="007841B0"/>
  </w:style>
  <w:style w:type="character" w:customStyle="1" w:styleId="yui32020134374326961589">
    <w:name w:val="yui_3_2_0_20_134374326961589"/>
    <w:basedOn w:val="DefaultParagraphFont"/>
    <w:rsid w:val="007841B0"/>
  </w:style>
  <w:style w:type="character" w:customStyle="1" w:styleId="yiv1170399583il">
    <w:name w:val="yiv1170399583il"/>
    <w:basedOn w:val="DefaultParagraphFont"/>
    <w:rsid w:val="00574397"/>
  </w:style>
  <w:style w:type="paragraph" w:customStyle="1" w:styleId="yiv875906827msonormal">
    <w:name w:val="yiv875906827msonormal"/>
    <w:basedOn w:val="Normal"/>
    <w:rsid w:val="00553A6B"/>
    <w:pPr>
      <w:spacing w:before="100" w:beforeAutospacing="1" w:after="100" w:afterAutospacing="1"/>
    </w:pPr>
  </w:style>
  <w:style w:type="character" w:customStyle="1" w:styleId="yui320181349100629793101">
    <w:name w:val="yui_3_2_0_18_1349100629793101"/>
    <w:basedOn w:val="DefaultParagraphFont"/>
    <w:rsid w:val="00553A6B"/>
  </w:style>
  <w:style w:type="character" w:customStyle="1" w:styleId="yui320181349100629793103">
    <w:name w:val="yui_3_2_0_18_1349100629793103"/>
    <w:basedOn w:val="DefaultParagraphFont"/>
    <w:rsid w:val="00553A6B"/>
  </w:style>
  <w:style w:type="character" w:customStyle="1" w:styleId="yui320181349100629793105">
    <w:name w:val="yui_3_2_0_18_1349100629793105"/>
    <w:basedOn w:val="DefaultParagraphFont"/>
    <w:rsid w:val="00553A6B"/>
  </w:style>
  <w:style w:type="character" w:customStyle="1" w:styleId="yui320181349100629793107">
    <w:name w:val="yui_3_2_0_18_1349100629793107"/>
    <w:basedOn w:val="DefaultParagraphFont"/>
    <w:rsid w:val="00553A6B"/>
  </w:style>
  <w:style w:type="character" w:customStyle="1" w:styleId="yui320181349100629793109">
    <w:name w:val="yui_3_2_0_18_1349100629793109"/>
    <w:basedOn w:val="DefaultParagraphFont"/>
    <w:rsid w:val="00553A6B"/>
  </w:style>
  <w:style w:type="character" w:customStyle="1" w:styleId="yui320181349100629793111">
    <w:name w:val="yui_3_2_0_18_1349100629793111"/>
    <w:basedOn w:val="DefaultParagraphFont"/>
    <w:rsid w:val="00553A6B"/>
  </w:style>
  <w:style w:type="character" w:customStyle="1" w:styleId="yui320181349100629793113">
    <w:name w:val="yui_3_2_0_18_1349100629793113"/>
    <w:basedOn w:val="DefaultParagraphFont"/>
    <w:rsid w:val="00553A6B"/>
  </w:style>
  <w:style w:type="character" w:customStyle="1" w:styleId="yui320181349100629793115">
    <w:name w:val="yui_3_2_0_18_1349100629793115"/>
    <w:basedOn w:val="DefaultParagraphFont"/>
    <w:rsid w:val="00553A6B"/>
  </w:style>
  <w:style w:type="character" w:customStyle="1" w:styleId="yui320181349100629793117">
    <w:name w:val="yui_3_2_0_18_1349100629793117"/>
    <w:basedOn w:val="DefaultParagraphFont"/>
    <w:rsid w:val="00553A6B"/>
  </w:style>
  <w:style w:type="character" w:customStyle="1" w:styleId="yiv1689994425il">
    <w:name w:val="yiv1689994425il"/>
    <w:basedOn w:val="DefaultParagraphFont"/>
    <w:rsid w:val="00F40EB9"/>
  </w:style>
  <w:style w:type="character" w:customStyle="1" w:styleId="yui320191349100629793101">
    <w:name w:val="yui_3_2_0_19_1349100629793101"/>
    <w:basedOn w:val="DefaultParagraphFont"/>
    <w:rsid w:val="00F40EB9"/>
  </w:style>
  <w:style w:type="character" w:customStyle="1" w:styleId="yiv229966673apple-style-spanyui32025134918730880387">
    <w:name w:val="yiv229966673apple-style-span yui_3_2_0_25_134918730880387"/>
    <w:basedOn w:val="DefaultParagraphFont"/>
    <w:rsid w:val="00B359AA"/>
  </w:style>
  <w:style w:type="paragraph" w:customStyle="1" w:styleId="yiv1196018278msonormal">
    <w:name w:val="yiv1196018278msonormal"/>
    <w:basedOn w:val="Normal"/>
    <w:rsid w:val="002E085D"/>
    <w:pPr>
      <w:spacing w:before="100" w:beforeAutospacing="1" w:after="100" w:afterAutospacing="1"/>
    </w:pPr>
  </w:style>
  <w:style w:type="paragraph" w:customStyle="1" w:styleId="yiv1196018278msobodytext">
    <w:name w:val="yiv1196018278msobodytext"/>
    <w:basedOn w:val="Normal"/>
    <w:rsid w:val="002E085D"/>
    <w:pPr>
      <w:spacing w:before="100" w:beforeAutospacing="1" w:after="100" w:afterAutospacing="1"/>
    </w:pPr>
  </w:style>
  <w:style w:type="character" w:customStyle="1" w:styleId="yiv339942141msohyperlink">
    <w:name w:val="yiv339942141msohyperlink"/>
    <w:basedOn w:val="DefaultParagraphFont"/>
    <w:rsid w:val="00C51F29"/>
  </w:style>
  <w:style w:type="paragraph" w:customStyle="1" w:styleId="yiv913977552msonormal">
    <w:name w:val="yiv913977552msonormal"/>
    <w:basedOn w:val="Normal"/>
    <w:rsid w:val="000C4992"/>
    <w:pPr>
      <w:spacing w:before="100" w:beforeAutospacing="1" w:after="100" w:afterAutospacing="1"/>
    </w:pPr>
  </w:style>
  <w:style w:type="paragraph" w:customStyle="1" w:styleId="yiv1950449487msonormal">
    <w:name w:val="yiv1950449487msonormal"/>
    <w:basedOn w:val="Normal"/>
    <w:rsid w:val="00D57534"/>
    <w:pPr>
      <w:spacing w:before="100" w:beforeAutospacing="1" w:after="100" w:afterAutospacing="1"/>
    </w:pPr>
  </w:style>
  <w:style w:type="paragraph" w:customStyle="1" w:styleId="yiv1470380304msonormal">
    <w:name w:val="yiv1470380304msonormal"/>
    <w:basedOn w:val="Normal"/>
    <w:rsid w:val="00AC419E"/>
    <w:pPr>
      <w:spacing w:before="100" w:beforeAutospacing="1" w:after="100" w:afterAutospacing="1"/>
    </w:pPr>
  </w:style>
  <w:style w:type="paragraph" w:customStyle="1" w:styleId="yiv1662260659msonormal">
    <w:name w:val="yiv1662260659msonormal"/>
    <w:basedOn w:val="Normal"/>
    <w:rsid w:val="00AC419E"/>
    <w:pPr>
      <w:spacing w:before="100" w:beforeAutospacing="1" w:after="100" w:afterAutospacing="1"/>
    </w:pPr>
  </w:style>
  <w:style w:type="paragraph" w:customStyle="1" w:styleId="yiv2139545688msonormal">
    <w:name w:val="yiv2139545688msonormal"/>
    <w:basedOn w:val="Normal"/>
    <w:rsid w:val="00D006E0"/>
    <w:pPr>
      <w:spacing w:before="100" w:beforeAutospacing="1" w:after="100" w:afterAutospacing="1"/>
    </w:pPr>
  </w:style>
  <w:style w:type="paragraph" w:styleId="TOCHeading">
    <w:name w:val="TOC Heading"/>
    <w:basedOn w:val="Heading1"/>
    <w:next w:val="Normal"/>
    <w:uiPriority w:val="39"/>
    <w:unhideWhenUsed/>
    <w:qFormat/>
    <w:rsid w:val="006C3D7C"/>
    <w:pPr>
      <w:keepLines/>
      <w:spacing w:before="240" w:line="259" w:lineRule="auto"/>
      <w:jc w:val="left"/>
      <w:outlineLvl w:val="9"/>
    </w:pPr>
    <w:rPr>
      <w:rFonts w:ascii="Calibri Light" w:hAnsi="Calibri Light" w:cs="Times New Roman"/>
      <w:b w:val="0"/>
      <w:bCs w:val="0"/>
      <w:color w:val="2E74B5"/>
      <w:sz w:val="32"/>
      <w:szCs w:val="32"/>
    </w:rPr>
  </w:style>
  <w:style w:type="character" w:styleId="Emphasis">
    <w:name w:val="Emphasis"/>
    <w:uiPriority w:val="20"/>
    <w:qFormat/>
    <w:rsid w:val="004652F8"/>
    <w:rPr>
      <w:i/>
      <w:iCs/>
    </w:rPr>
  </w:style>
  <w:style w:type="paragraph" w:styleId="NoSpacing">
    <w:name w:val="No Spacing"/>
    <w:link w:val="NoSpacingChar"/>
    <w:uiPriority w:val="1"/>
    <w:qFormat/>
    <w:rsid w:val="004652F8"/>
    <w:rPr>
      <w:rFonts w:ascii="Calibri" w:eastAsia="Calibri" w:hAnsi="Calibri"/>
      <w:sz w:val="22"/>
      <w:szCs w:val="22"/>
    </w:rPr>
  </w:style>
  <w:style w:type="paragraph" w:customStyle="1" w:styleId="yiv4656187373">
    <w:name w:val="yiv4656187373"/>
    <w:basedOn w:val="Normal"/>
    <w:rsid w:val="002153D4"/>
    <w:pPr>
      <w:spacing w:before="100" w:beforeAutospacing="1" w:after="100" w:afterAutospacing="1"/>
    </w:pPr>
  </w:style>
  <w:style w:type="character" w:customStyle="1" w:styleId="yiv46561873731">
    <w:name w:val="yiv46561873731"/>
    <w:rsid w:val="002153D4"/>
  </w:style>
  <w:style w:type="character" w:customStyle="1" w:styleId="NoSpacingChar">
    <w:name w:val="No Spacing Char"/>
    <w:link w:val="NoSpacing"/>
    <w:uiPriority w:val="1"/>
    <w:rsid w:val="003B07D6"/>
    <w:rPr>
      <w:rFonts w:ascii="Calibri" w:eastAsia="Calibri" w:hAnsi="Calibri"/>
      <w:sz w:val="22"/>
      <w:szCs w:val="22"/>
    </w:rPr>
  </w:style>
  <w:style w:type="paragraph" w:customStyle="1" w:styleId="yiv7091505057msonormal">
    <w:name w:val="yiv7091505057msonormal"/>
    <w:basedOn w:val="Normal"/>
    <w:rsid w:val="0062410F"/>
    <w:pPr>
      <w:spacing w:before="100" w:beforeAutospacing="1" w:after="100" w:afterAutospacing="1"/>
    </w:pPr>
  </w:style>
  <w:style w:type="character" w:customStyle="1" w:styleId="thread-date">
    <w:name w:val="thread-date"/>
    <w:rsid w:val="009B745F"/>
  </w:style>
  <w:style w:type="character" w:customStyle="1" w:styleId="short">
    <w:name w:val="short"/>
    <w:rsid w:val="009B745F"/>
  </w:style>
  <w:style w:type="character" w:customStyle="1" w:styleId="ampm">
    <w:name w:val="ampm"/>
    <w:rsid w:val="009B745F"/>
  </w:style>
  <w:style w:type="character" w:customStyle="1" w:styleId="yiv5104102182">
    <w:name w:val="yiv5104102182"/>
    <w:rsid w:val="0082447F"/>
  </w:style>
  <w:style w:type="paragraph" w:customStyle="1" w:styleId="yiv3288857059msonormal">
    <w:name w:val="yiv3288857059msonormal"/>
    <w:basedOn w:val="Normal"/>
    <w:rsid w:val="00D1704C"/>
    <w:pPr>
      <w:spacing w:before="100" w:beforeAutospacing="1" w:after="100" w:afterAutospacing="1"/>
    </w:pPr>
  </w:style>
  <w:style w:type="paragraph" w:customStyle="1" w:styleId="yiv1210114453ecxmsoheader">
    <w:name w:val="yiv1210114453ecxmsoheader"/>
    <w:basedOn w:val="Normal"/>
    <w:rsid w:val="00541AB4"/>
    <w:pPr>
      <w:spacing w:before="100" w:beforeAutospacing="1" w:after="100" w:afterAutospacing="1"/>
    </w:pPr>
  </w:style>
  <w:style w:type="paragraph" w:customStyle="1" w:styleId="yiv1210114453ecxmsonormal">
    <w:name w:val="yiv1210114453ecxmsonormal"/>
    <w:basedOn w:val="Normal"/>
    <w:rsid w:val="00541AB4"/>
    <w:pPr>
      <w:spacing w:before="100" w:beforeAutospacing="1" w:after="100" w:afterAutospacing="1"/>
    </w:pPr>
  </w:style>
  <w:style w:type="character" w:customStyle="1" w:styleId="yiv3135767382">
    <w:name w:val="yiv3135767382"/>
    <w:rsid w:val="00D364C4"/>
  </w:style>
  <w:style w:type="paragraph" w:customStyle="1" w:styleId="yiv3596642504msonormal">
    <w:name w:val="yiv3596642504msonormal"/>
    <w:basedOn w:val="Normal"/>
    <w:rsid w:val="006A25AE"/>
    <w:pPr>
      <w:spacing w:before="100" w:beforeAutospacing="1" w:after="100" w:afterAutospacing="1"/>
    </w:pPr>
  </w:style>
  <w:style w:type="paragraph" w:customStyle="1" w:styleId="yiv0413613847msonormal">
    <w:name w:val="yiv0413613847msonormal"/>
    <w:basedOn w:val="Normal"/>
    <w:rsid w:val="006A25AE"/>
    <w:pPr>
      <w:spacing w:before="100" w:beforeAutospacing="1" w:after="100" w:afterAutospacing="1"/>
    </w:pPr>
  </w:style>
  <w:style w:type="character" w:customStyle="1" w:styleId="yiv6863841619tab">
    <w:name w:val="yiv6863841619tab"/>
    <w:rsid w:val="00B57196"/>
  </w:style>
  <w:style w:type="paragraph" w:customStyle="1" w:styleId="yiv791630099msonormal">
    <w:name w:val="yiv791630099msonormal"/>
    <w:basedOn w:val="Normal"/>
    <w:rsid w:val="008E4269"/>
    <w:pPr>
      <w:spacing w:before="100" w:beforeAutospacing="1" w:after="100" w:afterAutospacing="1"/>
    </w:pPr>
  </w:style>
  <w:style w:type="paragraph" w:customStyle="1" w:styleId="yiv2133445803default">
    <w:name w:val="yiv2133445803default"/>
    <w:basedOn w:val="Normal"/>
    <w:rsid w:val="00523B93"/>
    <w:pPr>
      <w:spacing w:before="100" w:beforeAutospacing="1" w:after="100" w:afterAutospacing="1"/>
    </w:pPr>
  </w:style>
  <w:style w:type="paragraph" w:customStyle="1" w:styleId="yiv3164364149msonormal">
    <w:name w:val="yiv3164364149msonormal"/>
    <w:basedOn w:val="Normal"/>
    <w:rsid w:val="001B594E"/>
    <w:pPr>
      <w:spacing w:before="100" w:beforeAutospacing="1" w:after="100" w:afterAutospacing="1"/>
    </w:pPr>
  </w:style>
  <w:style w:type="paragraph" w:customStyle="1" w:styleId="yiv664027651default">
    <w:name w:val="yiv664027651default"/>
    <w:basedOn w:val="Normal"/>
    <w:rsid w:val="00CB55F7"/>
    <w:pPr>
      <w:spacing w:before="100" w:beforeAutospacing="1" w:after="100" w:afterAutospacing="1"/>
    </w:pPr>
  </w:style>
  <w:style w:type="paragraph" w:customStyle="1" w:styleId="yiv4624256184msonormal">
    <w:name w:val="yiv4624256184msonormal"/>
    <w:basedOn w:val="Normal"/>
    <w:rsid w:val="0076759A"/>
    <w:pPr>
      <w:spacing w:before="100" w:beforeAutospacing="1" w:after="100" w:afterAutospacing="1"/>
    </w:pPr>
  </w:style>
  <w:style w:type="paragraph" w:customStyle="1" w:styleId="yiv701390726default">
    <w:name w:val="yiv701390726default"/>
    <w:basedOn w:val="Normal"/>
    <w:rsid w:val="00E303D5"/>
    <w:pPr>
      <w:spacing w:before="100" w:beforeAutospacing="1" w:after="100" w:afterAutospacing="1"/>
    </w:pPr>
  </w:style>
  <w:style w:type="paragraph" w:styleId="ListParagraph">
    <w:name w:val="List Paragraph"/>
    <w:basedOn w:val="Normal"/>
    <w:uiPriority w:val="34"/>
    <w:qFormat/>
    <w:rsid w:val="001A7E55"/>
    <w:pPr>
      <w:ind w:left="720"/>
      <w:contextualSpacing/>
    </w:pPr>
  </w:style>
  <w:style w:type="character" w:customStyle="1" w:styleId="Mention1">
    <w:name w:val="Mention1"/>
    <w:basedOn w:val="DefaultParagraphFont"/>
    <w:uiPriority w:val="99"/>
    <w:semiHidden/>
    <w:unhideWhenUsed/>
    <w:rsid w:val="0004771E"/>
    <w:rPr>
      <w:color w:val="2B579A"/>
      <w:shd w:val="clear" w:color="auto" w:fill="E6E6E6"/>
    </w:rPr>
  </w:style>
  <w:style w:type="character" w:customStyle="1" w:styleId="UnresolvedMention1">
    <w:name w:val="Unresolved Mention1"/>
    <w:basedOn w:val="DefaultParagraphFont"/>
    <w:uiPriority w:val="99"/>
    <w:semiHidden/>
    <w:unhideWhenUsed/>
    <w:rsid w:val="0087272C"/>
    <w:rPr>
      <w:color w:val="808080"/>
      <w:shd w:val="clear" w:color="auto" w:fill="E6E6E6"/>
    </w:rPr>
  </w:style>
  <w:style w:type="character" w:styleId="UnresolvedMention">
    <w:name w:val="Unresolved Mention"/>
    <w:basedOn w:val="DefaultParagraphFont"/>
    <w:uiPriority w:val="99"/>
    <w:semiHidden/>
    <w:unhideWhenUsed/>
    <w:rsid w:val="00731C37"/>
    <w:rPr>
      <w:color w:val="605E5C"/>
      <w:shd w:val="clear" w:color="auto" w:fill="E1DFDD"/>
    </w:rPr>
  </w:style>
  <w:style w:type="character" w:customStyle="1" w:styleId="Heading1Char">
    <w:name w:val="Heading 1 Char"/>
    <w:basedOn w:val="DefaultParagraphFont"/>
    <w:link w:val="Heading1"/>
    <w:uiPriority w:val="9"/>
    <w:rsid w:val="0001122C"/>
    <w:rPr>
      <w:rFonts w:ascii="Tahoma" w:hAnsi="Tahoma" w:cs="Tahoma"/>
      <w:b/>
      <w:bCs/>
      <w:sz w:val="24"/>
      <w:szCs w:val="24"/>
    </w:rPr>
  </w:style>
  <w:style w:type="character" w:customStyle="1" w:styleId="yiv4179347198apple-converted-space">
    <w:name w:val="yiv4179347198apple-converted-space"/>
    <w:basedOn w:val="DefaultParagraphFont"/>
    <w:rsid w:val="00A70C3F"/>
  </w:style>
  <w:style w:type="character" w:customStyle="1" w:styleId="Heading4Char">
    <w:name w:val="Heading 4 Char"/>
    <w:basedOn w:val="DefaultParagraphFont"/>
    <w:link w:val="Heading4"/>
    <w:uiPriority w:val="9"/>
    <w:rsid w:val="00FA50C7"/>
    <w:rPr>
      <w:rFonts w:ascii="Arial" w:hAnsi="Arial" w:cs="Arial"/>
      <w:b/>
      <w:bCs/>
      <w:szCs w:val="24"/>
    </w:rPr>
  </w:style>
  <w:style w:type="character" w:customStyle="1" w:styleId="yiv5151322347apple-converted-space">
    <w:name w:val="yiv5151322347apple-converted-space"/>
    <w:basedOn w:val="DefaultParagraphFont"/>
    <w:rsid w:val="00F43C26"/>
  </w:style>
  <w:style w:type="character" w:customStyle="1" w:styleId="Heading2Char">
    <w:name w:val="Heading 2 Char"/>
    <w:basedOn w:val="DefaultParagraphFont"/>
    <w:link w:val="Heading2"/>
    <w:uiPriority w:val="9"/>
    <w:rsid w:val="00DC4DC8"/>
    <w:rPr>
      <w:rFonts w:ascii="Tahoma" w:hAnsi="Tahoma" w:cs="Tahoma"/>
      <w:b/>
      <w:bCs/>
      <w:sz w:val="24"/>
      <w:szCs w:val="24"/>
    </w:rPr>
  </w:style>
  <w:style w:type="paragraph" w:styleId="z-TopofForm">
    <w:name w:val="HTML Top of Form"/>
    <w:basedOn w:val="Normal"/>
    <w:next w:val="Normal"/>
    <w:link w:val="z-TopofFormChar"/>
    <w:hidden/>
    <w:uiPriority w:val="99"/>
    <w:semiHidden/>
    <w:unhideWhenUsed/>
    <w:rsid w:val="00DC4DC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4DC8"/>
    <w:rPr>
      <w:rFonts w:ascii="Arial" w:hAnsi="Arial" w:cs="Arial"/>
      <w:vanish/>
      <w:sz w:val="16"/>
      <w:szCs w:val="16"/>
    </w:rPr>
  </w:style>
  <w:style w:type="character" w:customStyle="1" w:styleId="select2-selectionrendered">
    <w:name w:val="select2-selection__rendered"/>
    <w:basedOn w:val="DefaultParagraphFont"/>
    <w:rsid w:val="00DC4DC8"/>
  </w:style>
  <w:style w:type="paragraph" w:styleId="z-BottomofForm">
    <w:name w:val="HTML Bottom of Form"/>
    <w:basedOn w:val="Normal"/>
    <w:next w:val="Normal"/>
    <w:link w:val="z-BottomofFormChar"/>
    <w:hidden/>
    <w:uiPriority w:val="99"/>
    <w:semiHidden/>
    <w:unhideWhenUsed/>
    <w:rsid w:val="00DC4DC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4DC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23273">
      <w:bodyDiv w:val="1"/>
      <w:marLeft w:val="0"/>
      <w:marRight w:val="0"/>
      <w:marTop w:val="0"/>
      <w:marBottom w:val="0"/>
      <w:divBdr>
        <w:top w:val="none" w:sz="0" w:space="0" w:color="auto"/>
        <w:left w:val="none" w:sz="0" w:space="0" w:color="auto"/>
        <w:bottom w:val="none" w:sz="0" w:space="0" w:color="auto"/>
        <w:right w:val="none" w:sz="0" w:space="0" w:color="auto"/>
      </w:divBdr>
      <w:divsChild>
        <w:div w:id="175505451">
          <w:marLeft w:val="0"/>
          <w:marRight w:val="0"/>
          <w:marTop w:val="0"/>
          <w:marBottom w:val="0"/>
          <w:divBdr>
            <w:top w:val="none" w:sz="0" w:space="0" w:color="auto"/>
            <w:left w:val="none" w:sz="0" w:space="0" w:color="auto"/>
            <w:bottom w:val="none" w:sz="0" w:space="0" w:color="auto"/>
            <w:right w:val="none" w:sz="0" w:space="0" w:color="auto"/>
          </w:divBdr>
          <w:divsChild>
            <w:div w:id="1436752785">
              <w:marLeft w:val="0"/>
              <w:marRight w:val="0"/>
              <w:marTop w:val="0"/>
              <w:marBottom w:val="0"/>
              <w:divBdr>
                <w:top w:val="none" w:sz="0" w:space="0" w:color="auto"/>
                <w:left w:val="none" w:sz="0" w:space="0" w:color="auto"/>
                <w:bottom w:val="none" w:sz="0" w:space="0" w:color="auto"/>
                <w:right w:val="none" w:sz="0" w:space="0" w:color="auto"/>
              </w:divBdr>
              <w:divsChild>
                <w:div w:id="1270965594">
                  <w:marLeft w:val="0"/>
                  <w:marRight w:val="0"/>
                  <w:marTop w:val="0"/>
                  <w:marBottom w:val="0"/>
                  <w:divBdr>
                    <w:top w:val="none" w:sz="0" w:space="0" w:color="auto"/>
                    <w:left w:val="none" w:sz="0" w:space="0" w:color="auto"/>
                    <w:bottom w:val="none" w:sz="0" w:space="0" w:color="auto"/>
                    <w:right w:val="none" w:sz="0" w:space="0" w:color="auto"/>
                  </w:divBdr>
                  <w:divsChild>
                    <w:div w:id="2059284502">
                      <w:marLeft w:val="0"/>
                      <w:marRight w:val="0"/>
                      <w:marTop w:val="0"/>
                      <w:marBottom w:val="0"/>
                      <w:divBdr>
                        <w:top w:val="none" w:sz="0" w:space="0" w:color="auto"/>
                        <w:left w:val="none" w:sz="0" w:space="0" w:color="auto"/>
                        <w:bottom w:val="none" w:sz="0" w:space="0" w:color="auto"/>
                        <w:right w:val="none" w:sz="0" w:space="0" w:color="auto"/>
                      </w:divBdr>
                      <w:divsChild>
                        <w:div w:id="848104819">
                          <w:marLeft w:val="0"/>
                          <w:marRight w:val="0"/>
                          <w:marTop w:val="0"/>
                          <w:marBottom w:val="0"/>
                          <w:divBdr>
                            <w:top w:val="none" w:sz="0" w:space="0" w:color="auto"/>
                            <w:left w:val="none" w:sz="0" w:space="0" w:color="auto"/>
                            <w:bottom w:val="none" w:sz="0" w:space="0" w:color="auto"/>
                            <w:right w:val="none" w:sz="0" w:space="0" w:color="auto"/>
                          </w:divBdr>
                          <w:divsChild>
                            <w:div w:id="136529266">
                              <w:marLeft w:val="0"/>
                              <w:marRight w:val="0"/>
                              <w:marTop w:val="0"/>
                              <w:marBottom w:val="0"/>
                              <w:divBdr>
                                <w:top w:val="none" w:sz="0" w:space="0" w:color="auto"/>
                                <w:left w:val="none" w:sz="0" w:space="0" w:color="auto"/>
                                <w:bottom w:val="none" w:sz="0" w:space="0" w:color="auto"/>
                                <w:right w:val="none" w:sz="0" w:space="0" w:color="auto"/>
                              </w:divBdr>
                              <w:divsChild>
                                <w:div w:id="1907186414">
                                  <w:marLeft w:val="0"/>
                                  <w:marRight w:val="0"/>
                                  <w:marTop w:val="0"/>
                                  <w:marBottom w:val="0"/>
                                  <w:divBdr>
                                    <w:top w:val="none" w:sz="0" w:space="0" w:color="auto"/>
                                    <w:left w:val="none" w:sz="0" w:space="0" w:color="auto"/>
                                    <w:bottom w:val="none" w:sz="0" w:space="0" w:color="auto"/>
                                    <w:right w:val="none" w:sz="0" w:space="0" w:color="auto"/>
                                  </w:divBdr>
                                  <w:divsChild>
                                    <w:div w:id="1506088611">
                                      <w:marLeft w:val="0"/>
                                      <w:marRight w:val="0"/>
                                      <w:marTop w:val="0"/>
                                      <w:marBottom w:val="0"/>
                                      <w:divBdr>
                                        <w:top w:val="none" w:sz="0" w:space="0" w:color="auto"/>
                                        <w:left w:val="none" w:sz="0" w:space="0" w:color="auto"/>
                                        <w:bottom w:val="none" w:sz="0" w:space="0" w:color="auto"/>
                                        <w:right w:val="none" w:sz="0" w:space="0" w:color="auto"/>
                                      </w:divBdr>
                                      <w:divsChild>
                                        <w:div w:id="2122720367">
                                          <w:marLeft w:val="0"/>
                                          <w:marRight w:val="0"/>
                                          <w:marTop w:val="0"/>
                                          <w:marBottom w:val="0"/>
                                          <w:divBdr>
                                            <w:top w:val="none" w:sz="0" w:space="0" w:color="auto"/>
                                            <w:left w:val="none" w:sz="0" w:space="0" w:color="auto"/>
                                            <w:bottom w:val="none" w:sz="0" w:space="0" w:color="auto"/>
                                            <w:right w:val="none" w:sz="0" w:space="0" w:color="auto"/>
                                          </w:divBdr>
                                          <w:divsChild>
                                            <w:div w:id="723410686">
                                              <w:marLeft w:val="0"/>
                                              <w:marRight w:val="0"/>
                                              <w:marTop w:val="0"/>
                                              <w:marBottom w:val="0"/>
                                              <w:divBdr>
                                                <w:top w:val="none" w:sz="0" w:space="0" w:color="auto"/>
                                                <w:left w:val="none" w:sz="0" w:space="0" w:color="auto"/>
                                                <w:bottom w:val="none" w:sz="0" w:space="0" w:color="auto"/>
                                                <w:right w:val="none" w:sz="0" w:space="0" w:color="auto"/>
                                              </w:divBdr>
                                            </w:div>
                                            <w:div w:id="1715152032">
                                              <w:marLeft w:val="0"/>
                                              <w:marRight w:val="0"/>
                                              <w:marTop w:val="0"/>
                                              <w:marBottom w:val="0"/>
                                              <w:divBdr>
                                                <w:top w:val="none" w:sz="0" w:space="0" w:color="auto"/>
                                                <w:left w:val="none" w:sz="0" w:space="0" w:color="auto"/>
                                                <w:bottom w:val="none" w:sz="0" w:space="0" w:color="auto"/>
                                                <w:right w:val="none" w:sz="0" w:space="0" w:color="auto"/>
                                              </w:divBdr>
                                            </w:div>
                                            <w:div w:id="1738626841">
                                              <w:marLeft w:val="0"/>
                                              <w:marRight w:val="0"/>
                                              <w:marTop w:val="0"/>
                                              <w:marBottom w:val="0"/>
                                              <w:divBdr>
                                                <w:top w:val="none" w:sz="0" w:space="0" w:color="auto"/>
                                                <w:left w:val="none" w:sz="0" w:space="0" w:color="auto"/>
                                                <w:bottom w:val="none" w:sz="0" w:space="0" w:color="auto"/>
                                                <w:right w:val="none" w:sz="0" w:space="0" w:color="auto"/>
                                              </w:divBdr>
                                            </w:div>
                                            <w:div w:id="20074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89670">
      <w:bodyDiv w:val="1"/>
      <w:marLeft w:val="0"/>
      <w:marRight w:val="0"/>
      <w:marTop w:val="0"/>
      <w:marBottom w:val="0"/>
      <w:divBdr>
        <w:top w:val="none" w:sz="0" w:space="0" w:color="auto"/>
        <w:left w:val="none" w:sz="0" w:space="0" w:color="auto"/>
        <w:bottom w:val="none" w:sz="0" w:space="0" w:color="auto"/>
        <w:right w:val="none" w:sz="0" w:space="0" w:color="auto"/>
      </w:divBdr>
    </w:div>
    <w:div w:id="115412494">
      <w:bodyDiv w:val="1"/>
      <w:marLeft w:val="0"/>
      <w:marRight w:val="0"/>
      <w:marTop w:val="0"/>
      <w:marBottom w:val="0"/>
      <w:divBdr>
        <w:top w:val="none" w:sz="0" w:space="0" w:color="auto"/>
        <w:left w:val="none" w:sz="0" w:space="0" w:color="auto"/>
        <w:bottom w:val="none" w:sz="0" w:space="0" w:color="auto"/>
        <w:right w:val="none" w:sz="0" w:space="0" w:color="auto"/>
      </w:divBdr>
    </w:div>
    <w:div w:id="118764072">
      <w:bodyDiv w:val="1"/>
      <w:marLeft w:val="0"/>
      <w:marRight w:val="0"/>
      <w:marTop w:val="0"/>
      <w:marBottom w:val="0"/>
      <w:divBdr>
        <w:top w:val="none" w:sz="0" w:space="0" w:color="auto"/>
        <w:left w:val="none" w:sz="0" w:space="0" w:color="auto"/>
        <w:bottom w:val="none" w:sz="0" w:space="0" w:color="auto"/>
        <w:right w:val="none" w:sz="0" w:space="0" w:color="auto"/>
      </w:divBdr>
    </w:div>
    <w:div w:id="124666580">
      <w:bodyDiv w:val="1"/>
      <w:marLeft w:val="0"/>
      <w:marRight w:val="0"/>
      <w:marTop w:val="0"/>
      <w:marBottom w:val="0"/>
      <w:divBdr>
        <w:top w:val="none" w:sz="0" w:space="0" w:color="auto"/>
        <w:left w:val="none" w:sz="0" w:space="0" w:color="auto"/>
        <w:bottom w:val="none" w:sz="0" w:space="0" w:color="auto"/>
        <w:right w:val="none" w:sz="0" w:space="0" w:color="auto"/>
      </w:divBdr>
    </w:div>
    <w:div w:id="138235425">
      <w:bodyDiv w:val="1"/>
      <w:marLeft w:val="0"/>
      <w:marRight w:val="0"/>
      <w:marTop w:val="0"/>
      <w:marBottom w:val="0"/>
      <w:divBdr>
        <w:top w:val="none" w:sz="0" w:space="0" w:color="auto"/>
        <w:left w:val="none" w:sz="0" w:space="0" w:color="auto"/>
        <w:bottom w:val="none" w:sz="0" w:space="0" w:color="auto"/>
        <w:right w:val="none" w:sz="0" w:space="0" w:color="auto"/>
      </w:divBdr>
      <w:divsChild>
        <w:div w:id="453718681">
          <w:marLeft w:val="0"/>
          <w:marRight w:val="0"/>
          <w:marTop w:val="0"/>
          <w:marBottom w:val="0"/>
          <w:divBdr>
            <w:top w:val="none" w:sz="0" w:space="0" w:color="auto"/>
            <w:left w:val="none" w:sz="0" w:space="0" w:color="auto"/>
            <w:bottom w:val="none" w:sz="0" w:space="0" w:color="auto"/>
            <w:right w:val="none" w:sz="0" w:space="0" w:color="auto"/>
          </w:divBdr>
        </w:div>
        <w:div w:id="571702259">
          <w:marLeft w:val="0"/>
          <w:marRight w:val="0"/>
          <w:marTop w:val="0"/>
          <w:marBottom w:val="0"/>
          <w:divBdr>
            <w:top w:val="none" w:sz="0" w:space="0" w:color="auto"/>
            <w:left w:val="none" w:sz="0" w:space="0" w:color="auto"/>
            <w:bottom w:val="none" w:sz="0" w:space="0" w:color="auto"/>
            <w:right w:val="none" w:sz="0" w:space="0" w:color="auto"/>
          </w:divBdr>
        </w:div>
        <w:div w:id="812478546">
          <w:marLeft w:val="0"/>
          <w:marRight w:val="0"/>
          <w:marTop w:val="0"/>
          <w:marBottom w:val="0"/>
          <w:divBdr>
            <w:top w:val="none" w:sz="0" w:space="0" w:color="auto"/>
            <w:left w:val="none" w:sz="0" w:space="0" w:color="auto"/>
            <w:bottom w:val="none" w:sz="0" w:space="0" w:color="auto"/>
            <w:right w:val="none" w:sz="0" w:space="0" w:color="auto"/>
          </w:divBdr>
        </w:div>
        <w:div w:id="1438791020">
          <w:marLeft w:val="0"/>
          <w:marRight w:val="0"/>
          <w:marTop w:val="0"/>
          <w:marBottom w:val="0"/>
          <w:divBdr>
            <w:top w:val="none" w:sz="0" w:space="0" w:color="auto"/>
            <w:left w:val="none" w:sz="0" w:space="0" w:color="auto"/>
            <w:bottom w:val="none" w:sz="0" w:space="0" w:color="auto"/>
            <w:right w:val="none" w:sz="0" w:space="0" w:color="auto"/>
          </w:divBdr>
        </w:div>
      </w:divsChild>
    </w:div>
    <w:div w:id="148328987">
      <w:bodyDiv w:val="1"/>
      <w:marLeft w:val="0"/>
      <w:marRight w:val="0"/>
      <w:marTop w:val="0"/>
      <w:marBottom w:val="0"/>
      <w:divBdr>
        <w:top w:val="none" w:sz="0" w:space="0" w:color="auto"/>
        <w:left w:val="none" w:sz="0" w:space="0" w:color="auto"/>
        <w:bottom w:val="none" w:sz="0" w:space="0" w:color="auto"/>
        <w:right w:val="none" w:sz="0" w:space="0" w:color="auto"/>
      </w:divBdr>
      <w:divsChild>
        <w:div w:id="780421235">
          <w:marLeft w:val="0"/>
          <w:marRight w:val="0"/>
          <w:marTop w:val="0"/>
          <w:marBottom w:val="0"/>
          <w:divBdr>
            <w:top w:val="none" w:sz="0" w:space="0" w:color="auto"/>
            <w:left w:val="none" w:sz="0" w:space="0" w:color="auto"/>
            <w:bottom w:val="none" w:sz="0" w:space="0" w:color="auto"/>
            <w:right w:val="none" w:sz="0" w:space="0" w:color="auto"/>
          </w:divBdr>
          <w:divsChild>
            <w:div w:id="1072580958">
              <w:marLeft w:val="0"/>
              <w:marRight w:val="0"/>
              <w:marTop w:val="0"/>
              <w:marBottom w:val="0"/>
              <w:divBdr>
                <w:top w:val="none" w:sz="0" w:space="0" w:color="auto"/>
                <w:left w:val="none" w:sz="0" w:space="0" w:color="auto"/>
                <w:bottom w:val="none" w:sz="0" w:space="0" w:color="auto"/>
                <w:right w:val="none" w:sz="0" w:space="0" w:color="auto"/>
              </w:divBdr>
              <w:divsChild>
                <w:div w:id="2119373166">
                  <w:marLeft w:val="0"/>
                  <w:marRight w:val="0"/>
                  <w:marTop w:val="0"/>
                  <w:marBottom w:val="0"/>
                  <w:divBdr>
                    <w:top w:val="none" w:sz="0" w:space="0" w:color="auto"/>
                    <w:left w:val="none" w:sz="0" w:space="0" w:color="auto"/>
                    <w:bottom w:val="none" w:sz="0" w:space="0" w:color="auto"/>
                    <w:right w:val="none" w:sz="0" w:space="0" w:color="auto"/>
                  </w:divBdr>
                  <w:divsChild>
                    <w:div w:id="985015328">
                      <w:marLeft w:val="0"/>
                      <w:marRight w:val="0"/>
                      <w:marTop w:val="0"/>
                      <w:marBottom w:val="0"/>
                      <w:divBdr>
                        <w:top w:val="none" w:sz="0" w:space="0" w:color="auto"/>
                        <w:left w:val="none" w:sz="0" w:space="0" w:color="auto"/>
                        <w:bottom w:val="none" w:sz="0" w:space="0" w:color="auto"/>
                        <w:right w:val="none" w:sz="0" w:space="0" w:color="auto"/>
                      </w:divBdr>
                      <w:divsChild>
                        <w:div w:id="1879269347">
                          <w:marLeft w:val="0"/>
                          <w:marRight w:val="0"/>
                          <w:marTop w:val="0"/>
                          <w:marBottom w:val="0"/>
                          <w:divBdr>
                            <w:top w:val="none" w:sz="0" w:space="0" w:color="auto"/>
                            <w:left w:val="none" w:sz="0" w:space="0" w:color="auto"/>
                            <w:bottom w:val="none" w:sz="0" w:space="0" w:color="auto"/>
                            <w:right w:val="none" w:sz="0" w:space="0" w:color="auto"/>
                          </w:divBdr>
                          <w:divsChild>
                            <w:div w:id="903417546">
                              <w:marLeft w:val="0"/>
                              <w:marRight w:val="0"/>
                              <w:marTop w:val="0"/>
                              <w:marBottom w:val="0"/>
                              <w:divBdr>
                                <w:top w:val="none" w:sz="0" w:space="0" w:color="auto"/>
                                <w:left w:val="none" w:sz="0" w:space="0" w:color="auto"/>
                                <w:bottom w:val="none" w:sz="0" w:space="0" w:color="auto"/>
                                <w:right w:val="none" w:sz="0" w:space="0" w:color="auto"/>
                              </w:divBdr>
                              <w:divsChild>
                                <w:div w:id="2069497150">
                                  <w:marLeft w:val="0"/>
                                  <w:marRight w:val="0"/>
                                  <w:marTop w:val="0"/>
                                  <w:marBottom w:val="0"/>
                                  <w:divBdr>
                                    <w:top w:val="none" w:sz="0" w:space="0" w:color="auto"/>
                                    <w:left w:val="none" w:sz="0" w:space="0" w:color="auto"/>
                                    <w:bottom w:val="none" w:sz="0" w:space="0" w:color="auto"/>
                                    <w:right w:val="none" w:sz="0" w:space="0" w:color="auto"/>
                                  </w:divBdr>
                                  <w:divsChild>
                                    <w:div w:id="1344433703">
                                      <w:marLeft w:val="0"/>
                                      <w:marRight w:val="0"/>
                                      <w:marTop w:val="0"/>
                                      <w:marBottom w:val="0"/>
                                      <w:divBdr>
                                        <w:top w:val="none" w:sz="0" w:space="0" w:color="auto"/>
                                        <w:left w:val="none" w:sz="0" w:space="0" w:color="auto"/>
                                        <w:bottom w:val="none" w:sz="0" w:space="0" w:color="auto"/>
                                        <w:right w:val="none" w:sz="0" w:space="0" w:color="auto"/>
                                      </w:divBdr>
                                      <w:divsChild>
                                        <w:div w:id="902714366">
                                          <w:marLeft w:val="0"/>
                                          <w:marRight w:val="0"/>
                                          <w:marTop w:val="0"/>
                                          <w:marBottom w:val="0"/>
                                          <w:divBdr>
                                            <w:top w:val="none" w:sz="0" w:space="0" w:color="auto"/>
                                            <w:left w:val="none" w:sz="0" w:space="0" w:color="auto"/>
                                            <w:bottom w:val="none" w:sz="0" w:space="0" w:color="auto"/>
                                            <w:right w:val="none" w:sz="0" w:space="0" w:color="auto"/>
                                          </w:divBdr>
                                          <w:divsChild>
                                            <w:div w:id="823199202">
                                              <w:marLeft w:val="0"/>
                                              <w:marRight w:val="0"/>
                                              <w:marTop w:val="0"/>
                                              <w:marBottom w:val="0"/>
                                              <w:divBdr>
                                                <w:top w:val="none" w:sz="0" w:space="0" w:color="auto"/>
                                                <w:left w:val="none" w:sz="0" w:space="0" w:color="auto"/>
                                                <w:bottom w:val="none" w:sz="0" w:space="0" w:color="auto"/>
                                                <w:right w:val="none" w:sz="0" w:space="0" w:color="auto"/>
                                              </w:divBdr>
                                              <w:divsChild>
                                                <w:div w:id="1913390677">
                                                  <w:marLeft w:val="0"/>
                                                  <w:marRight w:val="0"/>
                                                  <w:marTop w:val="0"/>
                                                  <w:marBottom w:val="0"/>
                                                  <w:divBdr>
                                                    <w:top w:val="none" w:sz="0" w:space="0" w:color="auto"/>
                                                    <w:left w:val="none" w:sz="0" w:space="0" w:color="auto"/>
                                                    <w:bottom w:val="none" w:sz="0" w:space="0" w:color="auto"/>
                                                    <w:right w:val="none" w:sz="0" w:space="0" w:color="auto"/>
                                                  </w:divBdr>
                                                </w:div>
                                                <w:div w:id="20694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66391">
      <w:bodyDiv w:val="1"/>
      <w:marLeft w:val="0"/>
      <w:marRight w:val="0"/>
      <w:marTop w:val="0"/>
      <w:marBottom w:val="0"/>
      <w:divBdr>
        <w:top w:val="none" w:sz="0" w:space="0" w:color="auto"/>
        <w:left w:val="none" w:sz="0" w:space="0" w:color="auto"/>
        <w:bottom w:val="none" w:sz="0" w:space="0" w:color="auto"/>
        <w:right w:val="none" w:sz="0" w:space="0" w:color="auto"/>
      </w:divBdr>
      <w:divsChild>
        <w:div w:id="310139727">
          <w:marLeft w:val="0"/>
          <w:marRight w:val="0"/>
          <w:marTop w:val="0"/>
          <w:marBottom w:val="0"/>
          <w:divBdr>
            <w:top w:val="none" w:sz="0" w:space="0" w:color="auto"/>
            <w:left w:val="none" w:sz="0" w:space="0" w:color="auto"/>
            <w:bottom w:val="none" w:sz="0" w:space="0" w:color="auto"/>
            <w:right w:val="none" w:sz="0" w:space="0" w:color="auto"/>
          </w:divBdr>
          <w:divsChild>
            <w:div w:id="1407221306">
              <w:marLeft w:val="0"/>
              <w:marRight w:val="0"/>
              <w:marTop w:val="0"/>
              <w:marBottom w:val="0"/>
              <w:divBdr>
                <w:top w:val="none" w:sz="0" w:space="0" w:color="auto"/>
                <w:left w:val="none" w:sz="0" w:space="0" w:color="auto"/>
                <w:bottom w:val="none" w:sz="0" w:space="0" w:color="auto"/>
                <w:right w:val="none" w:sz="0" w:space="0" w:color="auto"/>
              </w:divBdr>
              <w:divsChild>
                <w:div w:id="1264806725">
                  <w:marLeft w:val="0"/>
                  <w:marRight w:val="0"/>
                  <w:marTop w:val="0"/>
                  <w:marBottom w:val="0"/>
                  <w:divBdr>
                    <w:top w:val="none" w:sz="0" w:space="0" w:color="auto"/>
                    <w:left w:val="none" w:sz="0" w:space="0" w:color="auto"/>
                    <w:bottom w:val="none" w:sz="0" w:space="0" w:color="auto"/>
                    <w:right w:val="none" w:sz="0" w:space="0" w:color="auto"/>
                  </w:divBdr>
                  <w:divsChild>
                    <w:div w:id="799878356">
                      <w:marLeft w:val="0"/>
                      <w:marRight w:val="0"/>
                      <w:marTop w:val="0"/>
                      <w:marBottom w:val="0"/>
                      <w:divBdr>
                        <w:top w:val="none" w:sz="0" w:space="0" w:color="auto"/>
                        <w:left w:val="none" w:sz="0" w:space="0" w:color="auto"/>
                        <w:bottom w:val="none" w:sz="0" w:space="0" w:color="auto"/>
                        <w:right w:val="none" w:sz="0" w:space="0" w:color="auto"/>
                      </w:divBdr>
                      <w:divsChild>
                        <w:div w:id="886799370">
                          <w:marLeft w:val="0"/>
                          <w:marRight w:val="0"/>
                          <w:marTop w:val="0"/>
                          <w:marBottom w:val="0"/>
                          <w:divBdr>
                            <w:top w:val="none" w:sz="0" w:space="0" w:color="auto"/>
                            <w:left w:val="none" w:sz="0" w:space="0" w:color="auto"/>
                            <w:bottom w:val="none" w:sz="0" w:space="0" w:color="auto"/>
                            <w:right w:val="none" w:sz="0" w:space="0" w:color="auto"/>
                          </w:divBdr>
                          <w:divsChild>
                            <w:div w:id="529808179">
                              <w:marLeft w:val="0"/>
                              <w:marRight w:val="0"/>
                              <w:marTop w:val="0"/>
                              <w:marBottom w:val="0"/>
                              <w:divBdr>
                                <w:top w:val="none" w:sz="0" w:space="0" w:color="auto"/>
                                <w:left w:val="none" w:sz="0" w:space="0" w:color="auto"/>
                                <w:bottom w:val="none" w:sz="0" w:space="0" w:color="auto"/>
                                <w:right w:val="none" w:sz="0" w:space="0" w:color="auto"/>
                              </w:divBdr>
                              <w:divsChild>
                                <w:div w:id="1426413878">
                                  <w:marLeft w:val="0"/>
                                  <w:marRight w:val="0"/>
                                  <w:marTop w:val="0"/>
                                  <w:marBottom w:val="0"/>
                                  <w:divBdr>
                                    <w:top w:val="none" w:sz="0" w:space="0" w:color="auto"/>
                                    <w:left w:val="none" w:sz="0" w:space="0" w:color="auto"/>
                                    <w:bottom w:val="none" w:sz="0" w:space="0" w:color="auto"/>
                                    <w:right w:val="none" w:sz="0" w:space="0" w:color="auto"/>
                                  </w:divBdr>
                                  <w:divsChild>
                                    <w:div w:id="18692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17524">
      <w:bodyDiv w:val="1"/>
      <w:marLeft w:val="0"/>
      <w:marRight w:val="0"/>
      <w:marTop w:val="0"/>
      <w:marBottom w:val="0"/>
      <w:divBdr>
        <w:top w:val="none" w:sz="0" w:space="0" w:color="auto"/>
        <w:left w:val="none" w:sz="0" w:space="0" w:color="auto"/>
        <w:bottom w:val="none" w:sz="0" w:space="0" w:color="auto"/>
        <w:right w:val="none" w:sz="0" w:space="0" w:color="auto"/>
      </w:divBdr>
      <w:divsChild>
        <w:div w:id="941575110">
          <w:marLeft w:val="0"/>
          <w:marRight w:val="0"/>
          <w:marTop w:val="0"/>
          <w:marBottom w:val="0"/>
          <w:divBdr>
            <w:top w:val="none" w:sz="0" w:space="0" w:color="auto"/>
            <w:left w:val="none" w:sz="0" w:space="0" w:color="auto"/>
            <w:bottom w:val="none" w:sz="0" w:space="0" w:color="auto"/>
            <w:right w:val="none" w:sz="0" w:space="0" w:color="auto"/>
          </w:divBdr>
          <w:divsChild>
            <w:div w:id="452135891">
              <w:marLeft w:val="0"/>
              <w:marRight w:val="0"/>
              <w:marTop w:val="0"/>
              <w:marBottom w:val="0"/>
              <w:divBdr>
                <w:top w:val="none" w:sz="0" w:space="0" w:color="auto"/>
                <w:left w:val="none" w:sz="0" w:space="0" w:color="auto"/>
                <w:bottom w:val="none" w:sz="0" w:space="0" w:color="auto"/>
                <w:right w:val="none" w:sz="0" w:space="0" w:color="auto"/>
              </w:divBdr>
              <w:divsChild>
                <w:div w:id="1855684351">
                  <w:marLeft w:val="0"/>
                  <w:marRight w:val="0"/>
                  <w:marTop w:val="0"/>
                  <w:marBottom w:val="0"/>
                  <w:divBdr>
                    <w:top w:val="none" w:sz="0" w:space="0" w:color="auto"/>
                    <w:left w:val="none" w:sz="0" w:space="0" w:color="auto"/>
                    <w:bottom w:val="none" w:sz="0" w:space="0" w:color="auto"/>
                    <w:right w:val="none" w:sz="0" w:space="0" w:color="auto"/>
                  </w:divBdr>
                  <w:divsChild>
                    <w:div w:id="1749886261">
                      <w:marLeft w:val="0"/>
                      <w:marRight w:val="0"/>
                      <w:marTop w:val="0"/>
                      <w:marBottom w:val="0"/>
                      <w:divBdr>
                        <w:top w:val="none" w:sz="0" w:space="0" w:color="auto"/>
                        <w:left w:val="none" w:sz="0" w:space="0" w:color="auto"/>
                        <w:bottom w:val="none" w:sz="0" w:space="0" w:color="auto"/>
                        <w:right w:val="none" w:sz="0" w:space="0" w:color="auto"/>
                      </w:divBdr>
                      <w:divsChild>
                        <w:div w:id="241377448">
                          <w:marLeft w:val="0"/>
                          <w:marRight w:val="0"/>
                          <w:marTop w:val="0"/>
                          <w:marBottom w:val="0"/>
                          <w:divBdr>
                            <w:top w:val="none" w:sz="0" w:space="0" w:color="auto"/>
                            <w:left w:val="none" w:sz="0" w:space="0" w:color="auto"/>
                            <w:bottom w:val="none" w:sz="0" w:space="0" w:color="auto"/>
                            <w:right w:val="none" w:sz="0" w:space="0" w:color="auto"/>
                          </w:divBdr>
                          <w:divsChild>
                            <w:div w:id="1584529789">
                              <w:marLeft w:val="0"/>
                              <w:marRight w:val="0"/>
                              <w:marTop w:val="0"/>
                              <w:marBottom w:val="0"/>
                              <w:divBdr>
                                <w:top w:val="none" w:sz="0" w:space="0" w:color="auto"/>
                                <w:left w:val="none" w:sz="0" w:space="0" w:color="auto"/>
                                <w:bottom w:val="none" w:sz="0" w:space="0" w:color="auto"/>
                                <w:right w:val="none" w:sz="0" w:space="0" w:color="auto"/>
                              </w:divBdr>
                              <w:divsChild>
                                <w:div w:id="103624326">
                                  <w:marLeft w:val="0"/>
                                  <w:marRight w:val="0"/>
                                  <w:marTop w:val="0"/>
                                  <w:marBottom w:val="0"/>
                                  <w:divBdr>
                                    <w:top w:val="none" w:sz="0" w:space="0" w:color="auto"/>
                                    <w:left w:val="none" w:sz="0" w:space="0" w:color="auto"/>
                                    <w:bottom w:val="none" w:sz="0" w:space="0" w:color="auto"/>
                                    <w:right w:val="none" w:sz="0" w:space="0" w:color="auto"/>
                                  </w:divBdr>
                                  <w:divsChild>
                                    <w:div w:id="743526689">
                                      <w:marLeft w:val="0"/>
                                      <w:marRight w:val="0"/>
                                      <w:marTop w:val="0"/>
                                      <w:marBottom w:val="0"/>
                                      <w:divBdr>
                                        <w:top w:val="none" w:sz="0" w:space="0" w:color="auto"/>
                                        <w:left w:val="none" w:sz="0" w:space="0" w:color="auto"/>
                                        <w:bottom w:val="none" w:sz="0" w:space="0" w:color="auto"/>
                                        <w:right w:val="none" w:sz="0" w:space="0" w:color="auto"/>
                                      </w:divBdr>
                                      <w:divsChild>
                                        <w:div w:id="1616674552">
                                          <w:marLeft w:val="0"/>
                                          <w:marRight w:val="0"/>
                                          <w:marTop w:val="0"/>
                                          <w:marBottom w:val="0"/>
                                          <w:divBdr>
                                            <w:top w:val="none" w:sz="0" w:space="0" w:color="auto"/>
                                            <w:left w:val="none" w:sz="0" w:space="0" w:color="auto"/>
                                            <w:bottom w:val="none" w:sz="0" w:space="0" w:color="auto"/>
                                            <w:right w:val="none" w:sz="0" w:space="0" w:color="auto"/>
                                          </w:divBdr>
                                          <w:divsChild>
                                            <w:div w:id="1193569067">
                                              <w:marLeft w:val="0"/>
                                              <w:marRight w:val="0"/>
                                              <w:marTop w:val="0"/>
                                              <w:marBottom w:val="0"/>
                                              <w:divBdr>
                                                <w:top w:val="none" w:sz="0" w:space="0" w:color="auto"/>
                                                <w:left w:val="none" w:sz="0" w:space="0" w:color="auto"/>
                                                <w:bottom w:val="none" w:sz="0" w:space="0" w:color="auto"/>
                                                <w:right w:val="none" w:sz="0" w:space="0" w:color="auto"/>
                                              </w:divBdr>
                                            </w:div>
                                            <w:div w:id="1390105160">
                                              <w:marLeft w:val="0"/>
                                              <w:marRight w:val="0"/>
                                              <w:marTop w:val="0"/>
                                              <w:marBottom w:val="0"/>
                                              <w:divBdr>
                                                <w:top w:val="none" w:sz="0" w:space="0" w:color="auto"/>
                                                <w:left w:val="none" w:sz="0" w:space="0" w:color="auto"/>
                                                <w:bottom w:val="none" w:sz="0" w:space="0" w:color="auto"/>
                                                <w:right w:val="none" w:sz="0" w:space="0" w:color="auto"/>
                                              </w:divBdr>
                                            </w:div>
                                            <w:div w:id="17247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05677">
      <w:bodyDiv w:val="1"/>
      <w:marLeft w:val="0"/>
      <w:marRight w:val="0"/>
      <w:marTop w:val="0"/>
      <w:marBottom w:val="0"/>
      <w:divBdr>
        <w:top w:val="none" w:sz="0" w:space="0" w:color="auto"/>
        <w:left w:val="none" w:sz="0" w:space="0" w:color="auto"/>
        <w:bottom w:val="none" w:sz="0" w:space="0" w:color="auto"/>
        <w:right w:val="none" w:sz="0" w:space="0" w:color="auto"/>
      </w:divBdr>
      <w:divsChild>
        <w:div w:id="1974871877">
          <w:marLeft w:val="0"/>
          <w:marRight w:val="0"/>
          <w:marTop w:val="0"/>
          <w:marBottom w:val="0"/>
          <w:divBdr>
            <w:top w:val="none" w:sz="0" w:space="0" w:color="auto"/>
            <w:left w:val="none" w:sz="0" w:space="0" w:color="auto"/>
            <w:bottom w:val="none" w:sz="0" w:space="0" w:color="auto"/>
            <w:right w:val="none" w:sz="0" w:space="0" w:color="auto"/>
          </w:divBdr>
          <w:divsChild>
            <w:div w:id="505098133">
              <w:marLeft w:val="0"/>
              <w:marRight w:val="0"/>
              <w:marTop w:val="0"/>
              <w:marBottom w:val="0"/>
              <w:divBdr>
                <w:top w:val="none" w:sz="0" w:space="0" w:color="auto"/>
                <w:left w:val="none" w:sz="0" w:space="0" w:color="auto"/>
                <w:bottom w:val="none" w:sz="0" w:space="0" w:color="auto"/>
                <w:right w:val="none" w:sz="0" w:space="0" w:color="auto"/>
              </w:divBdr>
              <w:divsChild>
                <w:div w:id="554392950">
                  <w:marLeft w:val="0"/>
                  <w:marRight w:val="0"/>
                  <w:marTop w:val="0"/>
                  <w:marBottom w:val="0"/>
                  <w:divBdr>
                    <w:top w:val="none" w:sz="0" w:space="0" w:color="auto"/>
                    <w:left w:val="none" w:sz="0" w:space="0" w:color="auto"/>
                    <w:bottom w:val="none" w:sz="0" w:space="0" w:color="auto"/>
                    <w:right w:val="none" w:sz="0" w:space="0" w:color="auto"/>
                  </w:divBdr>
                  <w:divsChild>
                    <w:div w:id="453524368">
                      <w:marLeft w:val="0"/>
                      <w:marRight w:val="0"/>
                      <w:marTop w:val="0"/>
                      <w:marBottom w:val="0"/>
                      <w:divBdr>
                        <w:top w:val="none" w:sz="0" w:space="0" w:color="auto"/>
                        <w:left w:val="none" w:sz="0" w:space="0" w:color="auto"/>
                        <w:bottom w:val="none" w:sz="0" w:space="0" w:color="auto"/>
                        <w:right w:val="none" w:sz="0" w:space="0" w:color="auto"/>
                      </w:divBdr>
                      <w:divsChild>
                        <w:div w:id="22362400">
                          <w:marLeft w:val="0"/>
                          <w:marRight w:val="0"/>
                          <w:marTop w:val="0"/>
                          <w:marBottom w:val="0"/>
                          <w:divBdr>
                            <w:top w:val="none" w:sz="0" w:space="0" w:color="auto"/>
                            <w:left w:val="none" w:sz="0" w:space="0" w:color="auto"/>
                            <w:bottom w:val="none" w:sz="0" w:space="0" w:color="auto"/>
                            <w:right w:val="none" w:sz="0" w:space="0" w:color="auto"/>
                          </w:divBdr>
                          <w:divsChild>
                            <w:div w:id="1689985803">
                              <w:marLeft w:val="0"/>
                              <w:marRight w:val="0"/>
                              <w:marTop w:val="0"/>
                              <w:marBottom w:val="0"/>
                              <w:divBdr>
                                <w:top w:val="none" w:sz="0" w:space="0" w:color="auto"/>
                                <w:left w:val="none" w:sz="0" w:space="0" w:color="auto"/>
                                <w:bottom w:val="none" w:sz="0" w:space="0" w:color="auto"/>
                                <w:right w:val="none" w:sz="0" w:space="0" w:color="auto"/>
                              </w:divBdr>
                              <w:divsChild>
                                <w:div w:id="941378288">
                                  <w:marLeft w:val="0"/>
                                  <w:marRight w:val="0"/>
                                  <w:marTop w:val="0"/>
                                  <w:marBottom w:val="0"/>
                                  <w:divBdr>
                                    <w:top w:val="none" w:sz="0" w:space="0" w:color="auto"/>
                                    <w:left w:val="none" w:sz="0" w:space="0" w:color="auto"/>
                                    <w:bottom w:val="none" w:sz="0" w:space="0" w:color="auto"/>
                                    <w:right w:val="none" w:sz="0" w:space="0" w:color="auto"/>
                                  </w:divBdr>
                                  <w:divsChild>
                                    <w:div w:id="790173939">
                                      <w:marLeft w:val="0"/>
                                      <w:marRight w:val="0"/>
                                      <w:marTop w:val="0"/>
                                      <w:marBottom w:val="0"/>
                                      <w:divBdr>
                                        <w:top w:val="none" w:sz="0" w:space="0" w:color="auto"/>
                                        <w:left w:val="none" w:sz="0" w:space="0" w:color="auto"/>
                                        <w:bottom w:val="none" w:sz="0" w:space="0" w:color="auto"/>
                                        <w:right w:val="none" w:sz="0" w:space="0" w:color="auto"/>
                                      </w:divBdr>
                                      <w:divsChild>
                                        <w:div w:id="2127502469">
                                          <w:marLeft w:val="0"/>
                                          <w:marRight w:val="0"/>
                                          <w:marTop w:val="0"/>
                                          <w:marBottom w:val="0"/>
                                          <w:divBdr>
                                            <w:top w:val="none" w:sz="0" w:space="0" w:color="auto"/>
                                            <w:left w:val="none" w:sz="0" w:space="0" w:color="auto"/>
                                            <w:bottom w:val="none" w:sz="0" w:space="0" w:color="auto"/>
                                            <w:right w:val="none" w:sz="0" w:space="0" w:color="auto"/>
                                          </w:divBdr>
                                          <w:divsChild>
                                            <w:div w:id="916788172">
                                              <w:marLeft w:val="0"/>
                                              <w:marRight w:val="0"/>
                                              <w:marTop w:val="0"/>
                                              <w:marBottom w:val="0"/>
                                              <w:divBdr>
                                                <w:top w:val="none" w:sz="0" w:space="0" w:color="auto"/>
                                                <w:left w:val="none" w:sz="0" w:space="0" w:color="auto"/>
                                                <w:bottom w:val="none" w:sz="0" w:space="0" w:color="auto"/>
                                                <w:right w:val="none" w:sz="0" w:space="0" w:color="auto"/>
                                              </w:divBdr>
                                            </w:div>
                                            <w:div w:id="169758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74803">
      <w:bodyDiv w:val="1"/>
      <w:marLeft w:val="0"/>
      <w:marRight w:val="0"/>
      <w:marTop w:val="0"/>
      <w:marBottom w:val="0"/>
      <w:divBdr>
        <w:top w:val="none" w:sz="0" w:space="0" w:color="auto"/>
        <w:left w:val="none" w:sz="0" w:space="0" w:color="auto"/>
        <w:bottom w:val="none" w:sz="0" w:space="0" w:color="auto"/>
        <w:right w:val="none" w:sz="0" w:space="0" w:color="auto"/>
      </w:divBdr>
      <w:divsChild>
        <w:div w:id="1117792002">
          <w:marLeft w:val="0"/>
          <w:marRight w:val="0"/>
          <w:marTop w:val="0"/>
          <w:marBottom w:val="0"/>
          <w:divBdr>
            <w:top w:val="none" w:sz="0" w:space="0" w:color="auto"/>
            <w:left w:val="none" w:sz="0" w:space="0" w:color="auto"/>
            <w:bottom w:val="none" w:sz="0" w:space="0" w:color="auto"/>
            <w:right w:val="none" w:sz="0" w:space="0" w:color="auto"/>
          </w:divBdr>
          <w:divsChild>
            <w:div w:id="1697805542">
              <w:marLeft w:val="0"/>
              <w:marRight w:val="0"/>
              <w:marTop w:val="0"/>
              <w:marBottom w:val="0"/>
              <w:divBdr>
                <w:top w:val="none" w:sz="0" w:space="0" w:color="auto"/>
                <w:left w:val="none" w:sz="0" w:space="0" w:color="auto"/>
                <w:bottom w:val="none" w:sz="0" w:space="0" w:color="auto"/>
                <w:right w:val="none" w:sz="0" w:space="0" w:color="auto"/>
              </w:divBdr>
              <w:divsChild>
                <w:div w:id="329866826">
                  <w:marLeft w:val="0"/>
                  <w:marRight w:val="0"/>
                  <w:marTop w:val="0"/>
                  <w:marBottom w:val="0"/>
                  <w:divBdr>
                    <w:top w:val="none" w:sz="0" w:space="0" w:color="auto"/>
                    <w:left w:val="none" w:sz="0" w:space="0" w:color="auto"/>
                    <w:bottom w:val="none" w:sz="0" w:space="0" w:color="auto"/>
                    <w:right w:val="none" w:sz="0" w:space="0" w:color="auto"/>
                  </w:divBdr>
                  <w:divsChild>
                    <w:div w:id="262415997">
                      <w:marLeft w:val="0"/>
                      <w:marRight w:val="0"/>
                      <w:marTop w:val="0"/>
                      <w:marBottom w:val="0"/>
                      <w:divBdr>
                        <w:top w:val="none" w:sz="0" w:space="0" w:color="auto"/>
                        <w:left w:val="none" w:sz="0" w:space="0" w:color="auto"/>
                        <w:bottom w:val="none" w:sz="0" w:space="0" w:color="auto"/>
                        <w:right w:val="none" w:sz="0" w:space="0" w:color="auto"/>
                      </w:divBdr>
                      <w:divsChild>
                        <w:div w:id="1089885817">
                          <w:marLeft w:val="0"/>
                          <w:marRight w:val="0"/>
                          <w:marTop w:val="0"/>
                          <w:marBottom w:val="0"/>
                          <w:divBdr>
                            <w:top w:val="none" w:sz="0" w:space="0" w:color="auto"/>
                            <w:left w:val="none" w:sz="0" w:space="0" w:color="auto"/>
                            <w:bottom w:val="none" w:sz="0" w:space="0" w:color="auto"/>
                            <w:right w:val="none" w:sz="0" w:space="0" w:color="auto"/>
                          </w:divBdr>
                          <w:divsChild>
                            <w:div w:id="1040207629">
                              <w:marLeft w:val="0"/>
                              <w:marRight w:val="0"/>
                              <w:marTop w:val="0"/>
                              <w:marBottom w:val="0"/>
                              <w:divBdr>
                                <w:top w:val="none" w:sz="0" w:space="0" w:color="auto"/>
                                <w:left w:val="none" w:sz="0" w:space="0" w:color="auto"/>
                                <w:bottom w:val="none" w:sz="0" w:space="0" w:color="auto"/>
                                <w:right w:val="none" w:sz="0" w:space="0" w:color="auto"/>
                              </w:divBdr>
                              <w:divsChild>
                                <w:div w:id="1764296963">
                                  <w:marLeft w:val="0"/>
                                  <w:marRight w:val="0"/>
                                  <w:marTop w:val="0"/>
                                  <w:marBottom w:val="0"/>
                                  <w:divBdr>
                                    <w:top w:val="none" w:sz="0" w:space="0" w:color="auto"/>
                                    <w:left w:val="none" w:sz="0" w:space="0" w:color="auto"/>
                                    <w:bottom w:val="none" w:sz="0" w:space="0" w:color="auto"/>
                                    <w:right w:val="none" w:sz="0" w:space="0" w:color="auto"/>
                                  </w:divBdr>
                                  <w:divsChild>
                                    <w:div w:id="567300475">
                                      <w:marLeft w:val="0"/>
                                      <w:marRight w:val="0"/>
                                      <w:marTop w:val="0"/>
                                      <w:marBottom w:val="0"/>
                                      <w:divBdr>
                                        <w:top w:val="none" w:sz="0" w:space="0" w:color="auto"/>
                                        <w:left w:val="none" w:sz="0" w:space="0" w:color="auto"/>
                                        <w:bottom w:val="none" w:sz="0" w:space="0" w:color="auto"/>
                                        <w:right w:val="none" w:sz="0" w:space="0" w:color="auto"/>
                                      </w:divBdr>
                                      <w:divsChild>
                                        <w:div w:id="930360941">
                                          <w:marLeft w:val="0"/>
                                          <w:marRight w:val="0"/>
                                          <w:marTop w:val="0"/>
                                          <w:marBottom w:val="0"/>
                                          <w:divBdr>
                                            <w:top w:val="none" w:sz="0" w:space="0" w:color="auto"/>
                                            <w:left w:val="none" w:sz="0" w:space="0" w:color="auto"/>
                                            <w:bottom w:val="none" w:sz="0" w:space="0" w:color="auto"/>
                                            <w:right w:val="none" w:sz="0" w:space="0" w:color="auto"/>
                                          </w:divBdr>
                                          <w:divsChild>
                                            <w:div w:id="1148127187">
                                              <w:marLeft w:val="0"/>
                                              <w:marRight w:val="0"/>
                                              <w:marTop w:val="0"/>
                                              <w:marBottom w:val="0"/>
                                              <w:divBdr>
                                                <w:top w:val="none" w:sz="0" w:space="0" w:color="auto"/>
                                                <w:left w:val="none" w:sz="0" w:space="0" w:color="auto"/>
                                                <w:bottom w:val="none" w:sz="0" w:space="0" w:color="auto"/>
                                                <w:right w:val="none" w:sz="0" w:space="0" w:color="auto"/>
                                              </w:divBdr>
                                              <w:divsChild>
                                                <w:div w:id="1043290180">
                                                  <w:marLeft w:val="0"/>
                                                  <w:marRight w:val="0"/>
                                                  <w:marTop w:val="0"/>
                                                  <w:marBottom w:val="0"/>
                                                  <w:divBdr>
                                                    <w:top w:val="none" w:sz="0" w:space="0" w:color="auto"/>
                                                    <w:left w:val="none" w:sz="0" w:space="0" w:color="auto"/>
                                                    <w:bottom w:val="none" w:sz="0" w:space="0" w:color="auto"/>
                                                    <w:right w:val="none" w:sz="0" w:space="0" w:color="auto"/>
                                                  </w:divBdr>
                                                  <w:divsChild>
                                                    <w:div w:id="1150488809">
                                                      <w:marLeft w:val="0"/>
                                                      <w:marRight w:val="0"/>
                                                      <w:marTop w:val="0"/>
                                                      <w:marBottom w:val="0"/>
                                                      <w:divBdr>
                                                        <w:top w:val="none" w:sz="0" w:space="0" w:color="auto"/>
                                                        <w:left w:val="none" w:sz="0" w:space="0" w:color="auto"/>
                                                        <w:bottom w:val="none" w:sz="0" w:space="0" w:color="auto"/>
                                                        <w:right w:val="none" w:sz="0" w:space="0" w:color="auto"/>
                                                      </w:divBdr>
                                                      <w:divsChild>
                                                        <w:div w:id="391975262">
                                                          <w:marLeft w:val="0"/>
                                                          <w:marRight w:val="0"/>
                                                          <w:marTop w:val="0"/>
                                                          <w:marBottom w:val="0"/>
                                                          <w:divBdr>
                                                            <w:top w:val="none" w:sz="0" w:space="0" w:color="auto"/>
                                                            <w:left w:val="none" w:sz="0" w:space="0" w:color="auto"/>
                                                            <w:bottom w:val="none" w:sz="0" w:space="0" w:color="auto"/>
                                                            <w:right w:val="none" w:sz="0" w:space="0" w:color="auto"/>
                                                          </w:divBdr>
                                                        </w:div>
                                                        <w:div w:id="1088232217">
                                                          <w:marLeft w:val="0"/>
                                                          <w:marRight w:val="0"/>
                                                          <w:marTop w:val="0"/>
                                                          <w:marBottom w:val="0"/>
                                                          <w:divBdr>
                                                            <w:top w:val="none" w:sz="0" w:space="0" w:color="auto"/>
                                                            <w:left w:val="none" w:sz="0" w:space="0" w:color="auto"/>
                                                            <w:bottom w:val="none" w:sz="0" w:space="0" w:color="auto"/>
                                                            <w:right w:val="none" w:sz="0" w:space="0" w:color="auto"/>
                                                          </w:divBdr>
                                                        </w:div>
                                                        <w:div w:id="137661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761313">
      <w:bodyDiv w:val="1"/>
      <w:marLeft w:val="0"/>
      <w:marRight w:val="0"/>
      <w:marTop w:val="0"/>
      <w:marBottom w:val="0"/>
      <w:divBdr>
        <w:top w:val="none" w:sz="0" w:space="0" w:color="auto"/>
        <w:left w:val="none" w:sz="0" w:space="0" w:color="auto"/>
        <w:bottom w:val="none" w:sz="0" w:space="0" w:color="auto"/>
        <w:right w:val="none" w:sz="0" w:space="0" w:color="auto"/>
      </w:divBdr>
    </w:div>
    <w:div w:id="189492171">
      <w:bodyDiv w:val="1"/>
      <w:marLeft w:val="0"/>
      <w:marRight w:val="0"/>
      <w:marTop w:val="0"/>
      <w:marBottom w:val="0"/>
      <w:divBdr>
        <w:top w:val="none" w:sz="0" w:space="0" w:color="auto"/>
        <w:left w:val="none" w:sz="0" w:space="0" w:color="auto"/>
        <w:bottom w:val="none" w:sz="0" w:space="0" w:color="auto"/>
        <w:right w:val="none" w:sz="0" w:space="0" w:color="auto"/>
      </w:divBdr>
    </w:div>
    <w:div w:id="201404324">
      <w:bodyDiv w:val="1"/>
      <w:marLeft w:val="0"/>
      <w:marRight w:val="0"/>
      <w:marTop w:val="0"/>
      <w:marBottom w:val="0"/>
      <w:divBdr>
        <w:top w:val="none" w:sz="0" w:space="0" w:color="auto"/>
        <w:left w:val="none" w:sz="0" w:space="0" w:color="auto"/>
        <w:bottom w:val="none" w:sz="0" w:space="0" w:color="auto"/>
        <w:right w:val="none" w:sz="0" w:space="0" w:color="auto"/>
      </w:divBdr>
    </w:div>
    <w:div w:id="217980110">
      <w:bodyDiv w:val="1"/>
      <w:marLeft w:val="180"/>
      <w:marRight w:val="0"/>
      <w:marTop w:val="120"/>
      <w:marBottom w:val="0"/>
      <w:divBdr>
        <w:top w:val="none" w:sz="0" w:space="0" w:color="auto"/>
        <w:left w:val="none" w:sz="0" w:space="0" w:color="auto"/>
        <w:bottom w:val="none" w:sz="0" w:space="0" w:color="auto"/>
        <w:right w:val="none" w:sz="0" w:space="0" w:color="auto"/>
      </w:divBdr>
      <w:divsChild>
        <w:div w:id="121845060">
          <w:marLeft w:val="0"/>
          <w:marRight w:val="0"/>
          <w:marTop w:val="0"/>
          <w:marBottom w:val="0"/>
          <w:divBdr>
            <w:top w:val="none" w:sz="0" w:space="0" w:color="auto"/>
            <w:left w:val="none" w:sz="0" w:space="0" w:color="auto"/>
            <w:bottom w:val="none" w:sz="0" w:space="0" w:color="auto"/>
            <w:right w:val="none" w:sz="0" w:space="0" w:color="auto"/>
          </w:divBdr>
          <w:divsChild>
            <w:div w:id="1057781235">
              <w:marLeft w:val="0"/>
              <w:marRight w:val="0"/>
              <w:marTop w:val="0"/>
              <w:marBottom w:val="0"/>
              <w:divBdr>
                <w:top w:val="none" w:sz="0" w:space="0" w:color="auto"/>
                <w:left w:val="none" w:sz="0" w:space="0" w:color="auto"/>
                <w:bottom w:val="none" w:sz="0" w:space="0" w:color="auto"/>
                <w:right w:val="none" w:sz="0" w:space="0" w:color="auto"/>
              </w:divBdr>
              <w:divsChild>
                <w:div w:id="528029059">
                  <w:marLeft w:val="0"/>
                  <w:marRight w:val="0"/>
                  <w:marTop w:val="0"/>
                  <w:marBottom w:val="0"/>
                  <w:divBdr>
                    <w:top w:val="none" w:sz="0" w:space="0" w:color="auto"/>
                    <w:left w:val="none" w:sz="0" w:space="0" w:color="auto"/>
                    <w:bottom w:val="none" w:sz="0" w:space="0" w:color="auto"/>
                    <w:right w:val="none" w:sz="0" w:space="0" w:color="auto"/>
                  </w:divBdr>
                  <w:divsChild>
                    <w:div w:id="985553954">
                      <w:marLeft w:val="0"/>
                      <w:marRight w:val="0"/>
                      <w:marTop w:val="0"/>
                      <w:marBottom w:val="0"/>
                      <w:divBdr>
                        <w:top w:val="none" w:sz="0" w:space="0" w:color="auto"/>
                        <w:left w:val="none" w:sz="0" w:space="0" w:color="auto"/>
                        <w:bottom w:val="none" w:sz="0" w:space="0" w:color="auto"/>
                        <w:right w:val="none" w:sz="0" w:space="0" w:color="auto"/>
                      </w:divBdr>
                      <w:divsChild>
                        <w:div w:id="10610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8342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272">
          <w:marLeft w:val="0"/>
          <w:marRight w:val="0"/>
          <w:marTop w:val="0"/>
          <w:marBottom w:val="0"/>
          <w:divBdr>
            <w:top w:val="none" w:sz="0" w:space="0" w:color="auto"/>
            <w:left w:val="none" w:sz="0" w:space="0" w:color="auto"/>
            <w:bottom w:val="none" w:sz="0" w:space="0" w:color="auto"/>
            <w:right w:val="none" w:sz="0" w:space="0" w:color="auto"/>
          </w:divBdr>
        </w:div>
      </w:divsChild>
    </w:div>
    <w:div w:id="224991231">
      <w:bodyDiv w:val="1"/>
      <w:marLeft w:val="0"/>
      <w:marRight w:val="0"/>
      <w:marTop w:val="0"/>
      <w:marBottom w:val="0"/>
      <w:divBdr>
        <w:top w:val="none" w:sz="0" w:space="0" w:color="auto"/>
        <w:left w:val="none" w:sz="0" w:space="0" w:color="auto"/>
        <w:bottom w:val="none" w:sz="0" w:space="0" w:color="auto"/>
        <w:right w:val="none" w:sz="0" w:space="0" w:color="auto"/>
      </w:divBdr>
      <w:divsChild>
        <w:div w:id="256717966">
          <w:marLeft w:val="0"/>
          <w:marRight w:val="0"/>
          <w:marTop w:val="0"/>
          <w:marBottom w:val="0"/>
          <w:divBdr>
            <w:top w:val="none" w:sz="0" w:space="0" w:color="auto"/>
            <w:left w:val="none" w:sz="0" w:space="0" w:color="auto"/>
            <w:bottom w:val="none" w:sz="0" w:space="0" w:color="auto"/>
            <w:right w:val="none" w:sz="0" w:space="0" w:color="auto"/>
          </w:divBdr>
        </w:div>
        <w:div w:id="649483894">
          <w:marLeft w:val="0"/>
          <w:marRight w:val="0"/>
          <w:marTop w:val="0"/>
          <w:marBottom w:val="0"/>
          <w:divBdr>
            <w:top w:val="none" w:sz="0" w:space="0" w:color="auto"/>
            <w:left w:val="none" w:sz="0" w:space="0" w:color="auto"/>
            <w:bottom w:val="none" w:sz="0" w:space="0" w:color="auto"/>
            <w:right w:val="none" w:sz="0" w:space="0" w:color="auto"/>
          </w:divBdr>
        </w:div>
        <w:div w:id="1232078869">
          <w:marLeft w:val="0"/>
          <w:marRight w:val="0"/>
          <w:marTop w:val="0"/>
          <w:marBottom w:val="0"/>
          <w:divBdr>
            <w:top w:val="none" w:sz="0" w:space="0" w:color="auto"/>
            <w:left w:val="none" w:sz="0" w:space="0" w:color="auto"/>
            <w:bottom w:val="none" w:sz="0" w:space="0" w:color="auto"/>
            <w:right w:val="none" w:sz="0" w:space="0" w:color="auto"/>
          </w:divBdr>
        </w:div>
      </w:divsChild>
    </w:div>
    <w:div w:id="226691075">
      <w:bodyDiv w:val="1"/>
      <w:marLeft w:val="0"/>
      <w:marRight w:val="0"/>
      <w:marTop w:val="0"/>
      <w:marBottom w:val="0"/>
      <w:divBdr>
        <w:top w:val="none" w:sz="0" w:space="0" w:color="auto"/>
        <w:left w:val="none" w:sz="0" w:space="0" w:color="auto"/>
        <w:bottom w:val="none" w:sz="0" w:space="0" w:color="auto"/>
        <w:right w:val="none" w:sz="0" w:space="0" w:color="auto"/>
      </w:divBdr>
      <w:divsChild>
        <w:div w:id="90903327">
          <w:marLeft w:val="0"/>
          <w:marRight w:val="0"/>
          <w:marTop w:val="0"/>
          <w:marBottom w:val="0"/>
          <w:divBdr>
            <w:top w:val="none" w:sz="0" w:space="0" w:color="auto"/>
            <w:left w:val="none" w:sz="0" w:space="0" w:color="auto"/>
            <w:bottom w:val="none" w:sz="0" w:space="0" w:color="auto"/>
            <w:right w:val="none" w:sz="0" w:space="0" w:color="auto"/>
          </w:divBdr>
          <w:divsChild>
            <w:div w:id="1557424719">
              <w:marLeft w:val="0"/>
              <w:marRight w:val="0"/>
              <w:marTop w:val="0"/>
              <w:marBottom w:val="0"/>
              <w:divBdr>
                <w:top w:val="none" w:sz="0" w:space="0" w:color="auto"/>
                <w:left w:val="none" w:sz="0" w:space="0" w:color="auto"/>
                <w:bottom w:val="none" w:sz="0" w:space="0" w:color="auto"/>
                <w:right w:val="none" w:sz="0" w:space="0" w:color="auto"/>
              </w:divBdr>
              <w:divsChild>
                <w:div w:id="2074429521">
                  <w:marLeft w:val="0"/>
                  <w:marRight w:val="0"/>
                  <w:marTop w:val="0"/>
                  <w:marBottom w:val="0"/>
                  <w:divBdr>
                    <w:top w:val="none" w:sz="0" w:space="0" w:color="auto"/>
                    <w:left w:val="none" w:sz="0" w:space="0" w:color="auto"/>
                    <w:bottom w:val="none" w:sz="0" w:space="0" w:color="auto"/>
                    <w:right w:val="none" w:sz="0" w:space="0" w:color="auto"/>
                  </w:divBdr>
                  <w:divsChild>
                    <w:div w:id="1798983855">
                      <w:marLeft w:val="0"/>
                      <w:marRight w:val="0"/>
                      <w:marTop w:val="0"/>
                      <w:marBottom w:val="0"/>
                      <w:divBdr>
                        <w:top w:val="none" w:sz="0" w:space="0" w:color="auto"/>
                        <w:left w:val="none" w:sz="0" w:space="0" w:color="auto"/>
                        <w:bottom w:val="none" w:sz="0" w:space="0" w:color="auto"/>
                        <w:right w:val="none" w:sz="0" w:space="0" w:color="auto"/>
                      </w:divBdr>
                      <w:divsChild>
                        <w:div w:id="231280273">
                          <w:marLeft w:val="0"/>
                          <w:marRight w:val="0"/>
                          <w:marTop w:val="0"/>
                          <w:marBottom w:val="0"/>
                          <w:divBdr>
                            <w:top w:val="none" w:sz="0" w:space="0" w:color="auto"/>
                            <w:left w:val="none" w:sz="0" w:space="0" w:color="auto"/>
                            <w:bottom w:val="none" w:sz="0" w:space="0" w:color="auto"/>
                            <w:right w:val="none" w:sz="0" w:space="0" w:color="auto"/>
                          </w:divBdr>
                          <w:divsChild>
                            <w:div w:id="1972247064">
                              <w:marLeft w:val="0"/>
                              <w:marRight w:val="0"/>
                              <w:marTop w:val="0"/>
                              <w:marBottom w:val="0"/>
                              <w:divBdr>
                                <w:top w:val="none" w:sz="0" w:space="0" w:color="auto"/>
                                <w:left w:val="none" w:sz="0" w:space="0" w:color="auto"/>
                                <w:bottom w:val="none" w:sz="0" w:space="0" w:color="auto"/>
                                <w:right w:val="none" w:sz="0" w:space="0" w:color="auto"/>
                              </w:divBdr>
                              <w:divsChild>
                                <w:div w:id="1811629597">
                                  <w:marLeft w:val="0"/>
                                  <w:marRight w:val="0"/>
                                  <w:marTop w:val="0"/>
                                  <w:marBottom w:val="0"/>
                                  <w:divBdr>
                                    <w:top w:val="none" w:sz="0" w:space="0" w:color="auto"/>
                                    <w:left w:val="none" w:sz="0" w:space="0" w:color="auto"/>
                                    <w:bottom w:val="none" w:sz="0" w:space="0" w:color="auto"/>
                                    <w:right w:val="none" w:sz="0" w:space="0" w:color="auto"/>
                                  </w:divBdr>
                                  <w:divsChild>
                                    <w:div w:id="227882177">
                                      <w:marLeft w:val="0"/>
                                      <w:marRight w:val="0"/>
                                      <w:marTop w:val="0"/>
                                      <w:marBottom w:val="0"/>
                                      <w:divBdr>
                                        <w:top w:val="none" w:sz="0" w:space="0" w:color="auto"/>
                                        <w:left w:val="none" w:sz="0" w:space="0" w:color="auto"/>
                                        <w:bottom w:val="none" w:sz="0" w:space="0" w:color="auto"/>
                                        <w:right w:val="none" w:sz="0" w:space="0" w:color="auto"/>
                                      </w:divBdr>
                                      <w:divsChild>
                                        <w:div w:id="191575214">
                                          <w:marLeft w:val="0"/>
                                          <w:marRight w:val="0"/>
                                          <w:marTop w:val="0"/>
                                          <w:marBottom w:val="0"/>
                                          <w:divBdr>
                                            <w:top w:val="none" w:sz="0" w:space="0" w:color="auto"/>
                                            <w:left w:val="none" w:sz="0" w:space="0" w:color="auto"/>
                                            <w:bottom w:val="none" w:sz="0" w:space="0" w:color="auto"/>
                                            <w:right w:val="none" w:sz="0" w:space="0" w:color="auto"/>
                                          </w:divBdr>
                                        </w:div>
                                        <w:div w:id="378208890">
                                          <w:marLeft w:val="0"/>
                                          <w:marRight w:val="0"/>
                                          <w:marTop w:val="0"/>
                                          <w:marBottom w:val="0"/>
                                          <w:divBdr>
                                            <w:top w:val="none" w:sz="0" w:space="0" w:color="auto"/>
                                            <w:left w:val="none" w:sz="0" w:space="0" w:color="auto"/>
                                            <w:bottom w:val="none" w:sz="0" w:space="0" w:color="auto"/>
                                            <w:right w:val="none" w:sz="0" w:space="0" w:color="auto"/>
                                          </w:divBdr>
                                        </w:div>
                                        <w:div w:id="1054356810">
                                          <w:marLeft w:val="0"/>
                                          <w:marRight w:val="0"/>
                                          <w:marTop w:val="0"/>
                                          <w:marBottom w:val="0"/>
                                          <w:divBdr>
                                            <w:top w:val="none" w:sz="0" w:space="0" w:color="auto"/>
                                            <w:left w:val="none" w:sz="0" w:space="0" w:color="auto"/>
                                            <w:bottom w:val="none" w:sz="0" w:space="0" w:color="auto"/>
                                            <w:right w:val="none" w:sz="0" w:space="0" w:color="auto"/>
                                          </w:divBdr>
                                        </w:div>
                                        <w:div w:id="1282609540">
                                          <w:marLeft w:val="0"/>
                                          <w:marRight w:val="0"/>
                                          <w:marTop w:val="0"/>
                                          <w:marBottom w:val="0"/>
                                          <w:divBdr>
                                            <w:top w:val="none" w:sz="0" w:space="0" w:color="auto"/>
                                            <w:left w:val="none" w:sz="0" w:space="0" w:color="auto"/>
                                            <w:bottom w:val="none" w:sz="0" w:space="0" w:color="auto"/>
                                            <w:right w:val="none" w:sz="0" w:space="0" w:color="auto"/>
                                          </w:divBdr>
                                        </w:div>
                                        <w:div w:id="1829665697">
                                          <w:marLeft w:val="0"/>
                                          <w:marRight w:val="0"/>
                                          <w:marTop w:val="0"/>
                                          <w:marBottom w:val="0"/>
                                          <w:divBdr>
                                            <w:top w:val="none" w:sz="0" w:space="0" w:color="auto"/>
                                            <w:left w:val="none" w:sz="0" w:space="0" w:color="auto"/>
                                            <w:bottom w:val="none" w:sz="0" w:space="0" w:color="auto"/>
                                            <w:right w:val="none" w:sz="0" w:space="0" w:color="auto"/>
                                          </w:divBdr>
                                        </w:div>
                                        <w:div w:id="1935431155">
                                          <w:marLeft w:val="0"/>
                                          <w:marRight w:val="0"/>
                                          <w:marTop w:val="0"/>
                                          <w:marBottom w:val="0"/>
                                          <w:divBdr>
                                            <w:top w:val="none" w:sz="0" w:space="0" w:color="auto"/>
                                            <w:left w:val="none" w:sz="0" w:space="0" w:color="auto"/>
                                            <w:bottom w:val="none" w:sz="0" w:space="0" w:color="auto"/>
                                            <w:right w:val="none" w:sz="0" w:space="0" w:color="auto"/>
                                          </w:divBdr>
                                        </w:div>
                                        <w:div w:id="1990788692">
                                          <w:marLeft w:val="0"/>
                                          <w:marRight w:val="0"/>
                                          <w:marTop w:val="0"/>
                                          <w:marBottom w:val="0"/>
                                          <w:divBdr>
                                            <w:top w:val="none" w:sz="0" w:space="0" w:color="auto"/>
                                            <w:left w:val="none" w:sz="0" w:space="0" w:color="auto"/>
                                            <w:bottom w:val="none" w:sz="0" w:space="0" w:color="auto"/>
                                            <w:right w:val="none" w:sz="0" w:space="0" w:color="auto"/>
                                          </w:divBdr>
                                        </w:div>
                                        <w:div w:id="2005938310">
                                          <w:marLeft w:val="0"/>
                                          <w:marRight w:val="0"/>
                                          <w:marTop w:val="0"/>
                                          <w:marBottom w:val="0"/>
                                          <w:divBdr>
                                            <w:top w:val="none" w:sz="0" w:space="0" w:color="auto"/>
                                            <w:left w:val="none" w:sz="0" w:space="0" w:color="auto"/>
                                            <w:bottom w:val="none" w:sz="0" w:space="0" w:color="auto"/>
                                            <w:right w:val="none" w:sz="0" w:space="0" w:color="auto"/>
                                          </w:divBdr>
                                        </w:div>
                                        <w:div w:id="20644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371705">
      <w:bodyDiv w:val="1"/>
      <w:marLeft w:val="0"/>
      <w:marRight w:val="0"/>
      <w:marTop w:val="0"/>
      <w:marBottom w:val="0"/>
      <w:divBdr>
        <w:top w:val="none" w:sz="0" w:space="0" w:color="auto"/>
        <w:left w:val="none" w:sz="0" w:space="0" w:color="auto"/>
        <w:bottom w:val="none" w:sz="0" w:space="0" w:color="auto"/>
        <w:right w:val="none" w:sz="0" w:space="0" w:color="auto"/>
      </w:divBdr>
      <w:divsChild>
        <w:div w:id="386606193">
          <w:marLeft w:val="0"/>
          <w:marRight w:val="0"/>
          <w:marTop w:val="0"/>
          <w:marBottom w:val="0"/>
          <w:divBdr>
            <w:top w:val="none" w:sz="0" w:space="0" w:color="auto"/>
            <w:left w:val="none" w:sz="0" w:space="0" w:color="auto"/>
            <w:bottom w:val="none" w:sz="0" w:space="0" w:color="auto"/>
            <w:right w:val="none" w:sz="0" w:space="0" w:color="auto"/>
          </w:divBdr>
        </w:div>
      </w:divsChild>
    </w:div>
    <w:div w:id="255285089">
      <w:bodyDiv w:val="1"/>
      <w:marLeft w:val="0"/>
      <w:marRight w:val="0"/>
      <w:marTop w:val="0"/>
      <w:marBottom w:val="0"/>
      <w:divBdr>
        <w:top w:val="none" w:sz="0" w:space="0" w:color="auto"/>
        <w:left w:val="none" w:sz="0" w:space="0" w:color="auto"/>
        <w:bottom w:val="none" w:sz="0" w:space="0" w:color="auto"/>
        <w:right w:val="none" w:sz="0" w:space="0" w:color="auto"/>
      </w:divBdr>
      <w:divsChild>
        <w:div w:id="1387485337">
          <w:marLeft w:val="0"/>
          <w:marRight w:val="0"/>
          <w:marTop w:val="0"/>
          <w:marBottom w:val="0"/>
          <w:divBdr>
            <w:top w:val="none" w:sz="0" w:space="0" w:color="auto"/>
            <w:left w:val="none" w:sz="0" w:space="0" w:color="auto"/>
            <w:bottom w:val="none" w:sz="0" w:space="0" w:color="auto"/>
            <w:right w:val="none" w:sz="0" w:space="0" w:color="auto"/>
          </w:divBdr>
          <w:divsChild>
            <w:div w:id="764224573">
              <w:marLeft w:val="0"/>
              <w:marRight w:val="0"/>
              <w:marTop w:val="0"/>
              <w:marBottom w:val="0"/>
              <w:divBdr>
                <w:top w:val="none" w:sz="0" w:space="0" w:color="auto"/>
                <w:left w:val="none" w:sz="0" w:space="0" w:color="auto"/>
                <w:bottom w:val="none" w:sz="0" w:space="0" w:color="auto"/>
                <w:right w:val="none" w:sz="0" w:space="0" w:color="auto"/>
              </w:divBdr>
              <w:divsChild>
                <w:div w:id="1199972299">
                  <w:marLeft w:val="0"/>
                  <w:marRight w:val="0"/>
                  <w:marTop w:val="0"/>
                  <w:marBottom w:val="0"/>
                  <w:divBdr>
                    <w:top w:val="none" w:sz="0" w:space="0" w:color="auto"/>
                    <w:left w:val="none" w:sz="0" w:space="0" w:color="auto"/>
                    <w:bottom w:val="none" w:sz="0" w:space="0" w:color="auto"/>
                    <w:right w:val="none" w:sz="0" w:space="0" w:color="auto"/>
                  </w:divBdr>
                  <w:divsChild>
                    <w:div w:id="878012965">
                      <w:marLeft w:val="0"/>
                      <w:marRight w:val="0"/>
                      <w:marTop w:val="0"/>
                      <w:marBottom w:val="0"/>
                      <w:divBdr>
                        <w:top w:val="none" w:sz="0" w:space="0" w:color="auto"/>
                        <w:left w:val="none" w:sz="0" w:space="0" w:color="auto"/>
                        <w:bottom w:val="none" w:sz="0" w:space="0" w:color="auto"/>
                        <w:right w:val="none" w:sz="0" w:space="0" w:color="auto"/>
                      </w:divBdr>
                      <w:divsChild>
                        <w:div w:id="850295214">
                          <w:marLeft w:val="0"/>
                          <w:marRight w:val="0"/>
                          <w:marTop w:val="0"/>
                          <w:marBottom w:val="0"/>
                          <w:divBdr>
                            <w:top w:val="none" w:sz="0" w:space="0" w:color="auto"/>
                            <w:left w:val="none" w:sz="0" w:space="0" w:color="auto"/>
                            <w:bottom w:val="none" w:sz="0" w:space="0" w:color="auto"/>
                            <w:right w:val="none" w:sz="0" w:space="0" w:color="auto"/>
                          </w:divBdr>
                          <w:divsChild>
                            <w:div w:id="535199300">
                              <w:marLeft w:val="0"/>
                              <w:marRight w:val="0"/>
                              <w:marTop w:val="0"/>
                              <w:marBottom w:val="0"/>
                              <w:divBdr>
                                <w:top w:val="none" w:sz="0" w:space="0" w:color="auto"/>
                                <w:left w:val="none" w:sz="0" w:space="0" w:color="auto"/>
                                <w:bottom w:val="none" w:sz="0" w:space="0" w:color="auto"/>
                                <w:right w:val="none" w:sz="0" w:space="0" w:color="auto"/>
                              </w:divBdr>
                              <w:divsChild>
                                <w:div w:id="1896308693">
                                  <w:marLeft w:val="0"/>
                                  <w:marRight w:val="0"/>
                                  <w:marTop w:val="0"/>
                                  <w:marBottom w:val="0"/>
                                  <w:divBdr>
                                    <w:top w:val="none" w:sz="0" w:space="0" w:color="auto"/>
                                    <w:left w:val="none" w:sz="0" w:space="0" w:color="auto"/>
                                    <w:bottom w:val="none" w:sz="0" w:space="0" w:color="auto"/>
                                    <w:right w:val="none" w:sz="0" w:space="0" w:color="auto"/>
                                  </w:divBdr>
                                  <w:divsChild>
                                    <w:div w:id="736853811">
                                      <w:marLeft w:val="0"/>
                                      <w:marRight w:val="0"/>
                                      <w:marTop w:val="0"/>
                                      <w:marBottom w:val="0"/>
                                      <w:divBdr>
                                        <w:top w:val="none" w:sz="0" w:space="0" w:color="auto"/>
                                        <w:left w:val="none" w:sz="0" w:space="0" w:color="auto"/>
                                        <w:bottom w:val="none" w:sz="0" w:space="0" w:color="auto"/>
                                        <w:right w:val="none" w:sz="0" w:space="0" w:color="auto"/>
                                      </w:divBdr>
                                      <w:divsChild>
                                        <w:div w:id="1041831398">
                                          <w:marLeft w:val="0"/>
                                          <w:marRight w:val="0"/>
                                          <w:marTop w:val="0"/>
                                          <w:marBottom w:val="0"/>
                                          <w:divBdr>
                                            <w:top w:val="none" w:sz="0" w:space="0" w:color="auto"/>
                                            <w:left w:val="none" w:sz="0" w:space="0" w:color="auto"/>
                                            <w:bottom w:val="none" w:sz="0" w:space="0" w:color="auto"/>
                                            <w:right w:val="none" w:sz="0" w:space="0" w:color="auto"/>
                                          </w:divBdr>
                                          <w:divsChild>
                                            <w:div w:id="1158838032">
                                              <w:marLeft w:val="0"/>
                                              <w:marRight w:val="0"/>
                                              <w:marTop w:val="0"/>
                                              <w:marBottom w:val="0"/>
                                              <w:divBdr>
                                                <w:top w:val="none" w:sz="0" w:space="0" w:color="auto"/>
                                                <w:left w:val="none" w:sz="0" w:space="0" w:color="auto"/>
                                                <w:bottom w:val="none" w:sz="0" w:space="0" w:color="auto"/>
                                                <w:right w:val="none" w:sz="0" w:space="0" w:color="auto"/>
                                              </w:divBdr>
                                              <w:divsChild>
                                                <w:div w:id="45956779">
                                                  <w:marLeft w:val="0"/>
                                                  <w:marRight w:val="0"/>
                                                  <w:marTop w:val="0"/>
                                                  <w:marBottom w:val="0"/>
                                                  <w:divBdr>
                                                    <w:top w:val="none" w:sz="0" w:space="0" w:color="auto"/>
                                                    <w:left w:val="none" w:sz="0" w:space="0" w:color="auto"/>
                                                    <w:bottom w:val="none" w:sz="0" w:space="0" w:color="auto"/>
                                                    <w:right w:val="none" w:sz="0" w:space="0" w:color="auto"/>
                                                  </w:divBdr>
                                                  <w:divsChild>
                                                    <w:div w:id="3662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058505">
      <w:bodyDiv w:val="1"/>
      <w:marLeft w:val="0"/>
      <w:marRight w:val="0"/>
      <w:marTop w:val="0"/>
      <w:marBottom w:val="0"/>
      <w:divBdr>
        <w:top w:val="none" w:sz="0" w:space="0" w:color="auto"/>
        <w:left w:val="none" w:sz="0" w:space="0" w:color="auto"/>
        <w:bottom w:val="none" w:sz="0" w:space="0" w:color="auto"/>
        <w:right w:val="none" w:sz="0" w:space="0" w:color="auto"/>
      </w:divBdr>
      <w:divsChild>
        <w:div w:id="960770565">
          <w:marLeft w:val="0"/>
          <w:marRight w:val="0"/>
          <w:marTop w:val="0"/>
          <w:marBottom w:val="0"/>
          <w:divBdr>
            <w:top w:val="none" w:sz="0" w:space="0" w:color="auto"/>
            <w:left w:val="none" w:sz="0" w:space="0" w:color="auto"/>
            <w:bottom w:val="none" w:sz="0" w:space="0" w:color="auto"/>
            <w:right w:val="none" w:sz="0" w:space="0" w:color="auto"/>
          </w:divBdr>
        </w:div>
      </w:divsChild>
    </w:div>
    <w:div w:id="268202575">
      <w:bodyDiv w:val="1"/>
      <w:marLeft w:val="0"/>
      <w:marRight w:val="0"/>
      <w:marTop w:val="0"/>
      <w:marBottom w:val="0"/>
      <w:divBdr>
        <w:top w:val="none" w:sz="0" w:space="0" w:color="auto"/>
        <w:left w:val="none" w:sz="0" w:space="0" w:color="auto"/>
        <w:bottom w:val="none" w:sz="0" w:space="0" w:color="auto"/>
        <w:right w:val="none" w:sz="0" w:space="0" w:color="auto"/>
      </w:divBdr>
      <w:divsChild>
        <w:div w:id="127862591">
          <w:marLeft w:val="0"/>
          <w:marRight w:val="0"/>
          <w:marTop w:val="0"/>
          <w:marBottom w:val="0"/>
          <w:divBdr>
            <w:top w:val="none" w:sz="0" w:space="0" w:color="auto"/>
            <w:left w:val="none" w:sz="0" w:space="0" w:color="auto"/>
            <w:bottom w:val="none" w:sz="0" w:space="0" w:color="auto"/>
            <w:right w:val="none" w:sz="0" w:space="0" w:color="auto"/>
          </w:divBdr>
        </w:div>
        <w:div w:id="141166240">
          <w:marLeft w:val="0"/>
          <w:marRight w:val="0"/>
          <w:marTop w:val="0"/>
          <w:marBottom w:val="0"/>
          <w:divBdr>
            <w:top w:val="none" w:sz="0" w:space="0" w:color="auto"/>
            <w:left w:val="none" w:sz="0" w:space="0" w:color="auto"/>
            <w:bottom w:val="none" w:sz="0" w:space="0" w:color="auto"/>
            <w:right w:val="none" w:sz="0" w:space="0" w:color="auto"/>
          </w:divBdr>
        </w:div>
        <w:div w:id="1086195155">
          <w:marLeft w:val="0"/>
          <w:marRight w:val="0"/>
          <w:marTop w:val="0"/>
          <w:marBottom w:val="0"/>
          <w:divBdr>
            <w:top w:val="none" w:sz="0" w:space="0" w:color="auto"/>
            <w:left w:val="none" w:sz="0" w:space="0" w:color="auto"/>
            <w:bottom w:val="none" w:sz="0" w:space="0" w:color="auto"/>
            <w:right w:val="none" w:sz="0" w:space="0" w:color="auto"/>
          </w:divBdr>
        </w:div>
        <w:div w:id="1765566268">
          <w:marLeft w:val="0"/>
          <w:marRight w:val="0"/>
          <w:marTop w:val="0"/>
          <w:marBottom w:val="0"/>
          <w:divBdr>
            <w:top w:val="none" w:sz="0" w:space="0" w:color="auto"/>
            <w:left w:val="none" w:sz="0" w:space="0" w:color="auto"/>
            <w:bottom w:val="none" w:sz="0" w:space="0" w:color="auto"/>
            <w:right w:val="none" w:sz="0" w:space="0" w:color="auto"/>
          </w:divBdr>
        </w:div>
      </w:divsChild>
    </w:div>
    <w:div w:id="272639110">
      <w:bodyDiv w:val="1"/>
      <w:marLeft w:val="0"/>
      <w:marRight w:val="0"/>
      <w:marTop w:val="0"/>
      <w:marBottom w:val="0"/>
      <w:divBdr>
        <w:top w:val="none" w:sz="0" w:space="0" w:color="auto"/>
        <w:left w:val="none" w:sz="0" w:space="0" w:color="auto"/>
        <w:bottom w:val="none" w:sz="0" w:space="0" w:color="auto"/>
        <w:right w:val="none" w:sz="0" w:space="0" w:color="auto"/>
      </w:divBdr>
      <w:divsChild>
        <w:div w:id="2124954972">
          <w:marLeft w:val="0"/>
          <w:marRight w:val="0"/>
          <w:marTop w:val="0"/>
          <w:marBottom w:val="0"/>
          <w:divBdr>
            <w:top w:val="none" w:sz="0" w:space="0" w:color="auto"/>
            <w:left w:val="none" w:sz="0" w:space="0" w:color="auto"/>
            <w:bottom w:val="none" w:sz="0" w:space="0" w:color="auto"/>
            <w:right w:val="none" w:sz="0" w:space="0" w:color="auto"/>
          </w:divBdr>
          <w:divsChild>
            <w:div w:id="2024503252">
              <w:marLeft w:val="0"/>
              <w:marRight w:val="0"/>
              <w:marTop w:val="0"/>
              <w:marBottom w:val="0"/>
              <w:divBdr>
                <w:top w:val="none" w:sz="0" w:space="0" w:color="auto"/>
                <w:left w:val="none" w:sz="0" w:space="0" w:color="auto"/>
                <w:bottom w:val="none" w:sz="0" w:space="0" w:color="auto"/>
                <w:right w:val="none" w:sz="0" w:space="0" w:color="auto"/>
              </w:divBdr>
              <w:divsChild>
                <w:div w:id="2129931157">
                  <w:marLeft w:val="0"/>
                  <w:marRight w:val="0"/>
                  <w:marTop w:val="0"/>
                  <w:marBottom w:val="0"/>
                  <w:divBdr>
                    <w:top w:val="single" w:sz="6" w:space="0" w:color="DDDDDD"/>
                    <w:left w:val="none" w:sz="0" w:space="0" w:color="auto"/>
                    <w:bottom w:val="none" w:sz="0" w:space="0" w:color="auto"/>
                    <w:right w:val="none" w:sz="0" w:space="0" w:color="auto"/>
                  </w:divBdr>
                  <w:divsChild>
                    <w:div w:id="468133770">
                      <w:marLeft w:val="345"/>
                      <w:marRight w:val="360"/>
                      <w:marTop w:val="375"/>
                      <w:marBottom w:val="330"/>
                      <w:divBdr>
                        <w:top w:val="none" w:sz="0" w:space="0" w:color="auto"/>
                        <w:left w:val="none" w:sz="0" w:space="0" w:color="auto"/>
                        <w:bottom w:val="none" w:sz="0" w:space="0" w:color="auto"/>
                        <w:right w:val="none" w:sz="0" w:space="0" w:color="auto"/>
                      </w:divBdr>
                      <w:divsChild>
                        <w:div w:id="1344742673">
                          <w:marLeft w:val="0"/>
                          <w:marRight w:val="0"/>
                          <w:marTop w:val="0"/>
                          <w:marBottom w:val="0"/>
                          <w:divBdr>
                            <w:top w:val="none" w:sz="0" w:space="0" w:color="auto"/>
                            <w:left w:val="none" w:sz="0" w:space="0" w:color="auto"/>
                            <w:bottom w:val="none" w:sz="0" w:space="0" w:color="auto"/>
                            <w:right w:val="none" w:sz="0" w:space="0" w:color="auto"/>
                          </w:divBdr>
                          <w:divsChild>
                            <w:div w:id="2106877781">
                              <w:marLeft w:val="0"/>
                              <w:marRight w:val="0"/>
                              <w:marTop w:val="0"/>
                              <w:marBottom w:val="0"/>
                              <w:divBdr>
                                <w:top w:val="none" w:sz="0" w:space="0" w:color="auto"/>
                                <w:left w:val="none" w:sz="0" w:space="0" w:color="auto"/>
                                <w:bottom w:val="none" w:sz="0" w:space="0" w:color="auto"/>
                                <w:right w:val="none" w:sz="0" w:space="0" w:color="auto"/>
                              </w:divBdr>
                              <w:divsChild>
                                <w:div w:id="918440557">
                                  <w:marLeft w:val="0"/>
                                  <w:marRight w:val="0"/>
                                  <w:marTop w:val="0"/>
                                  <w:marBottom w:val="0"/>
                                  <w:divBdr>
                                    <w:top w:val="none" w:sz="0" w:space="0" w:color="auto"/>
                                    <w:left w:val="none" w:sz="0" w:space="0" w:color="auto"/>
                                    <w:bottom w:val="none" w:sz="0" w:space="0" w:color="auto"/>
                                    <w:right w:val="none" w:sz="0" w:space="0" w:color="auto"/>
                                  </w:divBdr>
                                </w:div>
                                <w:div w:id="1124888896">
                                  <w:marLeft w:val="0"/>
                                  <w:marRight w:val="0"/>
                                  <w:marTop w:val="0"/>
                                  <w:marBottom w:val="0"/>
                                  <w:divBdr>
                                    <w:top w:val="none" w:sz="0" w:space="0" w:color="auto"/>
                                    <w:left w:val="none" w:sz="0" w:space="0" w:color="auto"/>
                                    <w:bottom w:val="none" w:sz="0" w:space="0" w:color="auto"/>
                                    <w:right w:val="none" w:sz="0" w:space="0" w:color="auto"/>
                                  </w:divBdr>
                                </w:div>
                                <w:div w:id="1371685861">
                                  <w:marLeft w:val="0"/>
                                  <w:marRight w:val="0"/>
                                  <w:marTop w:val="0"/>
                                  <w:marBottom w:val="0"/>
                                  <w:divBdr>
                                    <w:top w:val="none" w:sz="0" w:space="0" w:color="auto"/>
                                    <w:left w:val="none" w:sz="0" w:space="0" w:color="auto"/>
                                    <w:bottom w:val="none" w:sz="0" w:space="0" w:color="auto"/>
                                    <w:right w:val="none" w:sz="0" w:space="0" w:color="auto"/>
                                  </w:divBdr>
                                </w:div>
                                <w:div w:id="20986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2397">
      <w:bodyDiv w:val="1"/>
      <w:marLeft w:val="0"/>
      <w:marRight w:val="0"/>
      <w:marTop w:val="0"/>
      <w:marBottom w:val="0"/>
      <w:divBdr>
        <w:top w:val="none" w:sz="0" w:space="0" w:color="auto"/>
        <w:left w:val="none" w:sz="0" w:space="0" w:color="auto"/>
        <w:bottom w:val="none" w:sz="0" w:space="0" w:color="auto"/>
        <w:right w:val="none" w:sz="0" w:space="0" w:color="auto"/>
      </w:divBdr>
      <w:divsChild>
        <w:div w:id="1789623058">
          <w:marLeft w:val="0"/>
          <w:marRight w:val="0"/>
          <w:marTop w:val="0"/>
          <w:marBottom w:val="0"/>
          <w:divBdr>
            <w:top w:val="none" w:sz="0" w:space="0" w:color="auto"/>
            <w:left w:val="none" w:sz="0" w:space="0" w:color="auto"/>
            <w:bottom w:val="none" w:sz="0" w:space="0" w:color="auto"/>
            <w:right w:val="none" w:sz="0" w:space="0" w:color="auto"/>
          </w:divBdr>
          <w:divsChild>
            <w:div w:id="192379902">
              <w:marLeft w:val="0"/>
              <w:marRight w:val="0"/>
              <w:marTop w:val="0"/>
              <w:marBottom w:val="0"/>
              <w:divBdr>
                <w:top w:val="none" w:sz="0" w:space="0" w:color="auto"/>
                <w:left w:val="none" w:sz="0" w:space="0" w:color="auto"/>
                <w:bottom w:val="none" w:sz="0" w:space="0" w:color="auto"/>
                <w:right w:val="none" w:sz="0" w:space="0" w:color="auto"/>
              </w:divBdr>
              <w:divsChild>
                <w:div w:id="313801128">
                  <w:marLeft w:val="0"/>
                  <w:marRight w:val="0"/>
                  <w:marTop w:val="0"/>
                  <w:marBottom w:val="0"/>
                  <w:divBdr>
                    <w:top w:val="none" w:sz="0" w:space="0" w:color="auto"/>
                    <w:left w:val="none" w:sz="0" w:space="0" w:color="auto"/>
                    <w:bottom w:val="none" w:sz="0" w:space="0" w:color="auto"/>
                    <w:right w:val="none" w:sz="0" w:space="0" w:color="auto"/>
                  </w:divBdr>
                  <w:divsChild>
                    <w:div w:id="945430290">
                      <w:marLeft w:val="0"/>
                      <w:marRight w:val="0"/>
                      <w:marTop w:val="0"/>
                      <w:marBottom w:val="0"/>
                      <w:divBdr>
                        <w:top w:val="none" w:sz="0" w:space="0" w:color="auto"/>
                        <w:left w:val="none" w:sz="0" w:space="0" w:color="auto"/>
                        <w:bottom w:val="none" w:sz="0" w:space="0" w:color="auto"/>
                        <w:right w:val="none" w:sz="0" w:space="0" w:color="auto"/>
                      </w:divBdr>
                      <w:divsChild>
                        <w:div w:id="1220675499">
                          <w:marLeft w:val="0"/>
                          <w:marRight w:val="0"/>
                          <w:marTop w:val="0"/>
                          <w:marBottom w:val="0"/>
                          <w:divBdr>
                            <w:top w:val="none" w:sz="0" w:space="0" w:color="auto"/>
                            <w:left w:val="none" w:sz="0" w:space="0" w:color="auto"/>
                            <w:bottom w:val="none" w:sz="0" w:space="0" w:color="auto"/>
                            <w:right w:val="none" w:sz="0" w:space="0" w:color="auto"/>
                          </w:divBdr>
                          <w:divsChild>
                            <w:div w:id="240799968">
                              <w:marLeft w:val="0"/>
                              <w:marRight w:val="0"/>
                              <w:marTop w:val="0"/>
                              <w:marBottom w:val="0"/>
                              <w:divBdr>
                                <w:top w:val="none" w:sz="0" w:space="0" w:color="auto"/>
                                <w:left w:val="none" w:sz="0" w:space="0" w:color="auto"/>
                                <w:bottom w:val="none" w:sz="0" w:space="0" w:color="auto"/>
                                <w:right w:val="none" w:sz="0" w:space="0" w:color="auto"/>
                              </w:divBdr>
                              <w:divsChild>
                                <w:div w:id="1208957349">
                                  <w:marLeft w:val="0"/>
                                  <w:marRight w:val="0"/>
                                  <w:marTop w:val="0"/>
                                  <w:marBottom w:val="0"/>
                                  <w:divBdr>
                                    <w:top w:val="none" w:sz="0" w:space="0" w:color="auto"/>
                                    <w:left w:val="none" w:sz="0" w:space="0" w:color="auto"/>
                                    <w:bottom w:val="none" w:sz="0" w:space="0" w:color="auto"/>
                                    <w:right w:val="none" w:sz="0" w:space="0" w:color="auto"/>
                                  </w:divBdr>
                                  <w:divsChild>
                                    <w:div w:id="754129980">
                                      <w:marLeft w:val="0"/>
                                      <w:marRight w:val="0"/>
                                      <w:marTop w:val="0"/>
                                      <w:marBottom w:val="0"/>
                                      <w:divBdr>
                                        <w:top w:val="none" w:sz="0" w:space="0" w:color="auto"/>
                                        <w:left w:val="none" w:sz="0" w:space="0" w:color="auto"/>
                                        <w:bottom w:val="none" w:sz="0" w:space="0" w:color="auto"/>
                                        <w:right w:val="none" w:sz="0" w:space="0" w:color="auto"/>
                                      </w:divBdr>
                                      <w:divsChild>
                                        <w:div w:id="2023510817">
                                          <w:marLeft w:val="0"/>
                                          <w:marRight w:val="0"/>
                                          <w:marTop w:val="0"/>
                                          <w:marBottom w:val="0"/>
                                          <w:divBdr>
                                            <w:top w:val="none" w:sz="0" w:space="0" w:color="auto"/>
                                            <w:left w:val="none" w:sz="0" w:space="0" w:color="auto"/>
                                            <w:bottom w:val="none" w:sz="0" w:space="0" w:color="auto"/>
                                            <w:right w:val="none" w:sz="0" w:space="0" w:color="auto"/>
                                          </w:divBdr>
                                          <w:divsChild>
                                            <w:div w:id="858085862">
                                              <w:marLeft w:val="0"/>
                                              <w:marRight w:val="0"/>
                                              <w:marTop w:val="0"/>
                                              <w:marBottom w:val="0"/>
                                              <w:divBdr>
                                                <w:top w:val="none" w:sz="0" w:space="0" w:color="auto"/>
                                                <w:left w:val="none" w:sz="0" w:space="0" w:color="auto"/>
                                                <w:bottom w:val="none" w:sz="0" w:space="0" w:color="auto"/>
                                                <w:right w:val="none" w:sz="0" w:space="0" w:color="auto"/>
                                              </w:divBdr>
                                              <w:divsChild>
                                                <w:div w:id="4991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241093">
      <w:bodyDiv w:val="1"/>
      <w:marLeft w:val="0"/>
      <w:marRight w:val="0"/>
      <w:marTop w:val="0"/>
      <w:marBottom w:val="0"/>
      <w:divBdr>
        <w:top w:val="none" w:sz="0" w:space="0" w:color="auto"/>
        <w:left w:val="none" w:sz="0" w:space="0" w:color="auto"/>
        <w:bottom w:val="none" w:sz="0" w:space="0" w:color="auto"/>
        <w:right w:val="none" w:sz="0" w:space="0" w:color="auto"/>
      </w:divBdr>
    </w:div>
    <w:div w:id="329211634">
      <w:bodyDiv w:val="1"/>
      <w:marLeft w:val="0"/>
      <w:marRight w:val="0"/>
      <w:marTop w:val="0"/>
      <w:marBottom w:val="0"/>
      <w:divBdr>
        <w:top w:val="none" w:sz="0" w:space="0" w:color="auto"/>
        <w:left w:val="none" w:sz="0" w:space="0" w:color="auto"/>
        <w:bottom w:val="none" w:sz="0" w:space="0" w:color="auto"/>
        <w:right w:val="none" w:sz="0" w:space="0" w:color="auto"/>
      </w:divBdr>
      <w:divsChild>
        <w:div w:id="802385691">
          <w:marLeft w:val="0"/>
          <w:marRight w:val="0"/>
          <w:marTop w:val="0"/>
          <w:marBottom w:val="0"/>
          <w:divBdr>
            <w:top w:val="none" w:sz="0" w:space="0" w:color="auto"/>
            <w:left w:val="none" w:sz="0" w:space="0" w:color="auto"/>
            <w:bottom w:val="none" w:sz="0" w:space="0" w:color="auto"/>
            <w:right w:val="none" w:sz="0" w:space="0" w:color="auto"/>
          </w:divBdr>
        </w:div>
        <w:div w:id="2049715645">
          <w:marLeft w:val="0"/>
          <w:marRight w:val="0"/>
          <w:marTop w:val="0"/>
          <w:marBottom w:val="0"/>
          <w:divBdr>
            <w:top w:val="none" w:sz="0" w:space="0" w:color="auto"/>
            <w:left w:val="none" w:sz="0" w:space="0" w:color="auto"/>
            <w:bottom w:val="none" w:sz="0" w:space="0" w:color="auto"/>
            <w:right w:val="none" w:sz="0" w:space="0" w:color="auto"/>
          </w:divBdr>
        </w:div>
      </w:divsChild>
    </w:div>
    <w:div w:id="334768603">
      <w:bodyDiv w:val="1"/>
      <w:marLeft w:val="0"/>
      <w:marRight w:val="0"/>
      <w:marTop w:val="0"/>
      <w:marBottom w:val="0"/>
      <w:divBdr>
        <w:top w:val="none" w:sz="0" w:space="0" w:color="auto"/>
        <w:left w:val="none" w:sz="0" w:space="0" w:color="auto"/>
        <w:bottom w:val="none" w:sz="0" w:space="0" w:color="auto"/>
        <w:right w:val="none" w:sz="0" w:space="0" w:color="auto"/>
      </w:divBdr>
    </w:div>
    <w:div w:id="368527355">
      <w:bodyDiv w:val="1"/>
      <w:marLeft w:val="0"/>
      <w:marRight w:val="0"/>
      <w:marTop w:val="0"/>
      <w:marBottom w:val="0"/>
      <w:divBdr>
        <w:top w:val="none" w:sz="0" w:space="0" w:color="auto"/>
        <w:left w:val="none" w:sz="0" w:space="0" w:color="auto"/>
        <w:bottom w:val="none" w:sz="0" w:space="0" w:color="auto"/>
        <w:right w:val="none" w:sz="0" w:space="0" w:color="auto"/>
      </w:divBdr>
      <w:divsChild>
        <w:div w:id="1946036304">
          <w:marLeft w:val="0"/>
          <w:marRight w:val="0"/>
          <w:marTop w:val="0"/>
          <w:marBottom w:val="0"/>
          <w:divBdr>
            <w:top w:val="none" w:sz="0" w:space="0" w:color="auto"/>
            <w:left w:val="none" w:sz="0" w:space="0" w:color="auto"/>
            <w:bottom w:val="none" w:sz="0" w:space="0" w:color="auto"/>
            <w:right w:val="none" w:sz="0" w:space="0" w:color="auto"/>
          </w:divBdr>
          <w:divsChild>
            <w:div w:id="1097873175">
              <w:marLeft w:val="0"/>
              <w:marRight w:val="0"/>
              <w:marTop w:val="0"/>
              <w:marBottom w:val="0"/>
              <w:divBdr>
                <w:top w:val="none" w:sz="0" w:space="0" w:color="auto"/>
                <w:left w:val="none" w:sz="0" w:space="0" w:color="auto"/>
                <w:bottom w:val="none" w:sz="0" w:space="0" w:color="auto"/>
                <w:right w:val="none" w:sz="0" w:space="0" w:color="auto"/>
              </w:divBdr>
              <w:divsChild>
                <w:div w:id="206576710">
                  <w:marLeft w:val="0"/>
                  <w:marRight w:val="0"/>
                  <w:marTop w:val="0"/>
                  <w:marBottom w:val="0"/>
                  <w:divBdr>
                    <w:top w:val="none" w:sz="0" w:space="0" w:color="auto"/>
                    <w:left w:val="none" w:sz="0" w:space="0" w:color="auto"/>
                    <w:bottom w:val="none" w:sz="0" w:space="0" w:color="auto"/>
                    <w:right w:val="none" w:sz="0" w:space="0" w:color="auto"/>
                  </w:divBdr>
                  <w:divsChild>
                    <w:div w:id="1526089326">
                      <w:marLeft w:val="0"/>
                      <w:marRight w:val="0"/>
                      <w:marTop w:val="0"/>
                      <w:marBottom w:val="0"/>
                      <w:divBdr>
                        <w:top w:val="none" w:sz="0" w:space="0" w:color="auto"/>
                        <w:left w:val="none" w:sz="0" w:space="0" w:color="auto"/>
                        <w:bottom w:val="none" w:sz="0" w:space="0" w:color="auto"/>
                        <w:right w:val="none" w:sz="0" w:space="0" w:color="auto"/>
                      </w:divBdr>
                      <w:divsChild>
                        <w:div w:id="1687441933">
                          <w:marLeft w:val="0"/>
                          <w:marRight w:val="0"/>
                          <w:marTop w:val="0"/>
                          <w:marBottom w:val="0"/>
                          <w:divBdr>
                            <w:top w:val="none" w:sz="0" w:space="0" w:color="auto"/>
                            <w:left w:val="none" w:sz="0" w:space="0" w:color="auto"/>
                            <w:bottom w:val="none" w:sz="0" w:space="0" w:color="auto"/>
                            <w:right w:val="none" w:sz="0" w:space="0" w:color="auto"/>
                          </w:divBdr>
                          <w:divsChild>
                            <w:div w:id="2146123623">
                              <w:marLeft w:val="0"/>
                              <w:marRight w:val="0"/>
                              <w:marTop w:val="0"/>
                              <w:marBottom w:val="0"/>
                              <w:divBdr>
                                <w:top w:val="none" w:sz="0" w:space="0" w:color="auto"/>
                                <w:left w:val="none" w:sz="0" w:space="0" w:color="auto"/>
                                <w:bottom w:val="none" w:sz="0" w:space="0" w:color="auto"/>
                                <w:right w:val="none" w:sz="0" w:space="0" w:color="auto"/>
                              </w:divBdr>
                              <w:divsChild>
                                <w:div w:id="115102345">
                                  <w:marLeft w:val="0"/>
                                  <w:marRight w:val="0"/>
                                  <w:marTop w:val="0"/>
                                  <w:marBottom w:val="0"/>
                                  <w:divBdr>
                                    <w:top w:val="none" w:sz="0" w:space="0" w:color="auto"/>
                                    <w:left w:val="none" w:sz="0" w:space="0" w:color="auto"/>
                                    <w:bottom w:val="none" w:sz="0" w:space="0" w:color="auto"/>
                                    <w:right w:val="none" w:sz="0" w:space="0" w:color="auto"/>
                                  </w:divBdr>
                                  <w:divsChild>
                                    <w:div w:id="691371651">
                                      <w:marLeft w:val="0"/>
                                      <w:marRight w:val="0"/>
                                      <w:marTop w:val="0"/>
                                      <w:marBottom w:val="0"/>
                                      <w:divBdr>
                                        <w:top w:val="none" w:sz="0" w:space="0" w:color="auto"/>
                                        <w:left w:val="none" w:sz="0" w:space="0" w:color="auto"/>
                                        <w:bottom w:val="none" w:sz="0" w:space="0" w:color="auto"/>
                                        <w:right w:val="none" w:sz="0" w:space="0" w:color="auto"/>
                                      </w:divBdr>
                                      <w:divsChild>
                                        <w:div w:id="1719429589">
                                          <w:marLeft w:val="0"/>
                                          <w:marRight w:val="0"/>
                                          <w:marTop w:val="0"/>
                                          <w:marBottom w:val="0"/>
                                          <w:divBdr>
                                            <w:top w:val="none" w:sz="0" w:space="0" w:color="auto"/>
                                            <w:left w:val="none" w:sz="0" w:space="0" w:color="auto"/>
                                            <w:bottom w:val="none" w:sz="0" w:space="0" w:color="auto"/>
                                            <w:right w:val="none" w:sz="0" w:space="0" w:color="auto"/>
                                          </w:divBdr>
                                          <w:divsChild>
                                            <w:div w:id="235628590">
                                              <w:marLeft w:val="0"/>
                                              <w:marRight w:val="0"/>
                                              <w:marTop w:val="0"/>
                                              <w:marBottom w:val="0"/>
                                              <w:divBdr>
                                                <w:top w:val="none" w:sz="0" w:space="0" w:color="auto"/>
                                                <w:left w:val="none" w:sz="0" w:space="0" w:color="auto"/>
                                                <w:bottom w:val="none" w:sz="0" w:space="0" w:color="auto"/>
                                                <w:right w:val="none" w:sz="0" w:space="0" w:color="auto"/>
                                              </w:divBdr>
                                              <w:divsChild>
                                                <w:div w:id="2132362412">
                                                  <w:marLeft w:val="0"/>
                                                  <w:marRight w:val="0"/>
                                                  <w:marTop w:val="0"/>
                                                  <w:marBottom w:val="0"/>
                                                  <w:divBdr>
                                                    <w:top w:val="none" w:sz="0" w:space="0" w:color="auto"/>
                                                    <w:left w:val="none" w:sz="0" w:space="0" w:color="auto"/>
                                                    <w:bottom w:val="none" w:sz="0" w:space="0" w:color="auto"/>
                                                    <w:right w:val="none" w:sz="0" w:space="0" w:color="auto"/>
                                                  </w:divBdr>
                                                  <w:divsChild>
                                                    <w:div w:id="888956628">
                                                      <w:marLeft w:val="0"/>
                                                      <w:marRight w:val="0"/>
                                                      <w:marTop w:val="0"/>
                                                      <w:marBottom w:val="0"/>
                                                      <w:divBdr>
                                                        <w:top w:val="none" w:sz="0" w:space="0" w:color="auto"/>
                                                        <w:left w:val="none" w:sz="0" w:space="0" w:color="auto"/>
                                                        <w:bottom w:val="none" w:sz="0" w:space="0" w:color="auto"/>
                                                        <w:right w:val="none" w:sz="0" w:space="0" w:color="auto"/>
                                                      </w:divBdr>
                                                      <w:divsChild>
                                                        <w:div w:id="963845871">
                                                          <w:marLeft w:val="0"/>
                                                          <w:marRight w:val="0"/>
                                                          <w:marTop w:val="0"/>
                                                          <w:marBottom w:val="0"/>
                                                          <w:divBdr>
                                                            <w:top w:val="none" w:sz="0" w:space="0" w:color="auto"/>
                                                            <w:left w:val="none" w:sz="0" w:space="0" w:color="auto"/>
                                                            <w:bottom w:val="none" w:sz="0" w:space="0" w:color="auto"/>
                                                            <w:right w:val="none" w:sz="0" w:space="0" w:color="auto"/>
                                                          </w:divBdr>
                                                          <w:divsChild>
                                                            <w:div w:id="888684903">
                                                              <w:marLeft w:val="0"/>
                                                              <w:marRight w:val="0"/>
                                                              <w:marTop w:val="0"/>
                                                              <w:marBottom w:val="0"/>
                                                              <w:divBdr>
                                                                <w:top w:val="none" w:sz="0" w:space="0" w:color="auto"/>
                                                                <w:left w:val="none" w:sz="0" w:space="0" w:color="auto"/>
                                                                <w:bottom w:val="none" w:sz="0" w:space="0" w:color="auto"/>
                                                                <w:right w:val="none" w:sz="0" w:space="0" w:color="auto"/>
                                                              </w:divBdr>
                                                              <w:divsChild>
                                                                <w:div w:id="1945183616">
                                                                  <w:marLeft w:val="0"/>
                                                                  <w:marRight w:val="0"/>
                                                                  <w:marTop w:val="0"/>
                                                                  <w:marBottom w:val="0"/>
                                                                  <w:divBdr>
                                                                    <w:top w:val="none" w:sz="0" w:space="0" w:color="auto"/>
                                                                    <w:left w:val="none" w:sz="0" w:space="0" w:color="auto"/>
                                                                    <w:bottom w:val="none" w:sz="0" w:space="0" w:color="auto"/>
                                                                    <w:right w:val="none" w:sz="0" w:space="0" w:color="auto"/>
                                                                  </w:divBdr>
                                                                  <w:divsChild>
                                                                    <w:div w:id="1484077533">
                                                                      <w:marLeft w:val="0"/>
                                                                      <w:marRight w:val="0"/>
                                                                      <w:marTop w:val="0"/>
                                                                      <w:marBottom w:val="0"/>
                                                                      <w:divBdr>
                                                                        <w:top w:val="none" w:sz="0" w:space="0" w:color="auto"/>
                                                                        <w:left w:val="none" w:sz="0" w:space="0" w:color="auto"/>
                                                                        <w:bottom w:val="none" w:sz="0" w:space="0" w:color="auto"/>
                                                                        <w:right w:val="none" w:sz="0" w:space="0" w:color="auto"/>
                                                                      </w:divBdr>
                                                                      <w:divsChild>
                                                                        <w:div w:id="1876697643">
                                                                          <w:marLeft w:val="0"/>
                                                                          <w:marRight w:val="0"/>
                                                                          <w:marTop w:val="0"/>
                                                                          <w:marBottom w:val="0"/>
                                                                          <w:divBdr>
                                                                            <w:top w:val="none" w:sz="0" w:space="0" w:color="auto"/>
                                                                            <w:left w:val="none" w:sz="0" w:space="0" w:color="auto"/>
                                                                            <w:bottom w:val="none" w:sz="0" w:space="0" w:color="auto"/>
                                                                            <w:right w:val="none" w:sz="0" w:space="0" w:color="auto"/>
                                                                          </w:divBdr>
                                                                          <w:divsChild>
                                                                            <w:div w:id="2488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130762">
      <w:marLeft w:val="0"/>
      <w:marRight w:val="0"/>
      <w:marTop w:val="0"/>
      <w:marBottom w:val="0"/>
      <w:divBdr>
        <w:top w:val="none" w:sz="0" w:space="0" w:color="auto"/>
        <w:left w:val="none" w:sz="0" w:space="0" w:color="auto"/>
        <w:bottom w:val="none" w:sz="0" w:space="0" w:color="auto"/>
        <w:right w:val="none" w:sz="0" w:space="0" w:color="auto"/>
      </w:divBdr>
      <w:divsChild>
        <w:div w:id="704066167">
          <w:marLeft w:val="0"/>
          <w:marRight w:val="0"/>
          <w:marTop w:val="0"/>
          <w:marBottom w:val="0"/>
          <w:divBdr>
            <w:top w:val="none" w:sz="0" w:space="0" w:color="auto"/>
            <w:left w:val="none" w:sz="0" w:space="0" w:color="auto"/>
            <w:bottom w:val="none" w:sz="0" w:space="0" w:color="auto"/>
            <w:right w:val="none" w:sz="0" w:space="0" w:color="auto"/>
          </w:divBdr>
          <w:divsChild>
            <w:div w:id="1455372206">
              <w:marLeft w:val="0"/>
              <w:marRight w:val="0"/>
              <w:marTop w:val="0"/>
              <w:marBottom w:val="0"/>
              <w:divBdr>
                <w:top w:val="none" w:sz="0" w:space="0" w:color="auto"/>
                <w:left w:val="none" w:sz="0" w:space="0" w:color="auto"/>
                <w:bottom w:val="none" w:sz="0" w:space="0" w:color="auto"/>
                <w:right w:val="none" w:sz="0" w:space="0" w:color="auto"/>
              </w:divBdr>
              <w:divsChild>
                <w:div w:id="581991728">
                  <w:marLeft w:val="0"/>
                  <w:marRight w:val="0"/>
                  <w:marTop w:val="0"/>
                  <w:marBottom w:val="0"/>
                  <w:divBdr>
                    <w:top w:val="none" w:sz="0" w:space="0" w:color="auto"/>
                    <w:left w:val="none" w:sz="0" w:space="0" w:color="auto"/>
                    <w:bottom w:val="none" w:sz="0" w:space="0" w:color="auto"/>
                    <w:right w:val="none" w:sz="0" w:space="0" w:color="auto"/>
                  </w:divBdr>
                  <w:divsChild>
                    <w:div w:id="1710564475">
                      <w:marLeft w:val="0"/>
                      <w:marRight w:val="0"/>
                      <w:marTop w:val="0"/>
                      <w:marBottom w:val="0"/>
                      <w:divBdr>
                        <w:top w:val="none" w:sz="0" w:space="0" w:color="auto"/>
                        <w:left w:val="none" w:sz="0" w:space="0" w:color="auto"/>
                        <w:bottom w:val="none" w:sz="0" w:space="0" w:color="auto"/>
                        <w:right w:val="none" w:sz="0" w:space="0" w:color="auto"/>
                      </w:divBdr>
                      <w:divsChild>
                        <w:div w:id="376658963">
                          <w:marLeft w:val="0"/>
                          <w:marRight w:val="0"/>
                          <w:marTop w:val="0"/>
                          <w:marBottom w:val="0"/>
                          <w:divBdr>
                            <w:top w:val="none" w:sz="0" w:space="0" w:color="auto"/>
                            <w:left w:val="none" w:sz="0" w:space="0" w:color="auto"/>
                            <w:bottom w:val="none" w:sz="0" w:space="0" w:color="auto"/>
                            <w:right w:val="none" w:sz="0" w:space="0" w:color="auto"/>
                          </w:divBdr>
                          <w:divsChild>
                            <w:div w:id="145441774">
                              <w:marLeft w:val="0"/>
                              <w:marRight w:val="0"/>
                              <w:marTop w:val="0"/>
                              <w:marBottom w:val="0"/>
                              <w:divBdr>
                                <w:top w:val="none" w:sz="0" w:space="0" w:color="auto"/>
                                <w:left w:val="none" w:sz="0" w:space="0" w:color="auto"/>
                                <w:bottom w:val="none" w:sz="0" w:space="0" w:color="auto"/>
                                <w:right w:val="none" w:sz="0" w:space="0" w:color="auto"/>
                              </w:divBdr>
                              <w:divsChild>
                                <w:div w:id="1397783801">
                                  <w:marLeft w:val="0"/>
                                  <w:marRight w:val="0"/>
                                  <w:marTop w:val="0"/>
                                  <w:marBottom w:val="0"/>
                                  <w:divBdr>
                                    <w:top w:val="none" w:sz="0" w:space="0" w:color="auto"/>
                                    <w:left w:val="none" w:sz="0" w:space="0" w:color="auto"/>
                                    <w:bottom w:val="none" w:sz="0" w:space="0" w:color="auto"/>
                                    <w:right w:val="none" w:sz="0" w:space="0" w:color="auto"/>
                                  </w:divBdr>
                                  <w:divsChild>
                                    <w:div w:id="523176032">
                                      <w:marLeft w:val="0"/>
                                      <w:marRight w:val="0"/>
                                      <w:marTop w:val="0"/>
                                      <w:marBottom w:val="0"/>
                                      <w:divBdr>
                                        <w:top w:val="none" w:sz="0" w:space="0" w:color="auto"/>
                                        <w:left w:val="none" w:sz="0" w:space="0" w:color="auto"/>
                                        <w:bottom w:val="none" w:sz="0" w:space="0" w:color="auto"/>
                                        <w:right w:val="none" w:sz="0" w:space="0" w:color="auto"/>
                                      </w:divBdr>
                                      <w:divsChild>
                                        <w:div w:id="2028628663">
                                          <w:marLeft w:val="0"/>
                                          <w:marRight w:val="0"/>
                                          <w:marTop w:val="0"/>
                                          <w:marBottom w:val="0"/>
                                          <w:divBdr>
                                            <w:top w:val="none" w:sz="0" w:space="0" w:color="auto"/>
                                            <w:left w:val="none" w:sz="0" w:space="0" w:color="auto"/>
                                            <w:bottom w:val="none" w:sz="0" w:space="0" w:color="auto"/>
                                            <w:right w:val="none" w:sz="0" w:space="0" w:color="auto"/>
                                          </w:divBdr>
                                          <w:divsChild>
                                            <w:div w:id="390082244">
                                              <w:marLeft w:val="0"/>
                                              <w:marRight w:val="0"/>
                                              <w:marTop w:val="0"/>
                                              <w:marBottom w:val="0"/>
                                              <w:divBdr>
                                                <w:top w:val="none" w:sz="0" w:space="0" w:color="auto"/>
                                                <w:left w:val="none" w:sz="0" w:space="0" w:color="auto"/>
                                                <w:bottom w:val="none" w:sz="0" w:space="0" w:color="auto"/>
                                                <w:right w:val="none" w:sz="0" w:space="0" w:color="auto"/>
                                              </w:divBdr>
                                            </w:div>
                                            <w:div w:id="422922278">
                                              <w:marLeft w:val="0"/>
                                              <w:marRight w:val="0"/>
                                              <w:marTop w:val="0"/>
                                              <w:marBottom w:val="0"/>
                                              <w:divBdr>
                                                <w:top w:val="none" w:sz="0" w:space="0" w:color="auto"/>
                                                <w:left w:val="none" w:sz="0" w:space="0" w:color="auto"/>
                                                <w:bottom w:val="none" w:sz="0" w:space="0" w:color="auto"/>
                                                <w:right w:val="none" w:sz="0" w:space="0" w:color="auto"/>
                                              </w:divBdr>
                                            </w:div>
                                            <w:div w:id="566690962">
                                              <w:marLeft w:val="0"/>
                                              <w:marRight w:val="0"/>
                                              <w:marTop w:val="0"/>
                                              <w:marBottom w:val="0"/>
                                              <w:divBdr>
                                                <w:top w:val="none" w:sz="0" w:space="0" w:color="auto"/>
                                                <w:left w:val="none" w:sz="0" w:space="0" w:color="auto"/>
                                                <w:bottom w:val="none" w:sz="0" w:space="0" w:color="auto"/>
                                                <w:right w:val="none" w:sz="0" w:space="0" w:color="auto"/>
                                              </w:divBdr>
                                            </w:div>
                                            <w:div w:id="715740367">
                                              <w:marLeft w:val="0"/>
                                              <w:marRight w:val="0"/>
                                              <w:marTop w:val="0"/>
                                              <w:marBottom w:val="0"/>
                                              <w:divBdr>
                                                <w:top w:val="none" w:sz="0" w:space="0" w:color="auto"/>
                                                <w:left w:val="none" w:sz="0" w:space="0" w:color="auto"/>
                                                <w:bottom w:val="none" w:sz="0" w:space="0" w:color="auto"/>
                                                <w:right w:val="none" w:sz="0" w:space="0" w:color="auto"/>
                                              </w:divBdr>
                                            </w:div>
                                            <w:div w:id="776413791">
                                              <w:marLeft w:val="0"/>
                                              <w:marRight w:val="0"/>
                                              <w:marTop w:val="0"/>
                                              <w:marBottom w:val="0"/>
                                              <w:divBdr>
                                                <w:top w:val="none" w:sz="0" w:space="0" w:color="auto"/>
                                                <w:left w:val="none" w:sz="0" w:space="0" w:color="auto"/>
                                                <w:bottom w:val="none" w:sz="0" w:space="0" w:color="auto"/>
                                                <w:right w:val="none" w:sz="0" w:space="0" w:color="auto"/>
                                              </w:divBdr>
                                            </w:div>
                                            <w:div w:id="1006126773">
                                              <w:marLeft w:val="0"/>
                                              <w:marRight w:val="0"/>
                                              <w:marTop w:val="0"/>
                                              <w:marBottom w:val="0"/>
                                              <w:divBdr>
                                                <w:top w:val="none" w:sz="0" w:space="0" w:color="auto"/>
                                                <w:left w:val="none" w:sz="0" w:space="0" w:color="auto"/>
                                                <w:bottom w:val="none" w:sz="0" w:space="0" w:color="auto"/>
                                                <w:right w:val="none" w:sz="0" w:space="0" w:color="auto"/>
                                              </w:divBdr>
                                            </w:div>
                                            <w:div w:id="1466005500">
                                              <w:marLeft w:val="0"/>
                                              <w:marRight w:val="0"/>
                                              <w:marTop w:val="0"/>
                                              <w:marBottom w:val="0"/>
                                              <w:divBdr>
                                                <w:top w:val="none" w:sz="0" w:space="0" w:color="auto"/>
                                                <w:left w:val="none" w:sz="0" w:space="0" w:color="auto"/>
                                                <w:bottom w:val="none" w:sz="0" w:space="0" w:color="auto"/>
                                                <w:right w:val="none" w:sz="0" w:space="0" w:color="auto"/>
                                              </w:divBdr>
                                            </w:div>
                                            <w:div w:id="17922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303566">
      <w:bodyDiv w:val="1"/>
      <w:marLeft w:val="0"/>
      <w:marRight w:val="0"/>
      <w:marTop w:val="0"/>
      <w:marBottom w:val="0"/>
      <w:divBdr>
        <w:top w:val="none" w:sz="0" w:space="0" w:color="auto"/>
        <w:left w:val="none" w:sz="0" w:space="0" w:color="auto"/>
        <w:bottom w:val="none" w:sz="0" w:space="0" w:color="auto"/>
        <w:right w:val="none" w:sz="0" w:space="0" w:color="auto"/>
      </w:divBdr>
      <w:divsChild>
        <w:div w:id="613369738">
          <w:marLeft w:val="0"/>
          <w:marRight w:val="0"/>
          <w:marTop w:val="0"/>
          <w:marBottom w:val="0"/>
          <w:divBdr>
            <w:top w:val="none" w:sz="0" w:space="0" w:color="auto"/>
            <w:left w:val="none" w:sz="0" w:space="0" w:color="auto"/>
            <w:bottom w:val="none" w:sz="0" w:space="0" w:color="auto"/>
            <w:right w:val="none" w:sz="0" w:space="0" w:color="auto"/>
          </w:divBdr>
        </w:div>
        <w:div w:id="998776228">
          <w:marLeft w:val="0"/>
          <w:marRight w:val="0"/>
          <w:marTop w:val="0"/>
          <w:marBottom w:val="0"/>
          <w:divBdr>
            <w:top w:val="none" w:sz="0" w:space="0" w:color="auto"/>
            <w:left w:val="none" w:sz="0" w:space="0" w:color="auto"/>
            <w:bottom w:val="none" w:sz="0" w:space="0" w:color="auto"/>
            <w:right w:val="none" w:sz="0" w:space="0" w:color="auto"/>
          </w:divBdr>
        </w:div>
        <w:div w:id="1058940932">
          <w:marLeft w:val="0"/>
          <w:marRight w:val="0"/>
          <w:marTop w:val="0"/>
          <w:marBottom w:val="0"/>
          <w:divBdr>
            <w:top w:val="none" w:sz="0" w:space="0" w:color="auto"/>
            <w:left w:val="none" w:sz="0" w:space="0" w:color="auto"/>
            <w:bottom w:val="none" w:sz="0" w:space="0" w:color="auto"/>
            <w:right w:val="none" w:sz="0" w:space="0" w:color="auto"/>
          </w:divBdr>
        </w:div>
      </w:divsChild>
    </w:div>
    <w:div w:id="455609160">
      <w:bodyDiv w:val="1"/>
      <w:marLeft w:val="0"/>
      <w:marRight w:val="0"/>
      <w:marTop w:val="0"/>
      <w:marBottom w:val="0"/>
      <w:divBdr>
        <w:top w:val="none" w:sz="0" w:space="0" w:color="auto"/>
        <w:left w:val="none" w:sz="0" w:space="0" w:color="auto"/>
        <w:bottom w:val="none" w:sz="0" w:space="0" w:color="auto"/>
        <w:right w:val="none" w:sz="0" w:space="0" w:color="auto"/>
      </w:divBdr>
      <w:divsChild>
        <w:div w:id="12192299">
          <w:marLeft w:val="0"/>
          <w:marRight w:val="0"/>
          <w:marTop w:val="0"/>
          <w:marBottom w:val="0"/>
          <w:divBdr>
            <w:top w:val="none" w:sz="0" w:space="0" w:color="auto"/>
            <w:left w:val="none" w:sz="0" w:space="0" w:color="auto"/>
            <w:bottom w:val="none" w:sz="0" w:space="0" w:color="auto"/>
            <w:right w:val="none" w:sz="0" w:space="0" w:color="auto"/>
          </w:divBdr>
          <w:divsChild>
            <w:div w:id="1220364136">
              <w:marLeft w:val="0"/>
              <w:marRight w:val="0"/>
              <w:marTop w:val="0"/>
              <w:marBottom w:val="0"/>
              <w:divBdr>
                <w:top w:val="none" w:sz="0" w:space="0" w:color="auto"/>
                <w:left w:val="none" w:sz="0" w:space="0" w:color="auto"/>
                <w:bottom w:val="none" w:sz="0" w:space="0" w:color="auto"/>
                <w:right w:val="none" w:sz="0" w:space="0" w:color="auto"/>
              </w:divBdr>
              <w:divsChild>
                <w:div w:id="524563084">
                  <w:marLeft w:val="0"/>
                  <w:marRight w:val="0"/>
                  <w:marTop w:val="0"/>
                  <w:marBottom w:val="0"/>
                  <w:divBdr>
                    <w:top w:val="none" w:sz="0" w:space="0" w:color="auto"/>
                    <w:left w:val="none" w:sz="0" w:space="0" w:color="auto"/>
                    <w:bottom w:val="none" w:sz="0" w:space="0" w:color="auto"/>
                    <w:right w:val="none" w:sz="0" w:space="0" w:color="auto"/>
                  </w:divBdr>
                  <w:divsChild>
                    <w:div w:id="2124810255">
                      <w:marLeft w:val="0"/>
                      <w:marRight w:val="0"/>
                      <w:marTop w:val="0"/>
                      <w:marBottom w:val="0"/>
                      <w:divBdr>
                        <w:top w:val="none" w:sz="0" w:space="0" w:color="auto"/>
                        <w:left w:val="none" w:sz="0" w:space="0" w:color="auto"/>
                        <w:bottom w:val="none" w:sz="0" w:space="0" w:color="auto"/>
                        <w:right w:val="none" w:sz="0" w:space="0" w:color="auto"/>
                      </w:divBdr>
                      <w:divsChild>
                        <w:div w:id="1766731112">
                          <w:marLeft w:val="0"/>
                          <w:marRight w:val="0"/>
                          <w:marTop w:val="0"/>
                          <w:marBottom w:val="0"/>
                          <w:divBdr>
                            <w:top w:val="none" w:sz="0" w:space="0" w:color="auto"/>
                            <w:left w:val="none" w:sz="0" w:space="0" w:color="auto"/>
                            <w:bottom w:val="none" w:sz="0" w:space="0" w:color="auto"/>
                            <w:right w:val="none" w:sz="0" w:space="0" w:color="auto"/>
                          </w:divBdr>
                          <w:divsChild>
                            <w:div w:id="92484504">
                              <w:marLeft w:val="0"/>
                              <w:marRight w:val="0"/>
                              <w:marTop w:val="0"/>
                              <w:marBottom w:val="0"/>
                              <w:divBdr>
                                <w:top w:val="none" w:sz="0" w:space="0" w:color="auto"/>
                                <w:left w:val="none" w:sz="0" w:space="0" w:color="auto"/>
                                <w:bottom w:val="none" w:sz="0" w:space="0" w:color="auto"/>
                                <w:right w:val="none" w:sz="0" w:space="0" w:color="auto"/>
                              </w:divBdr>
                              <w:divsChild>
                                <w:div w:id="1645349405">
                                  <w:marLeft w:val="0"/>
                                  <w:marRight w:val="0"/>
                                  <w:marTop w:val="0"/>
                                  <w:marBottom w:val="0"/>
                                  <w:divBdr>
                                    <w:top w:val="none" w:sz="0" w:space="0" w:color="auto"/>
                                    <w:left w:val="none" w:sz="0" w:space="0" w:color="auto"/>
                                    <w:bottom w:val="none" w:sz="0" w:space="0" w:color="auto"/>
                                    <w:right w:val="none" w:sz="0" w:space="0" w:color="auto"/>
                                  </w:divBdr>
                                  <w:divsChild>
                                    <w:div w:id="1450929559">
                                      <w:marLeft w:val="0"/>
                                      <w:marRight w:val="0"/>
                                      <w:marTop w:val="0"/>
                                      <w:marBottom w:val="0"/>
                                      <w:divBdr>
                                        <w:top w:val="none" w:sz="0" w:space="0" w:color="auto"/>
                                        <w:left w:val="none" w:sz="0" w:space="0" w:color="auto"/>
                                        <w:bottom w:val="none" w:sz="0" w:space="0" w:color="auto"/>
                                        <w:right w:val="none" w:sz="0" w:space="0" w:color="auto"/>
                                      </w:divBdr>
                                      <w:divsChild>
                                        <w:div w:id="220753123">
                                          <w:marLeft w:val="0"/>
                                          <w:marRight w:val="0"/>
                                          <w:marTop w:val="0"/>
                                          <w:marBottom w:val="0"/>
                                          <w:divBdr>
                                            <w:top w:val="none" w:sz="0" w:space="0" w:color="auto"/>
                                            <w:left w:val="none" w:sz="0" w:space="0" w:color="auto"/>
                                            <w:bottom w:val="none" w:sz="0" w:space="0" w:color="auto"/>
                                            <w:right w:val="none" w:sz="0" w:space="0" w:color="auto"/>
                                          </w:divBdr>
                                          <w:divsChild>
                                            <w:div w:id="1887334595">
                                              <w:marLeft w:val="0"/>
                                              <w:marRight w:val="0"/>
                                              <w:marTop w:val="0"/>
                                              <w:marBottom w:val="0"/>
                                              <w:divBdr>
                                                <w:top w:val="none" w:sz="0" w:space="0" w:color="auto"/>
                                                <w:left w:val="none" w:sz="0" w:space="0" w:color="auto"/>
                                                <w:bottom w:val="none" w:sz="0" w:space="0" w:color="auto"/>
                                                <w:right w:val="none" w:sz="0" w:space="0" w:color="auto"/>
                                              </w:divBdr>
                                              <w:divsChild>
                                                <w:div w:id="161818886">
                                                  <w:marLeft w:val="0"/>
                                                  <w:marRight w:val="0"/>
                                                  <w:marTop w:val="0"/>
                                                  <w:marBottom w:val="0"/>
                                                  <w:divBdr>
                                                    <w:top w:val="none" w:sz="0" w:space="0" w:color="auto"/>
                                                    <w:left w:val="none" w:sz="0" w:space="0" w:color="auto"/>
                                                    <w:bottom w:val="none" w:sz="0" w:space="0" w:color="auto"/>
                                                    <w:right w:val="none" w:sz="0" w:space="0" w:color="auto"/>
                                                  </w:divBdr>
                                                  <w:divsChild>
                                                    <w:div w:id="13247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7384229">
      <w:bodyDiv w:val="1"/>
      <w:marLeft w:val="0"/>
      <w:marRight w:val="0"/>
      <w:marTop w:val="0"/>
      <w:marBottom w:val="0"/>
      <w:divBdr>
        <w:top w:val="none" w:sz="0" w:space="0" w:color="auto"/>
        <w:left w:val="none" w:sz="0" w:space="0" w:color="auto"/>
        <w:bottom w:val="none" w:sz="0" w:space="0" w:color="auto"/>
        <w:right w:val="none" w:sz="0" w:space="0" w:color="auto"/>
      </w:divBdr>
      <w:divsChild>
        <w:div w:id="711926700">
          <w:marLeft w:val="0"/>
          <w:marRight w:val="0"/>
          <w:marTop w:val="0"/>
          <w:marBottom w:val="0"/>
          <w:divBdr>
            <w:top w:val="none" w:sz="0" w:space="0" w:color="auto"/>
            <w:left w:val="none" w:sz="0" w:space="0" w:color="auto"/>
            <w:bottom w:val="none" w:sz="0" w:space="0" w:color="auto"/>
            <w:right w:val="none" w:sz="0" w:space="0" w:color="auto"/>
          </w:divBdr>
          <w:divsChild>
            <w:div w:id="1277517822">
              <w:marLeft w:val="0"/>
              <w:marRight w:val="0"/>
              <w:marTop w:val="0"/>
              <w:marBottom w:val="0"/>
              <w:divBdr>
                <w:top w:val="none" w:sz="0" w:space="0" w:color="auto"/>
                <w:left w:val="none" w:sz="0" w:space="0" w:color="auto"/>
                <w:bottom w:val="none" w:sz="0" w:space="0" w:color="auto"/>
                <w:right w:val="none" w:sz="0" w:space="0" w:color="auto"/>
              </w:divBdr>
              <w:divsChild>
                <w:div w:id="1465781424">
                  <w:marLeft w:val="0"/>
                  <w:marRight w:val="0"/>
                  <w:marTop w:val="0"/>
                  <w:marBottom w:val="0"/>
                  <w:divBdr>
                    <w:top w:val="none" w:sz="0" w:space="0" w:color="auto"/>
                    <w:left w:val="none" w:sz="0" w:space="0" w:color="auto"/>
                    <w:bottom w:val="none" w:sz="0" w:space="0" w:color="auto"/>
                    <w:right w:val="none" w:sz="0" w:space="0" w:color="auto"/>
                  </w:divBdr>
                  <w:divsChild>
                    <w:div w:id="1434204486">
                      <w:marLeft w:val="0"/>
                      <w:marRight w:val="0"/>
                      <w:marTop w:val="0"/>
                      <w:marBottom w:val="0"/>
                      <w:divBdr>
                        <w:top w:val="none" w:sz="0" w:space="0" w:color="auto"/>
                        <w:left w:val="none" w:sz="0" w:space="0" w:color="auto"/>
                        <w:bottom w:val="none" w:sz="0" w:space="0" w:color="auto"/>
                        <w:right w:val="none" w:sz="0" w:space="0" w:color="auto"/>
                      </w:divBdr>
                      <w:divsChild>
                        <w:div w:id="858008374">
                          <w:marLeft w:val="0"/>
                          <w:marRight w:val="0"/>
                          <w:marTop w:val="0"/>
                          <w:marBottom w:val="0"/>
                          <w:divBdr>
                            <w:top w:val="none" w:sz="0" w:space="0" w:color="auto"/>
                            <w:left w:val="none" w:sz="0" w:space="0" w:color="auto"/>
                            <w:bottom w:val="none" w:sz="0" w:space="0" w:color="auto"/>
                            <w:right w:val="none" w:sz="0" w:space="0" w:color="auto"/>
                          </w:divBdr>
                          <w:divsChild>
                            <w:div w:id="944851924">
                              <w:marLeft w:val="0"/>
                              <w:marRight w:val="0"/>
                              <w:marTop w:val="0"/>
                              <w:marBottom w:val="0"/>
                              <w:divBdr>
                                <w:top w:val="none" w:sz="0" w:space="0" w:color="auto"/>
                                <w:left w:val="none" w:sz="0" w:space="0" w:color="auto"/>
                                <w:bottom w:val="none" w:sz="0" w:space="0" w:color="auto"/>
                                <w:right w:val="none" w:sz="0" w:space="0" w:color="auto"/>
                              </w:divBdr>
                              <w:divsChild>
                                <w:div w:id="2084839731">
                                  <w:marLeft w:val="0"/>
                                  <w:marRight w:val="0"/>
                                  <w:marTop w:val="0"/>
                                  <w:marBottom w:val="0"/>
                                  <w:divBdr>
                                    <w:top w:val="none" w:sz="0" w:space="0" w:color="auto"/>
                                    <w:left w:val="none" w:sz="0" w:space="0" w:color="auto"/>
                                    <w:bottom w:val="none" w:sz="0" w:space="0" w:color="auto"/>
                                    <w:right w:val="none" w:sz="0" w:space="0" w:color="auto"/>
                                  </w:divBdr>
                                  <w:divsChild>
                                    <w:div w:id="567030894">
                                      <w:marLeft w:val="0"/>
                                      <w:marRight w:val="0"/>
                                      <w:marTop w:val="0"/>
                                      <w:marBottom w:val="0"/>
                                      <w:divBdr>
                                        <w:top w:val="none" w:sz="0" w:space="0" w:color="auto"/>
                                        <w:left w:val="none" w:sz="0" w:space="0" w:color="auto"/>
                                        <w:bottom w:val="none" w:sz="0" w:space="0" w:color="auto"/>
                                        <w:right w:val="none" w:sz="0" w:space="0" w:color="auto"/>
                                      </w:divBdr>
                                      <w:divsChild>
                                        <w:div w:id="1264876740">
                                          <w:marLeft w:val="0"/>
                                          <w:marRight w:val="0"/>
                                          <w:marTop w:val="0"/>
                                          <w:marBottom w:val="0"/>
                                          <w:divBdr>
                                            <w:top w:val="none" w:sz="0" w:space="0" w:color="auto"/>
                                            <w:left w:val="none" w:sz="0" w:space="0" w:color="auto"/>
                                            <w:bottom w:val="none" w:sz="0" w:space="0" w:color="auto"/>
                                            <w:right w:val="none" w:sz="0" w:space="0" w:color="auto"/>
                                          </w:divBdr>
                                          <w:divsChild>
                                            <w:div w:id="1153720585">
                                              <w:marLeft w:val="0"/>
                                              <w:marRight w:val="0"/>
                                              <w:marTop w:val="0"/>
                                              <w:marBottom w:val="0"/>
                                              <w:divBdr>
                                                <w:top w:val="none" w:sz="0" w:space="0" w:color="auto"/>
                                                <w:left w:val="none" w:sz="0" w:space="0" w:color="auto"/>
                                                <w:bottom w:val="none" w:sz="0" w:space="0" w:color="auto"/>
                                                <w:right w:val="none" w:sz="0" w:space="0" w:color="auto"/>
                                              </w:divBdr>
                                              <w:divsChild>
                                                <w:div w:id="1501191910">
                                                  <w:marLeft w:val="0"/>
                                                  <w:marRight w:val="0"/>
                                                  <w:marTop w:val="0"/>
                                                  <w:marBottom w:val="0"/>
                                                  <w:divBdr>
                                                    <w:top w:val="none" w:sz="0" w:space="0" w:color="auto"/>
                                                    <w:left w:val="none" w:sz="0" w:space="0" w:color="auto"/>
                                                    <w:bottom w:val="none" w:sz="0" w:space="0" w:color="auto"/>
                                                    <w:right w:val="none" w:sz="0" w:space="0" w:color="auto"/>
                                                  </w:divBdr>
                                                  <w:divsChild>
                                                    <w:div w:id="394790074">
                                                      <w:marLeft w:val="0"/>
                                                      <w:marRight w:val="0"/>
                                                      <w:marTop w:val="0"/>
                                                      <w:marBottom w:val="0"/>
                                                      <w:divBdr>
                                                        <w:top w:val="none" w:sz="0" w:space="0" w:color="auto"/>
                                                        <w:left w:val="none" w:sz="0" w:space="0" w:color="auto"/>
                                                        <w:bottom w:val="none" w:sz="0" w:space="0" w:color="auto"/>
                                                        <w:right w:val="none" w:sz="0" w:space="0" w:color="auto"/>
                                                      </w:divBdr>
                                                    </w:div>
                                                    <w:div w:id="13475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673714">
      <w:bodyDiv w:val="1"/>
      <w:marLeft w:val="0"/>
      <w:marRight w:val="0"/>
      <w:marTop w:val="0"/>
      <w:marBottom w:val="0"/>
      <w:divBdr>
        <w:top w:val="none" w:sz="0" w:space="0" w:color="auto"/>
        <w:left w:val="none" w:sz="0" w:space="0" w:color="auto"/>
        <w:bottom w:val="none" w:sz="0" w:space="0" w:color="auto"/>
        <w:right w:val="none" w:sz="0" w:space="0" w:color="auto"/>
      </w:divBdr>
    </w:div>
    <w:div w:id="474028447">
      <w:bodyDiv w:val="1"/>
      <w:marLeft w:val="0"/>
      <w:marRight w:val="0"/>
      <w:marTop w:val="0"/>
      <w:marBottom w:val="0"/>
      <w:divBdr>
        <w:top w:val="none" w:sz="0" w:space="0" w:color="auto"/>
        <w:left w:val="none" w:sz="0" w:space="0" w:color="auto"/>
        <w:bottom w:val="none" w:sz="0" w:space="0" w:color="auto"/>
        <w:right w:val="none" w:sz="0" w:space="0" w:color="auto"/>
      </w:divBdr>
    </w:div>
    <w:div w:id="477068594">
      <w:bodyDiv w:val="1"/>
      <w:marLeft w:val="0"/>
      <w:marRight w:val="0"/>
      <w:marTop w:val="0"/>
      <w:marBottom w:val="0"/>
      <w:divBdr>
        <w:top w:val="none" w:sz="0" w:space="0" w:color="auto"/>
        <w:left w:val="none" w:sz="0" w:space="0" w:color="auto"/>
        <w:bottom w:val="none" w:sz="0" w:space="0" w:color="auto"/>
        <w:right w:val="none" w:sz="0" w:space="0" w:color="auto"/>
      </w:divBdr>
      <w:divsChild>
        <w:div w:id="409347619">
          <w:marLeft w:val="0"/>
          <w:marRight w:val="0"/>
          <w:marTop w:val="0"/>
          <w:marBottom w:val="0"/>
          <w:divBdr>
            <w:top w:val="none" w:sz="0" w:space="0" w:color="auto"/>
            <w:left w:val="none" w:sz="0" w:space="0" w:color="auto"/>
            <w:bottom w:val="none" w:sz="0" w:space="0" w:color="auto"/>
            <w:right w:val="none" w:sz="0" w:space="0" w:color="auto"/>
          </w:divBdr>
          <w:divsChild>
            <w:div w:id="925572519">
              <w:marLeft w:val="0"/>
              <w:marRight w:val="0"/>
              <w:marTop w:val="0"/>
              <w:marBottom w:val="0"/>
              <w:divBdr>
                <w:top w:val="none" w:sz="0" w:space="0" w:color="auto"/>
                <w:left w:val="none" w:sz="0" w:space="0" w:color="auto"/>
                <w:bottom w:val="none" w:sz="0" w:space="0" w:color="auto"/>
                <w:right w:val="none" w:sz="0" w:space="0" w:color="auto"/>
              </w:divBdr>
              <w:divsChild>
                <w:div w:id="749888020">
                  <w:marLeft w:val="0"/>
                  <w:marRight w:val="0"/>
                  <w:marTop w:val="0"/>
                  <w:marBottom w:val="0"/>
                  <w:divBdr>
                    <w:top w:val="none" w:sz="0" w:space="0" w:color="auto"/>
                    <w:left w:val="none" w:sz="0" w:space="0" w:color="auto"/>
                    <w:bottom w:val="none" w:sz="0" w:space="0" w:color="auto"/>
                    <w:right w:val="none" w:sz="0" w:space="0" w:color="auto"/>
                  </w:divBdr>
                  <w:divsChild>
                    <w:div w:id="1418094297">
                      <w:marLeft w:val="0"/>
                      <w:marRight w:val="0"/>
                      <w:marTop w:val="0"/>
                      <w:marBottom w:val="0"/>
                      <w:divBdr>
                        <w:top w:val="none" w:sz="0" w:space="0" w:color="auto"/>
                        <w:left w:val="none" w:sz="0" w:space="0" w:color="auto"/>
                        <w:bottom w:val="none" w:sz="0" w:space="0" w:color="auto"/>
                        <w:right w:val="none" w:sz="0" w:space="0" w:color="auto"/>
                      </w:divBdr>
                      <w:divsChild>
                        <w:div w:id="184828514">
                          <w:marLeft w:val="0"/>
                          <w:marRight w:val="0"/>
                          <w:marTop w:val="0"/>
                          <w:marBottom w:val="0"/>
                          <w:divBdr>
                            <w:top w:val="none" w:sz="0" w:space="0" w:color="auto"/>
                            <w:left w:val="none" w:sz="0" w:space="0" w:color="auto"/>
                            <w:bottom w:val="none" w:sz="0" w:space="0" w:color="auto"/>
                            <w:right w:val="none" w:sz="0" w:space="0" w:color="auto"/>
                          </w:divBdr>
                          <w:divsChild>
                            <w:div w:id="46954735">
                              <w:marLeft w:val="0"/>
                              <w:marRight w:val="0"/>
                              <w:marTop w:val="0"/>
                              <w:marBottom w:val="0"/>
                              <w:divBdr>
                                <w:top w:val="none" w:sz="0" w:space="0" w:color="auto"/>
                                <w:left w:val="none" w:sz="0" w:space="0" w:color="auto"/>
                                <w:bottom w:val="none" w:sz="0" w:space="0" w:color="auto"/>
                                <w:right w:val="none" w:sz="0" w:space="0" w:color="auto"/>
                              </w:divBdr>
                              <w:divsChild>
                                <w:div w:id="1647200087">
                                  <w:marLeft w:val="0"/>
                                  <w:marRight w:val="0"/>
                                  <w:marTop w:val="0"/>
                                  <w:marBottom w:val="0"/>
                                  <w:divBdr>
                                    <w:top w:val="none" w:sz="0" w:space="0" w:color="auto"/>
                                    <w:left w:val="none" w:sz="0" w:space="0" w:color="auto"/>
                                    <w:bottom w:val="none" w:sz="0" w:space="0" w:color="auto"/>
                                    <w:right w:val="none" w:sz="0" w:space="0" w:color="auto"/>
                                  </w:divBdr>
                                  <w:divsChild>
                                    <w:div w:id="2066371455">
                                      <w:marLeft w:val="0"/>
                                      <w:marRight w:val="0"/>
                                      <w:marTop w:val="0"/>
                                      <w:marBottom w:val="0"/>
                                      <w:divBdr>
                                        <w:top w:val="none" w:sz="0" w:space="0" w:color="auto"/>
                                        <w:left w:val="none" w:sz="0" w:space="0" w:color="auto"/>
                                        <w:bottom w:val="none" w:sz="0" w:space="0" w:color="auto"/>
                                        <w:right w:val="none" w:sz="0" w:space="0" w:color="auto"/>
                                      </w:divBdr>
                                      <w:divsChild>
                                        <w:div w:id="394208705">
                                          <w:marLeft w:val="0"/>
                                          <w:marRight w:val="0"/>
                                          <w:marTop w:val="0"/>
                                          <w:marBottom w:val="0"/>
                                          <w:divBdr>
                                            <w:top w:val="none" w:sz="0" w:space="0" w:color="auto"/>
                                            <w:left w:val="none" w:sz="0" w:space="0" w:color="auto"/>
                                            <w:bottom w:val="none" w:sz="0" w:space="0" w:color="auto"/>
                                            <w:right w:val="none" w:sz="0" w:space="0" w:color="auto"/>
                                          </w:divBdr>
                                          <w:divsChild>
                                            <w:div w:id="1350133891">
                                              <w:marLeft w:val="0"/>
                                              <w:marRight w:val="0"/>
                                              <w:marTop w:val="0"/>
                                              <w:marBottom w:val="0"/>
                                              <w:divBdr>
                                                <w:top w:val="none" w:sz="0" w:space="0" w:color="auto"/>
                                                <w:left w:val="none" w:sz="0" w:space="0" w:color="auto"/>
                                                <w:bottom w:val="none" w:sz="0" w:space="0" w:color="auto"/>
                                                <w:right w:val="none" w:sz="0" w:space="0" w:color="auto"/>
                                              </w:divBdr>
                                              <w:divsChild>
                                                <w:div w:id="132871965">
                                                  <w:marLeft w:val="0"/>
                                                  <w:marRight w:val="0"/>
                                                  <w:marTop w:val="0"/>
                                                  <w:marBottom w:val="0"/>
                                                  <w:divBdr>
                                                    <w:top w:val="none" w:sz="0" w:space="0" w:color="auto"/>
                                                    <w:left w:val="none" w:sz="0" w:space="0" w:color="auto"/>
                                                    <w:bottom w:val="none" w:sz="0" w:space="0" w:color="auto"/>
                                                    <w:right w:val="none" w:sz="0" w:space="0" w:color="auto"/>
                                                  </w:divBdr>
                                                  <w:divsChild>
                                                    <w:div w:id="1173648025">
                                                      <w:marLeft w:val="0"/>
                                                      <w:marRight w:val="0"/>
                                                      <w:marTop w:val="0"/>
                                                      <w:marBottom w:val="0"/>
                                                      <w:divBdr>
                                                        <w:top w:val="none" w:sz="0" w:space="0" w:color="auto"/>
                                                        <w:left w:val="none" w:sz="0" w:space="0" w:color="auto"/>
                                                        <w:bottom w:val="none" w:sz="0" w:space="0" w:color="auto"/>
                                                        <w:right w:val="none" w:sz="0" w:space="0" w:color="auto"/>
                                                      </w:divBdr>
                                                      <w:divsChild>
                                                        <w:div w:id="58527141">
                                                          <w:marLeft w:val="0"/>
                                                          <w:marRight w:val="0"/>
                                                          <w:marTop w:val="0"/>
                                                          <w:marBottom w:val="0"/>
                                                          <w:divBdr>
                                                            <w:top w:val="none" w:sz="0" w:space="0" w:color="auto"/>
                                                            <w:left w:val="none" w:sz="0" w:space="0" w:color="auto"/>
                                                            <w:bottom w:val="none" w:sz="0" w:space="0" w:color="auto"/>
                                                            <w:right w:val="none" w:sz="0" w:space="0" w:color="auto"/>
                                                          </w:divBdr>
                                                        </w:div>
                                                        <w:div w:id="302270060">
                                                          <w:marLeft w:val="0"/>
                                                          <w:marRight w:val="0"/>
                                                          <w:marTop w:val="0"/>
                                                          <w:marBottom w:val="0"/>
                                                          <w:divBdr>
                                                            <w:top w:val="none" w:sz="0" w:space="0" w:color="auto"/>
                                                            <w:left w:val="none" w:sz="0" w:space="0" w:color="auto"/>
                                                            <w:bottom w:val="none" w:sz="0" w:space="0" w:color="auto"/>
                                                            <w:right w:val="none" w:sz="0" w:space="0" w:color="auto"/>
                                                          </w:divBdr>
                                                        </w:div>
                                                        <w:div w:id="486362267">
                                                          <w:marLeft w:val="0"/>
                                                          <w:marRight w:val="0"/>
                                                          <w:marTop w:val="0"/>
                                                          <w:marBottom w:val="0"/>
                                                          <w:divBdr>
                                                            <w:top w:val="none" w:sz="0" w:space="0" w:color="auto"/>
                                                            <w:left w:val="none" w:sz="0" w:space="0" w:color="auto"/>
                                                            <w:bottom w:val="none" w:sz="0" w:space="0" w:color="auto"/>
                                                            <w:right w:val="none" w:sz="0" w:space="0" w:color="auto"/>
                                                          </w:divBdr>
                                                        </w:div>
                                                        <w:div w:id="728387307">
                                                          <w:marLeft w:val="0"/>
                                                          <w:marRight w:val="0"/>
                                                          <w:marTop w:val="0"/>
                                                          <w:marBottom w:val="0"/>
                                                          <w:divBdr>
                                                            <w:top w:val="none" w:sz="0" w:space="0" w:color="auto"/>
                                                            <w:left w:val="none" w:sz="0" w:space="0" w:color="auto"/>
                                                            <w:bottom w:val="none" w:sz="0" w:space="0" w:color="auto"/>
                                                            <w:right w:val="none" w:sz="0" w:space="0" w:color="auto"/>
                                                          </w:divBdr>
                                                        </w:div>
                                                        <w:div w:id="812794611">
                                                          <w:marLeft w:val="0"/>
                                                          <w:marRight w:val="0"/>
                                                          <w:marTop w:val="0"/>
                                                          <w:marBottom w:val="0"/>
                                                          <w:divBdr>
                                                            <w:top w:val="none" w:sz="0" w:space="0" w:color="auto"/>
                                                            <w:left w:val="none" w:sz="0" w:space="0" w:color="auto"/>
                                                            <w:bottom w:val="none" w:sz="0" w:space="0" w:color="auto"/>
                                                            <w:right w:val="none" w:sz="0" w:space="0" w:color="auto"/>
                                                          </w:divBdr>
                                                        </w:div>
                                                        <w:div w:id="1055785883">
                                                          <w:marLeft w:val="0"/>
                                                          <w:marRight w:val="0"/>
                                                          <w:marTop w:val="0"/>
                                                          <w:marBottom w:val="0"/>
                                                          <w:divBdr>
                                                            <w:top w:val="none" w:sz="0" w:space="0" w:color="auto"/>
                                                            <w:left w:val="none" w:sz="0" w:space="0" w:color="auto"/>
                                                            <w:bottom w:val="none" w:sz="0" w:space="0" w:color="auto"/>
                                                            <w:right w:val="none" w:sz="0" w:space="0" w:color="auto"/>
                                                          </w:divBdr>
                                                        </w:div>
                                                        <w:div w:id="1224874884">
                                                          <w:marLeft w:val="0"/>
                                                          <w:marRight w:val="0"/>
                                                          <w:marTop w:val="0"/>
                                                          <w:marBottom w:val="0"/>
                                                          <w:divBdr>
                                                            <w:top w:val="none" w:sz="0" w:space="0" w:color="auto"/>
                                                            <w:left w:val="none" w:sz="0" w:space="0" w:color="auto"/>
                                                            <w:bottom w:val="none" w:sz="0" w:space="0" w:color="auto"/>
                                                            <w:right w:val="none" w:sz="0" w:space="0" w:color="auto"/>
                                                          </w:divBdr>
                                                        </w:div>
                                                        <w:div w:id="1491368483">
                                                          <w:marLeft w:val="0"/>
                                                          <w:marRight w:val="0"/>
                                                          <w:marTop w:val="0"/>
                                                          <w:marBottom w:val="0"/>
                                                          <w:divBdr>
                                                            <w:top w:val="none" w:sz="0" w:space="0" w:color="auto"/>
                                                            <w:left w:val="none" w:sz="0" w:space="0" w:color="auto"/>
                                                            <w:bottom w:val="none" w:sz="0" w:space="0" w:color="auto"/>
                                                            <w:right w:val="none" w:sz="0" w:space="0" w:color="auto"/>
                                                          </w:divBdr>
                                                        </w:div>
                                                        <w:div w:id="1649166950">
                                                          <w:marLeft w:val="0"/>
                                                          <w:marRight w:val="0"/>
                                                          <w:marTop w:val="0"/>
                                                          <w:marBottom w:val="0"/>
                                                          <w:divBdr>
                                                            <w:top w:val="none" w:sz="0" w:space="0" w:color="auto"/>
                                                            <w:left w:val="none" w:sz="0" w:space="0" w:color="auto"/>
                                                            <w:bottom w:val="none" w:sz="0" w:space="0" w:color="auto"/>
                                                            <w:right w:val="none" w:sz="0" w:space="0" w:color="auto"/>
                                                          </w:divBdr>
                                                        </w:div>
                                                        <w:div w:id="19281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1506437">
      <w:bodyDiv w:val="1"/>
      <w:marLeft w:val="0"/>
      <w:marRight w:val="0"/>
      <w:marTop w:val="0"/>
      <w:marBottom w:val="0"/>
      <w:divBdr>
        <w:top w:val="none" w:sz="0" w:space="0" w:color="auto"/>
        <w:left w:val="none" w:sz="0" w:space="0" w:color="auto"/>
        <w:bottom w:val="none" w:sz="0" w:space="0" w:color="auto"/>
        <w:right w:val="none" w:sz="0" w:space="0" w:color="auto"/>
      </w:divBdr>
      <w:divsChild>
        <w:div w:id="524632102">
          <w:marLeft w:val="0"/>
          <w:marRight w:val="0"/>
          <w:marTop w:val="0"/>
          <w:marBottom w:val="0"/>
          <w:divBdr>
            <w:top w:val="none" w:sz="0" w:space="0" w:color="auto"/>
            <w:left w:val="none" w:sz="0" w:space="0" w:color="auto"/>
            <w:bottom w:val="none" w:sz="0" w:space="0" w:color="auto"/>
            <w:right w:val="none" w:sz="0" w:space="0" w:color="auto"/>
          </w:divBdr>
          <w:divsChild>
            <w:div w:id="724331195">
              <w:marLeft w:val="0"/>
              <w:marRight w:val="0"/>
              <w:marTop w:val="0"/>
              <w:marBottom w:val="0"/>
              <w:divBdr>
                <w:top w:val="none" w:sz="0" w:space="0" w:color="auto"/>
                <w:left w:val="none" w:sz="0" w:space="0" w:color="auto"/>
                <w:bottom w:val="none" w:sz="0" w:space="0" w:color="auto"/>
                <w:right w:val="none" w:sz="0" w:space="0" w:color="auto"/>
              </w:divBdr>
              <w:divsChild>
                <w:div w:id="1117410755">
                  <w:marLeft w:val="0"/>
                  <w:marRight w:val="0"/>
                  <w:marTop w:val="0"/>
                  <w:marBottom w:val="0"/>
                  <w:divBdr>
                    <w:top w:val="none" w:sz="0" w:space="0" w:color="auto"/>
                    <w:left w:val="none" w:sz="0" w:space="0" w:color="auto"/>
                    <w:bottom w:val="none" w:sz="0" w:space="0" w:color="auto"/>
                    <w:right w:val="none" w:sz="0" w:space="0" w:color="auto"/>
                  </w:divBdr>
                  <w:divsChild>
                    <w:div w:id="757559469">
                      <w:marLeft w:val="0"/>
                      <w:marRight w:val="0"/>
                      <w:marTop w:val="0"/>
                      <w:marBottom w:val="0"/>
                      <w:divBdr>
                        <w:top w:val="none" w:sz="0" w:space="0" w:color="auto"/>
                        <w:left w:val="none" w:sz="0" w:space="0" w:color="auto"/>
                        <w:bottom w:val="none" w:sz="0" w:space="0" w:color="auto"/>
                        <w:right w:val="none" w:sz="0" w:space="0" w:color="auto"/>
                      </w:divBdr>
                      <w:divsChild>
                        <w:div w:id="998846782">
                          <w:marLeft w:val="0"/>
                          <w:marRight w:val="0"/>
                          <w:marTop w:val="0"/>
                          <w:marBottom w:val="0"/>
                          <w:divBdr>
                            <w:top w:val="none" w:sz="0" w:space="0" w:color="auto"/>
                            <w:left w:val="none" w:sz="0" w:space="0" w:color="auto"/>
                            <w:bottom w:val="none" w:sz="0" w:space="0" w:color="auto"/>
                            <w:right w:val="none" w:sz="0" w:space="0" w:color="auto"/>
                          </w:divBdr>
                          <w:divsChild>
                            <w:div w:id="1520584527">
                              <w:marLeft w:val="0"/>
                              <w:marRight w:val="0"/>
                              <w:marTop w:val="0"/>
                              <w:marBottom w:val="0"/>
                              <w:divBdr>
                                <w:top w:val="none" w:sz="0" w:space="0" w:color="auto"/>
                                <w:left w:val="none" w:sz="0" w:space="0" w:color="auto"/>
                                <w:bottom w:val="none" w:sz="0" w:space="0" w:color="auto"/>
                                <w:right w:val="none" w:sz="0" w:space="0" w:color="auto"/>
                              </w:divBdr>
                              <w:divsChild>
                                <w:div w:id="606502696">
                                  <w:marLeft w:val="0"/>
                                  <w:marRight w:val="0"/>
                                  <w:marTop w:val="0"/>
                                  <w:marBottom w:val="0"/>
                                  <w:divBdr>
                                    <w:top w:val="none" w:sz="0" w:space="0" w:color="auto"/>
                                    <w:left w:val="none" w:sz="0" w:space="0" w:color="auto"/>
                                    <w:bottom w:val="none" w:sz="0" w:space="0" w:color="auto"/>
                                    <w:right w:val="none" w:sz="0" w:space="0" w:color="auto"/>
                                  </w:divBdr>
                                  <w:divsChild>
                                    <w:div w:id="373118145">
                                      <w:marLeft w:val="0"/>
                                      <w:marRight w:val="0"/>
                                      <w:marTop w:val="0"/>
                                      <w:marBottom w:val="0"/>
                                      <w:divBdr>
                                        <w:top w:val="none" w:sz="0" w:space="0" w:color="auto"/>
                                        <w:left w:val="none" w:sz="0" w:space="0" w:color="auto"/>
                                        <w:bottom w:val="none" w:sz="0" w:space="0" w:color="auto"/>
                                        <w:right w:val="none" w:sz="0" w:space="0" w:color="auto"/>
                                      </w:divBdr>
                                      <w:divsChild>
                                        <w:div w:id="660348774">
                                          <w:marLeft w:val="0"/>
                                          <w:marRight w:val="0"/>
                                          <w:marTop w:val="0"/>
                                          <w:marBottom w:val="0"/>
                                          <w:divBdr>
                                            <w:top w:val="none" w:sz="0" w:space="0" w:color="auto"/>
                                            <w:left w:val="none" w:sz="0" w:space="0" w:color="auto"/>
                                            <w:bottom w:val="none" w:sz="0" w:space="0" w:color="auto"/>
                                            <w:right w:val="none" w:sz="0" w:space="0" w:color="auto"/>
                                          </w:divBdr>
                                          <w:divsChild>
                                            <w:div w:id="2095583968">
                                              <w:marLeft w:val="0"/>
                                              <w:marRight w:val="0"/>
                                              <w:marTop w:val="0"/>
                                              <w:marBottom w:val="0"/>
                                              <w:divBdr>
                                                <w:top w:val="none" w:sz="0" w:space="0" w:color="auto"/>
                                                <w:left w:val="none" w:sz="0" w:space="0" w:color="auto"/>
                                                <w:bottom w:val="none" w:sz="0" w:space="0" w:color="auto"/>
                                                <w:right w:val="none" w:sz="0" w:space="0" w:color="auto"/>
                                              </w:divBdr>
                                              <w:divsChild>
                                                <w:div w:id="1030372820">
                                                  <w:marLeft w:val="0"/>
                                                  <w:marRight w:val="0"/>
                                                  <w:marTop w:val="0"/>
                                                  <w:marBottom w:val="0"/>
                                                  <w:divBdr>
                                                    <w:top w:val="none" w:sz="0" w:space="0" w:color="auto"/>
                                                    <w:left w:val="none" w:sz="0" w:space="0" w:color="auto"/>
                                                    <w:bottom w:val="none" w:sz="0" w:space="0" w:color="auto"/>
                                                    <w:right w:val="none" w:sz="0" w:space="0" w:color="auto"/>
                                                  </w:divBdr>
                                                  <w:divsChild>
                                                    <w:div w:id="1150097401">
                                                      <w:marLeft w:val="0"/>
                                                      <w:marRight w:val="0"/>
                                                      <w:marTop w:val="0"/>
                                                      <w:marBottom w:val="0"/>
                                                      <w:divBdr>
                                                        <w:top w:val="none" w:sz="0" w:space="0" w:color="auto"/>
                                                        <w:left w:val="none" w:sz="0" w:space="0" w:color="auto"/>
                                                        <w:bottom w:val="none" w:sz="0" w:space="0" w:color="auto"/>
                                                        <w:right w:val="none" w:sz="0" w:space="0" w:color="auto"/>
                                                      </w:divBdr>
                                                      <w:divsChild>
                                                        <w:div w:id="23755808">
                                                          <w:marLeft w:val="0"/>
                                                          <w:marRight w:val="0"/>
                                                          <w:marTop w:val="0"/>
                                                          <w:marBottom w:val="0"/>
                                                          <w:divBdr>
                                                            <w:top w:val="none" w:sz="0" w:space="0" w:color="auto"/>
                                                            <w:left w:val="none" w:sz="0" w:space="0" w:color="auto"/>
                                                            <w:bottom w:val="none" w:sz="0" w:space="0" w:color="auto"/>
                                                            <w:right w:val="none" w:sz="0" w:space="0" w:color="auto"/>
                                                          </w:divBdr>
                                                        </w:div>
                                                        <w:div w:id="61368820">
                                                          <w:marLeft w:val="0"/>
                                                          <w:marRight w:val="0"/>
                                                          <w:marTop w:val="0"/>
                                                          <w:marBottom w:val="0"/>
                                                          <w:divBdr>
                                                            <w:top w:val="none" w:sz="0" w:space="0" w:color="auto"/>
                                                            <w:left w:val="none" w:sz="0" w:space="0" w:color="auto"/>
                                                            <w:bottom w:val="none" w:sz="0" w:space="0" w:color="auto"/>
                                                            <w:right w:val="none" w:sz="0" w:space="0" w:color="auto"/>
                                                          </w:divBdr>
                                                        </w:div>
                                                        <w:div w:id="226233532">
                                                          <w:marLeft w:val="0"/>
                                                          <w:marRight w:val="0"/>
                                                          <w:marTop w:val="0"/>
                                                          <w:marBottom w:val="0"/>
                                                          <w:divBdr>
                                                            <w:top w:val="none" w:sz="0" w:space="0" w:color="auto"/>
                                                            <w:left w:val="none" w:sz="0" w:space="0" w:color="auto"/>
                                                            <w:bottom w:val="none" w:sz="0" w:space="0" w:color="auto"/>
                                                            <w:right w:val="none" w:sz="0" w:space="0" w:color="auto"/>
                                                          </w:divBdr>
                                                        </w:div>
                                                        <w:div w:id="731316591">
                                                          <w:marLeft w:val="0"/>
                                                          <w:marRight w:val="0"/>
                                                          <w:marTop w:val="0"/>
                                                          <w:marBottom w:val="0"/>
                                                          <w:divBdr>
                                                            <w:top w:val="none" w:sz="0" w:space="0" w:color="auto"/>
                                                            <w:left w:val="none" w:sz="0" w:space="0" w:color="auto"/>
                                                            <w:bottom w:val="none" w:sz="0" w:space="0" w:color="auto"/>
                                                            <w:right w:val="none" w:sz="0" w:space="0" w:color="auto"/>
                                                          </w:divBdr>
                                                        </w:div>
                                                        <w:div w:id="895822018">
                                                          <w:marLeft w:val="0"/>
                                                          <w:marRight w:val="0"/>
                                                          <w:marTop w:val="0"/>
                                                          <w:marBottom w:val="0"/>
                                                          <w:divBdr>
                                                            <w:top w:val="none" w:sz="0" w:space="0" w:color="auto"/>
                                                            <w:left w:val="none" w:sz="0" w:space="0" w:color="auto"/>
                                                            <w:bottom w:val="none" w:sz="0" w:space="0" w:color="auto"/>
                                                            <w:right w:val="none" w:sz="0" w:space="0" w:color="auto"/>
                                                          </w:divBdr>
                                                        </w:div>
                                                        <w:div w:id="1053774058">
                                                          <w:marLeft w:val="0"/>
                                                          <w:marRight w:val="0"/>
                                                          <w:marTop w:val="0"/>
                                                          <w:marBottom w:val="0"/>
                                                          <w:divBdr>
                                                            <w:top w:val="none" w:sz="0" w:space="0" w:color="auto"/>
                                                            <w:left w:val="none" w:sz="0" w:space="0" w:color="auto"/>
                                                            <w:bottom w:val="none" w:sz="0" w:space="0" w:color="auto"/>
                                                            <w:right w:val="none" w:sz="0" w:space="0" w:color="auto"/>
                                                          </w:divBdr>
                                                        </w:div>
                                                        <w:div w:id="1513835113">
                                                          <w:marLeft w:val="0"/>
                                                          <w:marRight w:val="0"/>
                                                          <w:marTop w:val="0"/>
                                                          <w:marBottom w:val="0"/>
                                                          <w:divBdr>
                                                            <w:top w:val="none" w:sz="0" w:space="0" w:color="auto"/>
                                                            <w:left w:val="none" w:sz="0" w:space="0" w:color="auto"/>
                                                            <w:bottom w:val="none" w:sz="0" w:space="0" w:color="auto"/>
                                                            <w:right w:val="none" w:sz="0" w:space="0" w:color="auto"/>
                                                          </w:divBdr>
                                                        </w:div>
                                                        <w:div w:id="20664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0849346">
      <w:bodyDiv w:val="1"/>
      <w:marLeft w:val="0"/>
      <w:marRight w:val="0"/>
      <w:marTop w:val="0"/>
      <w:marBottom w:val="0"/>
      <w:divBdr>
        <w:top w:val="none" w:sz="0" w:space="0" w:color="auto"/>
        <w:left w:val="none" w:sz="0" w:space="0" w:color="auto"/>
        <w:bottom w:val="none" w:sz="0" w:space="0" w:color="auto"/>
        <w:right w:val="none" w:sz="0" w:space="0" w:color="auto"/>
      </w:divBdr>
      <w:divsChild>
        <w:div w:id="1076048336">
          <w:marLeft w:val="0"/>
          <w:marRight w:val="0"/>
          <w:marTop w:val="0"/>
          <w:marBottom w:val="0"/>
          <w:divBdr>
            <w:top w:val="none" w:sz="0" w:space="0" w:color="auto"/>
            <w:left w:val="none" w:sz="0" w:space="0" w:color="auto"/>
            <w:bottom w:val="none" w:sz="0" w:space="0" w:color="auto"/>
            <w:right w:val="none" w:sz="0" w:space="0" w:color="auto"/>
          </w:divBdr>
        </w:div>
        <w:div w:id="1621297958">
          <w:marLeft w:val="0"/>
          <w:marRight w:val="0"/>
          <w:marTop w:val="0"/>
          <w:marBottom w:val="0"/>
          <w:divBdr>
            <w:top w:val="none" w:sz="0" w:space="0" w:color="auto"/>
            <w:left w:val="none" w:sz="0" w:space="0" w:color="auto"/>
            <w:bottom w:val="none" w:sz="0" w:space="0" w:color="auto"/>
            <w:right w:val="none" w:sz="0" w:space="0" w:color="auto"/>
          </w:divBdr>
        </w:div>
      </w:divsChild>
    </w:div>
    <w:div w:id="503670512">
      <w:bodyDiv w:val="1"/>
      <w:marLeft w:val="0"/>
      <w:marRight w:val="0"/>
      <w:marTop w:val="0"/>
      <w:marBottom w:val="0"/>
      <w:divBdr>
        <w:top w:val="none" w:sz="0" w:space="0" w:color="auto"/>
        <w:left w:val="none" w:sz="0" w:space="0" w:color="auto"/>
        <w:bottom w:val="none" w:sz="0" w:space="0" w:color="auto"/>
        <w:right w:val="none" w:sz="0" w:space="0" w:color="auto"/>
      </w:divBdr>
    </w:div>
    <w:div w:id="510877574">
      <w:bodyDiv w:val="1"/>
      <w:marLeft w:val="0"/>
      <w:marRight w:val="0"/>
      <w:marTop w:val="0"/>
      <w:marBottom w:val="0"/>
      <w:divBdr>
        <w:top w:val="none" w:sz="0" w:space="0" w:color="auto"/>
        <w:left w:val="none" w:sz="0" w:space="0" w:color="auto"/>
        <w:bottom w:val="none" w:sz="0" w:space="0" w:color="auto"/>
        <w:right w:val="none" w:sz="0" w:space="0" w:color="auto"/>
      </w:divBdr>
    </w:div>
    <w:div w:id="526723813">
      <w:bodyDiv w:val="1"/>
      <w:marLeft w:val="0"/>
      <w:marRight w:val="0"/>
      <w:marTop w:val="0"/>
      <w:marBottom w:val="0"/>
      <w:divBdr>
        <w:top w:val="none" w:sz="0" w:space="0" w:color="auto"/>
        <w:left w:val="none" w:sz="0" w:space="0" w:color="auto"/>
        <w:bottom w:val="none" w:sz="0" w:space="0" w:color="auto"/>
        <w:right w:val="none" w:sz="0" w:space="0" w:color="auto"/>
      </w:divBdr>
      <w:divsChild>
        <w:div w:id="1461654757">
          <w:marLeft w:val="0"/>
          <w:marRight w:val="0"/>
          <w:marTop w:val="0"/>
          <w:marBottom w:val="0"/>
          <w:divBdr>
            <w:top w:val="none" w:sz="0" w:space="0" w:color="auto"/>
            <w:left w:val="none" w:sz="0" w:space="0" w:color="auto"/>
            <w:bottom w:val="none" w:sz="0" w:space="0" w:color="auto"/>
            <w:right w:val="none" w:sz="0" w:space="0" w:color="auto"/>
          </w:divBdr>
          <w:divsChild>
            <w:div w:id="1264191350">
              <w:marLeft w:val="0"/>
              <w:marRight w:val="0"/>
              <w:marTop w:val="0"/>
              <w:marBottom w:val="0"/>
              <w:divBdr>
                <w:top w:val="none" w:sz="0" w:space="0" w:color="auto"/>
                <w:left w:val="none" w:sz="0" w:space="0" w:color="auto"/>
                <w:bottom w:val="none" w:sz="0" w:space="0" w:color="auto"/>
                <w:right w:val="none" w:sz="0" w:space="0" w:color="auto"/>
              </w:divBdr>
              <w:divsChild>
                <w:div w:id="976492854">
                  <w:marLeft w:val="0"/>
                  <w:marRight w:val="0"/>
                  <w:marTop w:val="0"/>
                  <w:marBottom w:val="0"/>
                  <w:divBdr>
                    <w:top w:val="none" w:sz="0" w:space="0" w:color="auto"/>
                    <w:left w:val="none" w:sz="0" w:space="0" w:color="auto"/>
                    <w:bottom w:val="none" w:sz="0" w:space="0" w:color="auto"/>
                    <w:right w:val="none" w:sz="0" w:space="0" w:color="auto"/>
                  </w:divBdr>
                  <w:divsChild>
                    <w:div w:id="1589730262">
                      <w:marLeft w:val="0"/>
                      <w:marRight w:val="0"/>
                      <w:marTop w:val="0"/>
                      <w:marBottom w:val="0"/>
                      <w:divBdr>
                        <w:top w:val="none" w:sz="0" w:space="0" w:color="auto"/>
                        <w:left w:val="none" w:sz="0" w:space="0" w:color="auto"/>
                        <w:bottom w:val="none" w:sz="0" w:space="0" w:color="auto"/>
                        <w:right w:val="none" w:sz="0" w:space="0" w:color="auto"/>
                      </w:divBdr>
                      <w:divsChild>
                        <w:div w:id="413160673">
                          <w:marLeft w:val="0"/>
                          <w:marRight w:val="0"/>
                          <w:marTop w:val="0"/>
                          <w:marBottom w:val="0"/>
                          <w:divBdr>
                            <w:top w:val="none" w:sz="0" w:space="0" w:color="auto"/>
                            <w:left w:val="none" w:sz="0" w:space="0" w:color="auto"/>
                            <w:bottom w:val="none" w:sz="0" w:space="0" w:color="auto"/>
                            <w:right w:val="none" w:sz="0" w:space="0" w:color="auto"/>
                          </w:divBdr>
                          <w:divsChild>
                            <w:div w:id="53550373">
                              <w:marLeft w:val="0"/>
                              <w:marRight w:val="0"/>
                              <w:marTop w:val="0"/>
                              <w:marBottom w:val="0"/>
                              <w:divBdr>
                                <w:top w:val="none" w:sz="0" w:space="0" w:color="auto"/>
                                <w:left w:val="none" w:sz="0" w:space="0" w:color="auto"/>
                                <w:bottom w:val="none" w:sz="0" w:space="0" w:color="auto"/>
                                <w:right w:val="none" w:sz="0" w:space="0" w:color="auto"/>
                              </w:divBdr>
                              <w:divsChild>
                                <w:div w:id="518743324">
                                  <w:marLeft w:val="0"/>
                                  <w:marRight w:val="0"/>
                                  <w:marTop w:val="0"/>
                                  <w:marBottom w:val="0"/>
                                  <w:divBdr>
                                    <w:top w:val="none" w:sz="0" w:space="0" w:color="auto"/>
                                    <w:left w:val="none" w:sz="0" w:space="0" w:color="auto"/>
                                    <w:bottom w:val="none" w:sz="0" w:space="0" w:color="auto"/>
                                    <w:right w:val="none" w:sz="0" w:space="0" w:color="auto"/>
                                  </w:divBdr>
                                  <w:divsChild>
                                    <w:div w:id="726950523">
                                      <w:marLeft w:val="0"/>
                                      <w:marRight w:val="0"/>
                                      <w:marTop w:val="0"/>
                                      <w:marBottom w:val="0"/>
                                      <w:divBdr>
                                        <w:top w:val="none" w:sz="0" w:space="0" w:color="auto"/>
                                        <w:left w:val="none" w:sz="0" w:space="0" w:color="auto"/>
                                        <w:bottom w:val="none" w:sz="0" w:space="0" w:color="auto"/>
                                        <w:right w:val="none" w:sz="0" w:space="0" w:color="auto"/>
                                      </w:divBdr>
                                      <w:divsChild>
                                        <w:div w:id="1534003482">
                                          <w:marLeft w:val="0"/>
                                          <w:marRight w:val="0"/>
                                          <w:marTop w:val="0"/>
                                          <w:marBottom w:val="0"/>
                                          <w:divBdr>
                                            <w:top w:val="none" w:sz="0" w:space="0" w:color="auto"/>
                                            <w:left w:val="none" w:sz="0" w:space="0" w:color="auto"/>
                                            <w:bottom w:val="none" w:sz="0" w:space="0" w:color="auto"/>
                                            <w:right w:val="none" w:sz="0" w:space="0" w:color="auto"/>
                                          </w:divBdr>
                                          <w:divsChild>
                                            <w:div w:id="457722484">
                                              <w:marLeft w:val="0"/>
                                              <w:marRight w:val="0"/>
                                              <w:marTop w:val="0"/>
                                              <w:marBottom w:val="0"/>
                                              <w:divBdr>
                                                <w:top w:val="none" w:sz="0" w:space="0" w:color="auto"/>
                                                <w:left w:val="none" w:sz="0" w:space="0" w:color="auto"/>
                                                <w:bottom w:val="none" w:sz="0" w:space="0" w:color="auto"/>
                                                <w:right w:val="none" w:sz="0" w:space="0" w:color="auto"/>
                                              </w:divBdr>
                                            </w:div>
                                            <w:div w:id="1155074082">
                                              <w:marLeft w:val="0"/>
                                              <w:marRight w:val="0"/>
                                              <w:marTop w:val="0"/>
                                              <w:marBottom w:val="0"/>
                                              <w:divBdr>
                                                <w:top w:val="none" w:sz="0" w:space="0" w:color="auto"/>
                                                <w:left w:val="none" w:sz="0" w:space="0" w:color="auto"/>
                                                <w:bottom w:val="none" w:sz="0" w:space="0" w:color="auto"/>
                                                <w:right w:val="none" w:sz="0" w:space="0" w:color="auto"/>
                                              </w:divBdr>
                                            </w:div>
                                            <w:div w:id="16728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1383477">
      <w:bodyDiv w:val="1"/>
      <w:marLeft w:val="0"/>
      <w:marRight w:val="0"/>
      <w:marTop w:val="0"/>
      <w:marBottom w:val="0"/>
      <w:divBdr>
        <w:top w:val="none" w:sz="0" w:space="0" w:color="auto"/>
        <w:left w:val="none" w:sz="0" w:space="0" w:color="auto"/>
        <w:bottom w:val="none" w:sz="0" w:space="0" w:color="auto"/>
        <w:right w:val="none" w:sz="0" w:space="0" w:color="auto"/>
      </w:divBdr>
    </w:div>
    <w:div w:id="547912780">
      <w:bodyDiv w:val="1"/>
      <w:marLeft w:val="0"/>
      <w:marRight w:val="0"/>
      <w:marTop w:val="0"/>
      <w:marBottom w:val="0"/>
      <w:divBdr>
        <w:top w:val="none" w:sz="0" w:space="0" w:color="auto"/>
        <w:left w:val="none" w:sz="0" w:space="0" w:color="auto"/>
        <w:bottom w:val="none" w:sz="0" w:space="0" w:color="auto"/>
        <w:right w:val="none" w:sz="0" w:space="0" w:color="auto"/>
      </w:divBdr>
      <w:divsChild>
        <w:div w:id="1000699813">
          <w:marLeft w:val="0"/>
          <w:marRight w:val="0"/>
          <w:marTop w:val="0"/>
          <w:marBottom w:val="0"/>
          <w:divBdr>
            <w:top w:val="none" w:sz="0" w:space="0" w:color="auto"/>
            <w:left w:val="none" w:sz="0" w:space="0" w:color="auto"/>
            <w:bottom w:val="none" w:sz="0" w:space="0" w:color="auto"/>
            <w:right w:val="none" w:sz="0" w:space="0" w:color="auto"/>
          </w:divBdr>
          <w:divsChild>
            <w:div w:id="1314138196">
              <w:marLeft w:val="0"/>
              <w:marRight w:val="0"/>
              <w:marTop w:val="0"/>
              <w:marBottom w:val="0"/>
              <w:divBdr>
                <w:top w:val="none" w:sz="0" w:space="0" w:color="auto"/>
                <w:left w:val="none" w:sz="0" w:space="0" w:color="auto"/>
                <w:bottom w:val="none" w:sz="0" w:space="0" w:color="auto"/>
                <w:right w:val="none" w:sz="0" w:space="0" w:color="auto"/>
              </w:divBdr>
              <w:divsChild>
                <w:div w:id="653098318">
                  <w:marLeft w:val="0"/>
                  <w:marRight w:val="0"/>
                  <w:marTop w:val="0"/>
                  <w:marBottom w:val="0"/>
                  <w:divBdr>
                    <w:top w:val="none" w:sz="0" w:space="0" w:color="auto"/>
                    <w:left w:val="none" w:sz="0" w:space="0" w:color="auto"/>
                    <w:bottom w:val="none" w:sz="0" w:space="0" w:color="auto"/>
                    <w:right w:val="none" w:sz="0" w:space="0" w:color="auto"/>
                  </w:divBdr>
                  <w:divsChild>
                    <w:div w:id="1958295437">
                      <w:marLeft w:val="0"/>
                      <w:marRight w:val="0"/>
                      <w:marTop w:val="0"/>
                      <w:marBottom w:val="0"/>
                      <w:divBdr>
                        <w:top w:val="none" w:sz="0" w:space="0" w:color="auto"/>
                        <w:left w:val="none" w:sz="0" w:space="0" w:color="auto"/>
                        <w:bottom w:val="none" w:sz="0" w:space="0" w:color="auto"/>
                        <w:right w:val="none" w:sz="0" w:space="0" w:color="auto"/>
                      </w:divBdr>
                      <w:divsChild>
                        <w:div w:id="126240352">
                          <w:marLeft w:val="0"/>
                          <w:marRight w:val="0"/>
                          <w:marTop w:val="0"/>
                          <w:marBottom w:val="0"/>
                          <w:divBdr>
                            <w:top w:val="none" w:sz="0" w:space="0" w:color="auto"/>
                            <w:left w:val="none" w:sz="0" w:space="0" w:color="auto"/>
                            <w:bottom w:val="none" w:sz="0" w:space="0" w:color="auto"/>
                            <w:right w:val="none" w:sz="0" w:space="0" w:color="auto"/>
                          </w:divBdr>
                          <w:divsChild>
                            <w:div w:id="103692546">
                              <w:marLeft w:val="0"/>
                              <w:marRight w:val="0"/>
                              <w:marTop w:val="0"/>
                              <w:marBottom w:val="0"/>
                              <w:divBdr>
                                <w:top w:val="none" w:sz="0" w:space="0" w:color="auto"/>
                                <w:left w:val="none" w:sz="0" w:space="0" w:color="auto"/>
                                <w:bottom w:val="none" w:sz="0" w:space="0" w:color="auto"/>
                                <w:right w:val="none" w:sz="0" w:space="0" w:color="auto"/>
                              </w:divBdr>
                              <w:divsChild>
                                <w:div w:id="562836657">
                                  <w:marLeft w:val="0"/>
                                  <w:marRight w:val="0"/>
                                  <w:marTop w:val="0"/>
                                  <w:marBottom w:val="0"/>
                                  <w:divBdr>
                                    <w:top w:val="none" w:sz="0" w:space="0" w:color="auto"/>
                                    <w:left w:val="none" w:sz="0" w:space="0" w:color="auto"/>
                                    <w:bottom w:val="none" w:sz="0" w:space="0" w:color="auto"/>
                                    <w:right w:val="none" w:sz="0" w:space="0" w:color="auto"/>
                                  </w:divBdr>
                                  <w:divsChild>
                                    <w:div w:id="1959069864">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sChild>
                                            <w:div w:id="313145423">
                                              <w:marLeft w:val="0"/>
                                              <w:marRight w:val="0"/>
                                              <w:marTop w:val="0"/>
                                              <w:marBottom w:val="0"/>
                                              <w:divBdr>
                                                <w:top w:val="none" w:sz="0" w:space="0" w:color="auto"/>
                                                <w:left w:val="none" w:sz="0" w:space="0" w:color="auto"/>
                                                <w:bottom w:val="none" w:sz="0" w:space="0" w:color="auto"/>
                                                <w:right w:val="none" w:sz="0" w:space="0" w:color="auto"/>
                                              </w:divBdr>
                                            </w:div>
                                            <w:div w:id="408769140">
                                              <w:marLeft w:val="0"/>
                                              <w:marRight w:val="0"/>
                                              <w:marTop w:val="0"/>
                                              <w:marBottom w:val="0"/>
                                              <w:divBdr>
                                                <w:top w:val="none" w:sz="0" w:space="0" w:color="auto"/>
                                                <w:left w:val="none" w:sz="0" w:space="0" w:color="auto"/>
                                                <w:bottom w:val="none" w:sz="0" w:space="0" w:color="auto"/>
                                                <w:right w:val="none" w:sz="0" w:space="0" w:color="auto"/>
                                              </w:divBdr>
                                            </w:div>
                                            <w:div w:id="1000280754">
                                              <w:marLeft w:val="0"/>
                                              <w:marRight w:val="0"/>
                                              <w:marTop w:val="0"/>
                                              <w:marBottom w:val="0"/>
                                              <w:divBdr>
                                                <w:top w:val="none" w:sz="0" w:space="0" w:color="auto"/>
                                                <w:left w:val="none" w:sz="0" w:space="0" w:color="auto"/>
                                                <w:bottom w:val="none" w:sz="0" w:space="0" w:color="auto"/>
                                                <w:right w:val="none" w:sz="0" w:space="0" w:color="auto"/>
                                              </w:divBdr>
                                            </w:div>
                                            <w:div w:id="1056129822">
                                              <w:marLeft w:val="0"/>
                                              <w:marRight w:val="0"/>
                                              <w:marTop w:val="0"/>
                                              <w:marBottom w:val="0"/>
                                              <w:divBdr>
                                                <w:top w:val="none" w:sz="0" w:space="0" w:color="auto"/>
                                                <w:left w:val="none" w:sz="0" w:space="0" w:color="auto"/>
                                                <w:bottom w:val="none" w:sz="0" w:space="0" w:color="auto"/>
                                                <w:right w:val="none" w:sz="0" w:space="0" w:color="auto"/>
                                              </w:divBdr>
                                            </w:div>
                                            <w:div w:id="1079712364">
                                              <w:marLeft w:val="0"/>
                                              <w:marRight w:val="0"/>
                                              <w:marTop w:val="0"/>
                                              <w:marBottom w:val="0"/>
                                              <w:divBdr>
                                                <w:top w:val="none" w:sz="0" w:space="0" w:color="auto"/>
                                                <w:left w:val="none" w:sz="0" w:space="0" w:color="auto"/>
                                                <w:bottom w:val="none" w:sz="0" w:space="0" w:color="auto"/>
                                                <w:right w:val="none" w:sz="0" w:space="0" w:color="auto"/>
                                              </w:divBdr>
                                            </w:div>
                                            <w:div w:id="1145853556">
                                              <w:marLeft w:val="0"/>
                                              <w:marRight w:val="0"/>
                                              <w:marTop w:val="0"/>
                                              <w:marBottom w:val="0"/>
                                              <w:divBdr>
                                                <w:top w:val="none" w:sz="0" w:space="0" w:color="auto"/>
                                                <w:left w:val="none" w:sz="0" w:space="0" w:color="auto"/>
                                                <w:bottom w:val="none" w:sz="0" w:space="0" w:color="auto"/>
                                                <w:right w:val="none" w:sz="0" w:space="0" w:color="auto"/>
                                              </w:divBdr>
                                            </w:div>
                                            <w:div w:id="1206214005">
                                              <w:marLeft w:val="0"/>
                                              <w:marRight w:val="0"/>
                                              <w:marTop w:val="0"/>
                                              <w:marBottom w:val="0"/>
                                              <w:divBdr>
                                                <w:top w:val="none" w:sz="0" w:space="0" w:color="auto"/>
                                                <w:left w:val="none" w:sz="0" w:space="0" w:color="auto"/>
                                                <w:bottom w:val="none" w:sz="0" w:space="0" w:color="auto"/>
                                                <w:right w:val="none" w:sz="0" w:space="0" w:color="auto"/>
                                              </w:divBdr>
                                            </w:div>
                                            <w:div w:id="1388802670">
                                              <w:marLeft w:val="0"/>
                                              <w:marRight w:val="0"/>
                                              <w:marTop w:val="0"/>
                                              <w:marBottom w:val="0"/>
                                              <w:divBdr>
                                                <w:top w:val="none" w:sz="0" w:space="0" w:color="auto"/>
                                                <w:left w:val="none" w:sz="0" w:space="0" w:color="auto"/>
                                                <w:bottom w:val="none" w:sz="0" w:space="0" w:color="auto"/>
                                                <w:right w:val="none" w:sz="0" w:space="0" w:color="auto"/>
                                              </w:divBdr>
                                            </w:div>
                                            <w:div w:id="1623344188">
                                              <w:marLeft w:val="0"/>
                                              <w:marRight w:val="0"/>
                                              <w:marTop w:val="0"/>
                                              <w:marBottom w:val="0"/>
                                              <w:divBdr>
                                                <w:top w:val="none" w:sz="0" w:space="0" w:color="auto"/>
                                                <w:left w:val="none" w:sz="0" w:space="0" w:color="auto"/>
                                                <w:bottom w:val="none" w:sz="0" w:space="0" w:color="auto"/>
                                                <w:right w:val="none" w:sz="0" w:space="0" w:color="auto"/>
                                              </w:divBdr>
                                            </w:div>
                                            <w:div w:id="17129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399036">
      <w:bodyDiv w:val="1"/>
      <w:marLeft w:val="0"/>
      <w:marRight w:val="0"/>
      <w:marTop w:val="0"/>
      <w:marBottom w:val="0"/>
      <w:divBdr>
        <w:top w:val="none" w:sz="0" w:space="0" w:color="auto"/>
        <w:left w:val="none" w:sz="0" w:space="0" w:color="auto"/>
        <w:bottom w:val="none" w:sz="0" w:space="0" w:color="auto"/>
        <w:right w:val="none" w:sz="0" w:space="0" w:color="auto"/>
      </w:divBdr>
    </w:div>
    <w:div w:id="559287782">
      <w:bodyDiv w:val="1"/>
      <w:marLeft w:val="0"/>
      <w:marRight w:val="0"/>
      <w:marTop w:val="0"/>
      <w:marBottom w:val="0"/>
      <w:divBdr>
        <w:top w:val="none" w:sz="0" w:space="0" w:color="auto"/>
        <w:left w:val="none" w:sz="0" w:space="0" w:color="auto"/>
        <w:bottom w:val="none" w:sz="0" w:space="0" w:color="auto"/>
        <w:right w:val="none" w:sz="0" w:space="0" w:color="auto"/>
      </w:divBdr>
      <w:divsChild>
        <w:div w:id="1584530056">
          <w:marLeft w:val="0"/>
          <w:marRight w:val="0"/>
          <w:marTop w:val="0"/>
          <w:marBottom w:val="0"/>
          <w:divBdr>
            <w:top w:val="none" w:sz="0" w:space="0" w:color="auto"/>
            <w:left w:val="none" w:sz="0" w:space="0" w:color="auto"/>
            <w:bottom w:val="none" w:sz="0" w:space="0" w:color="auto"/>
            <w:right w:val="none" w:sz="0" w:space="0" w:color="auto"/>
          </w:divBdr>
          <w:divsChild>
            <w:div w:id="1628660652">
              <w:marLeft w:val="0"/>
              <w:marRight w:val="0"/>
              <w:marTop w:val="0"/>
              <w:marBottom w:val="0"/>
              <w:divBdr>
                <w:top w:val="none" w:sz="0" w:space="0" w:color="auto"/>
                <w:left w:val="none" w:sz="0" w:space="0" w:color="auto"/>
                <w:bottom w:val="none" w:sz="0" w:space="0" w:color="auto"/>
                <w:right w:val="none" w:sz="0" w:space="0" w:color="auto"/>
              </w:divBdr>
              <w:divsChild>
                <w:div w:id="1866481754">
                  <w:marLeft w:val="0"/>
                  <w:marRight w:val="0"/>
                  <w:marTop w:val="0"/>
                  <w:marBottom w:val="0"/>
                  <w:divBdr>
                    <w:top w:val="none" w:sz="0" w:space="0" w:color="auto"/>
                    <w:left w:val="none" w:sz="0" w:space="0" w:color="auto"/>
                    <w:bottom w:val="none" w:sz="0" w:space="0" w:color="auto"/>
                    <w:right w:val="none" w:sz="0" w:space="0" w:color="auto"/>
                  </w:divBdr>
                  <w:divsChild>
                    <w:div w:id="641274671">
                      <w:marLeft w:val="0"/>
                      <w:marRight w:val="0"/>
                      <w:marTop w:val="0"/>
                      <w:marBottom w:val="0"/>
                      <w:divBdr>
                        <w:top w:val="none" w:sz="0" w:space="0" w:color="auto"/>
                        <w:left w:val="none" w:sz="0" w:space="0" w:color="auto"/>
                        <w:bottom w:val="none" w:sz="0" w:space="0" w:color="auto"/>
                        <w:right w:val="none" w:sz="0" w:space="0" w:color="auto"/>
                      </w:divBdr>
                      <w:divsChild>
                        <w:div w:id="1853489597">
                          <w:marLeft w:val="0"/>
                          <w:marRight w:val="0"/>
                          <w:marTop w:val="0"/>
                          <w:marBottom w:val="0"/>
                          <w:divBdr>
                            <w:top w:val="none" w:sz="0" w:space="0" w:color="auto"/>
                            <w:left w:val="none" w:sz="0" w:space="0" w:color="auto"/>
                            <w:bottom w:val="none" w:sz="0" w:space="0" w:color="auto"/>
                            <w:right w:val="none" w:sz="0" w:space="0" w:color="auto"/>
                          </w:divBdr>
                          <w:divsChild>
                            <w:div w:id="1266183692">
                              <w:marLeft w:val="0"/>
                              <w:marRight w:val="0"/>
                              <w:marTop w:val="0"/>
                              <w:marBottom w:val="0"/>
                              <w:divBdr>
                                <w:top w:val="none" w:sz="0" w:space="0" w:color="auto"/>
                                <w:left w:val="none" w:sz="0" w:space="0" w:color="auto"/>
                                <w:bottom w:val="none" w:sz="0" w:space="0" w:color="auto"/>
                                <w:right w:val="none" w:sz="0" w:space="0" w:color="auto"/>
                              </w:divBdr>
                              <w:divsChild>
                                <w:div w:id="913972855">
                                  <w:marLeft w:val="0"/>
                                  <w:marRight w:val="0"/>
                                  <w:marTop w:val="0"/>
                                  <w:marBottom w:val="0"/>
                                  <w:divBdr>
                                    <w:top w:val="none" w:sz="0" w:space="0" w:color="auto"/>
                                    <w:left w:val="none" w:sz="0" w:space="0" w:color="auto"/>
                                    <w:bottom w:val="none" w:sz="0" w:space="0" w:color="auto"/>
                                    <w:right w:val="none" w:sz="0" w:space="0" w:color="auto"/>
                                  </w:divBdr>
                                  <w:divsChild>
                                    <w:div w:id="459690231">
                                      <w:marLeft w:val="0"/>
                                      <w:marRight w:val="0"/>
                                      <w:marTop w:val="0"/>
                                      <w:marBottom w:val="0"/>
                                      <w:divBdr>
                                        <w:top w:val="none" w:sz="0" w:space="0" w:color="auto"/>
                                        <w:left w:val="none" w:sz="0" w:space="0" w:color="auto"/>
                                        <w:bottom w:val="none" w:sz="0" w:space="0" w:color="auto"/>
                                        <w:right w:val="none" w:sz="0" w:space="0" w:color="auto"/>
                                      </w:divBdr>
                                      <w:divsChild>
                                        <w:div w:id="755782139">
                                          <w:marLeft w:val="0"/>
                                          <w:marRight w:val="0"/>
                                          <w:marTop w:val="0"/>
                                          <w:marBottom w:val="0"/>
                                          <w:divBdr>
                                            <w:top w:val="none" w:sz="0" w:space="0" w:color="auto"/>
                                            <w:left w:val="none" w:sz="0" w:space="0" w:color="auto"/>
                                            <w:bottom w:val="none" w:sz="0" w:space="0" w:color="auto"/>
                                            <w:right w:val="none" w:sz="0" w:space="0" w:color="auto"/>
                                          </w:divBdr>
                                          <w:divsChild>
                                            <w:div w:id="89667299">
                                              <w:marLeft w:val="0"/>
                                              <w:marRight w:val="0"/>
                                              <w:marTop w:val="0"/>
                                              <w:marBottom w:val="0"/>
                                              <w:divBdr>
                                                <w:top w:val="none" w:sz="0" w:space="0" w:color="auto"/>
                                                <w:left w:val="none" w:sz="0" w:space="0" w:color="auto"/>
                                                <w:bottom w:val="none" w:sz="0" w:space="0" w:color="auto"/>
                                                <w:right w:val="none" w:sz="0" w:space="0" w:color="auto"/>
                                              </w:divBdr>
                                            </w:div>
                                            <w:div w:id="714625814">
                                              <w:marLeft w:val="0"/>
                                              <w:marRight w:val="0"/>
                                              <w:marTop w:val="0"/>
                                              <w:marBottom w:val="0"/>
                                              <w:divBdr>
                                                <w:top w:val="none" w:sz="0" w:space="0" w:color="auto"/>
                                                <w:left w:val="none" w:sz="0" w:space="0" w:color="auto"/>
                                                <w:bottom w:val="none" w:sz="0" w:space="0" w:color="auto"/>
                                                <w:right w:val="none" w:sz="0" w:space="0" w:color="auto"/>
                                              </w:divBdr>
                                            </w:div>
                                            <w:div w:id="19304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3615387">
      <w:bodyDiv w:val="1"/>
      <w:marLeft w:val="0"/>
      <w:marRight w:val="0"/>
      <w:marTop w:val="0"/>
      <w:marBottom w:val="0"/>
      <w:divBdr>
        <w:top w:val="none" w:sz="0" w:space="0" w:color="auto"/>
        <w:left w:val="none" w:sz="0" w:space="0" w:color="auto"/>
        <w:bottom w:val="none" w:sz="0" w:space="0" w:color="auto"/>
        <w:right w:val="none" w:sz="0" w:space="0" w:color="auto"/>
      </w:divBdr>
    </w:div>
    <w:div w:id="602568923">
      <w:bodyDiv w:val="1"/>
      <w:marLeft w:val="0"/>
      <w:marRight w:val="0"/>
      <w:marTop w:val="0"/>
      <w:marBottom w:val="0"/>
      <w:divBdr>
        <w:top w:val="none" w:sz="0" w:space="0" w:color="auto"/>
        <w:left w:val="none" w:sz="0" w:space="0" w:color="auto"/>
        <w:bottom w:val="none" w:sz="0" w:space="0" w:color="auto"/>
        <w:right w:val="none" w:sz="0" w:space="0" w:color="auto"/>
      </w:divBdr>
      <w:divsChild>
        <w:div w:id="1311132198">
          <w:marLeft w:val="0"/>
          <w:marRight w:val="0"/>
          <w:marTop w:val="0"/>
          <w:marBottom w:val="0"/>
          <w:divBdr>
            <w:top w:val="none" w:sz="0" w:space="0" w:color="auto"/>
            <w:left w:val="none" w:sz="0" w:space="0" w:color="auto"/>
            <w:bottom w:val="none" w:sz="0" w:space="0" w:color="auto"/>
            <w:right w:val="none" w:sz="0" w:space="0" w:color="auto"/>
          </w:divBdr>
        </w:div>
      </w:divsChild>
    </w:div>
    <w:div w:id="655695235">
      <w:bodyDiv w:val="1"/>
      <w:marLeft w:val="0"/>
      <w:marRight w:val="0"/>
      <w:marTop w:val="0"/>
      <w:marBottom w:val="0"/>
      <w:divBdr>
        <w:top w:val="none" w:sz="0" w:space="0" w:color="auto"/>
        <w:left w:val="none" w:sz="0" w:space="0" w:color="auto"/>
        <w:bottom w:val="none" w:sz="0" w:space="0" w:color="auto"/>
        <w:right w:val="none" w:sz="0" w:space="0" w:color="auto"/>
      </w:divBdr>
      <w:divsChild>
        <w:div w:id="234821291">
          <w:marLeft w:val="0"/>
          <w:marRight w:val="0"/>
          <w:marTop w:val="0"/>
          <w:marBottom w:val="0"/>
          <w:divBdr>
            <w:top w:val="none" w:sz="0" w:space="0" w:color="auto"/>
            <w:left w:val="none" w:sz="0" w:space="0" w:color="auto"/>
            <w:bottom w:val="none" w:sz="0" w:space="0" w:color="auto"/>
            <w:right w:val="none" w:sz="0" w:space="0" w:color="auto"/>
          </w:divBdr>
        </w:div>
        <w:div w:id="582570862">
          <w:marLeft w:val="0"/>
          <w:marRight w:val="0"/>
          <w:marTop w:val="0"/>
          <w:marBottom w:val="0"/>
          <w:divBdr>
            <w:top w:val="none" w:sz="0" w:space="0" w:color="auto"/>
            <w:left w:val="none" w:sz="0" w:space="0" w:color="auto"/>
            <w:bottom w:val="none" w:sz="0" w:space="0" w:color="auto"/>
            <w:right w:val="none" w:sz="0" w:space="0" w:color="auto"/>
          </w:divBdr>
        </w:div>
        <w:div w:id="754282611">
          <w:marLeft w:val="0"/>
          <w:marRight w:val="0"/>
          <w:marTop w:val="0"/>
          <w:marBottom w:val="0"/>
          <w:divBdr>
            <w:top w:val="none" w:sz="0" w:space="0" w:color="auto"/>
            <w:left w:val="none" w:sz="0" w:space="0" w:color="auto"/>
            <w:bottom w:val="none" w:sz="0" w:space="0" w:color="auto"/>
            <w:right w:val="none" w:sz="0" w:space="0" w:color="auto"/>
          </w:divBdr>
        </w:div>
        <w:div w:id="755711241">
          <w:marLeft w:val="0"/>
          <w:marRight w:val="0"/>
          <w:marTop w:val="0"/>
          <w:marBottom w:val="0"/>
          <w:divBdr>
            <w:top w:val="none" w:sz="0" w:space="0" w:color="auto"/>
            <w:left w:val="none" w:sz="0" w:space="0" w:color="auto"/>
            <w:bottom w:val="none" w:sz="0" w:space="0" w:color="auto"/>
            <w:right w:val="none" w:sz="0" w:space="0" w:color="auto"/>
          </w:divBdr>
        </w:div>
        <w:div w:id="1190606965">
          <w:marLeft w:val="0"/>
          <w:marRight w:val="0"/>
          <w:marTop w:val="0"/>
          <w:marBottom w:val="0"/>
          <w:divBdr>
            <w:top w:val="none" w:sz="0" w:space="0" w:color="auto"/>
            <w:left w:val="none" w:sz="0" w:space="0" w:color="auto"/>
            <w:bottom w:val="none" w:sz="0" w:space="0" w:color="auto"/>
            <w:right w:val="none" w:sz="0" w:space="0" w:color="auto"/>
          </w:divBdr>
        </w:div>
        <w:div w:id="1581404143">
          <w:marLeft w:val="0"/>
          <w:marRight w:val="0"/>
          <w:marTop w:val="0"/>
          <w:marBottom w:val="0"/>
          <w:divBdr>
            <w:top w:val="none" w:sz="0" w:space="0" w:color="auto"/>
            <w:left w:val="none" w:sz="0" w:space="0" w:color="auto"/>
            <w:bottom w:val="none" w:sz="0" w:space="0" w:color="auto"/>
            <w:right w:val="none" w:sz="0" w:space="0" w:color="auto"/>
          </w:divBdr>
        </w:div>
        <w:div w:id="1758018672">
          <w:marLeft w:val="0"/>
          <w:marRight w:val="0"/>
          <w:marTop w:val="0"/>
          <w:marBottom w:val="0"/>
          <w:divBdr>
            <w:top w:val="none" w:sz="0" w:space="0" w:color="auto"/>
            <w:left w:val="none" w:sz="0" w:space="0" w:color="auto"/>
            <w:bottom w:val="none" w:sz="0" w:space="0" w:color="auto"/>
            <w:right w:val="none" w:sz="0" w:space="0" w:color="auto"/>
          </w:divBdr>
        </w:div>
        <w:div w:id="1938714965">
          <w:marLeft w:val="0"/>
          <w:marRight w:val="0"/>
          <w:marTop w:val="0"/>
          <w:marBottom w:val="0"/>
          <w:divBdr>
            <w:top w:val="none" w:sz="0" w:space="0" w:color="auto"/>
            <w:left w:val="none" w:sz="0" w:space="0" w:color="auto"/>
            <w:bottom w:val="none" w:sz="0" w:space="0" w:color="auto"/>
            <w:right w:val="none" w:sz="0" w:space="0" w:color="auto"/>
          </w:divBdr>
        </w:div>
      </w:divsChild>
    </w:div>
    <w:div w:id="656038906">
      <w:bodyDiv w:val="1"/>
      <w:marLeft w:val="0"/>
      <w:marRight w:val="0"/>
      <w:marTop w:val="0"/>
      <w:marBottom w:val="0"/>
      <w:divBdr>
        <w:top w:val="none" w:sz="0" w:space="0" w:color="auto"/>
        <w:left w:val="none" w:sz="0" w:space="0" w:color="auto"/>
        <w:bottom w:val="none" w:sz="0" w:space="0" w:color="auto"/>
        <w:right w:val="none" w:sz="0" w:space="0" w:color="auto"/>
      </w:divBdr>
    </w:div>
    <w:div w:id="672420872">
      <w:bodyDiv w:val="1"/>
      <w:marLeft w:val="0"/>
      <w:marRight w:val="0"/>
      <w:marTop w:val="0"/>
      <w:marBottom w:val="0"/>
      <w:divBdr>
        <w:top w:val="none" w:sz="0" w:space="0" w:color="auto"/>
        <w:left w:val="none" w:sz="0" w:space="0" w:color="auto"/>
        <w:bottom w:val="none" w:sz="0" w:space="0" w:color="auto"/>
        <w:right w:val="none" w:sz="0" w:space="0" w:color="auto"/>
      </w:divBdr>
      <w:divsChild>
        <w:div w:id="70125529">
          <w:marLeft w:val="0"/>
          <w:marRight w:val="0"/>
          <w:marTop w:val="0"/>
          <w:marBottom w:val="0"/>
          <w:divBdr>
            <w:top w:val="none" w:sz="0" w:space="0" w:color="auto"/>
            <w:left w:val="none" w:sz="0" w:space="0" w:color="auto"/>
            <w:bottom w:val="none" w:sz="0" w:space="0" w:color="auto"/>
            <w:right w:val="none" w:sz="0" w:space="0" w:color="auto"/>
          </w:divBdr>
        </w:div>
        <w:div w:id="1393236323">
          <w:marLeft w:val="0"/>
          <w:marRight w:val="0"/>
          <w:marTop w:val="0"/>
          <w:marBottom w:val="0"/>
          <w:divBdr>
            <w:top w:val="none" w:sz="0" w:space="0" w:color="auto"/>
            <w:left w:val="none" w:sz="0" w:space="0" w:color="auto"/>
            <w:bottom w:val="none" w:sz="0" w:space="0" w:color="auto"/>
            <w:right w:val="none" w:sz="0" w:space="0" w:color="auto"/>
          </w:divBdr>
        </w:div>
        <w:div w:id="2144225204">
          <w:marLeft w:val="0"/>
          <w:marRight w:val="0"/>
          <w:marTop w:val="0"/>
          <w:marBottom w:val="0"/>
          <w:divBdr>
            <w:top w:val="none" w:sz="0" w:space="0" w:color="auto"/>
            <w:left w:val="none" w:sz="0" w:space="0" w:color="auto"/>
            <w:bottom w:val="none" w:sz="0" w:space="0" w:color="auto"/>
            <w:right w:val="none" w:sz="0" w:space="0" w:color="auto"/>
          </w:divBdr>
        </w:div>
      </w:divsChild>
    </w:div>
    <w:div w:id="699625483">
      <w:bodyDiv w:val="1"/>
      <w:marLeft w:val="0"/>
      <w:marRight w:val="0"/>
      <w:marTop w:val="0"/>
      <w:marBottom w:val="0"/>
      <w:divBdr>
        <w:top w:val="none" w:sz="0" w:space="0" w:color="auto"/>
        <w:left w:val="none" w:sz="0" w:space="0" w:color="auto"/>
        <w:bottom w:val="none" w:sz="0" w:space="0" w:color="auto"/>
        <w:right w:val="none" w:sz="0" w:space="0" w:color="auto"/>
      </w:divBdr>
      <w:divsChild>
        <w:div w:id="1005598975">
          <w:marLeft w:val="0"/>
          <w:marRight w:val="0"/>
          <w:marTop w:val="0"/>
          <w:marBottom w:val="0"/>
          <w:divBdr>
            <w:top w:val="none" w:sz="0" w:space="0" w:color="auto"/>
            <w:left w:val="none" w:sz="0" w:space="0" w:color="auto"/>
            <w:bottom w:val="none" w:sz="0" w:space="0" w:color="auto"/>
            <w:right w:val="none" w:sz="0" w:space="0" w:color="auto"/>
          </w:divBdr>
          <w:divsChild>
            <w:div w:id="16762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7683">
      <w:bodyDiv w:val="1"/>
      <w:marLeft w:val="0"/>
      <w:marRight w:val="0"/>
      <w:marTop w:val="0"/>
      <w:marBottom w:val="0"/>
      <w:divBdr>
        <w:top w:val="none" w:sz="0" w:space="0" w:color="auto"/>
        <w:left w:val="none" w:sz="0" w:space="0" w:color="auto"/>
        <w:bottom w:val="none" w:sz="0" w:space="0" w:color="auto"/>
        <w:right w:val="none" w:sz="0" w:space="0" w:color="auto"/>
      </w:divBdr>
      <w:divsChild>
        <w:div w:id="599410834">
          <w:marLeft w:val="0"/>
          <w:marRight w:val="0"/>
          <w:marTop w:val="0"/>
          <w:marBottom w:val="0"/>
          <w:divBdr>
            <w:top w:val="none" w:sz="0" w:space="0" w:color="auto"/>
            <w:left w:val="none" w:sz="0" w:space="0" w:color="auto"/>
            <w:bottom w:val="none" w:sz="0" w:space="0" w:color="auto"/>
            <w:right w:val="none" w:sz="0" w:space="0" w:color="auto"/>
          </w:divBdr>
        </w:div>
        <w:div w:id="778988165">
          <w:marLeft w:val="0"/>
          <w:marRight w:val="0"/>
          <w:marTop w:val="0"/>
          <w:marBottom w:val="0"/>
          <w:divBdr>
            <w:top w:val="none" w:sz="0" w:space="0" w:color="auto"/>
            <w:left w:val="none" w:sz="0" w:space="0" w:color="auto"/>
            <w:bottom w:val="none" w:sz="0" w:space="0" w:color="auto"/>
            <w:right w:val="none" w:sz="0" w:space="0" w:color="auto"/>
          </w:divBdr>
        </w:div>
        <w:div w:id="1132284984">
          <w:marLeft w:val="0"/>
          <w:marRight w:val="0"/>
          <w:marTop w:val="0"/>
          <w:marBottom w:val="0"/>
          <w:divBdr>
            <w:top w:val="none" w:sz="0" w:space="0" w:color="auto"/>
            <w:left w:val="none" w:sz="0" w:space="0" w:color="auto"/>
            <w:bottom w:val="none" w:sz="0" w:space="0" w:color="auto"/>
            <w:right w:val="none" w:sz="0" w:space="0" w:color="auto"/>
          </w:divBdr>
        </w:div>
      </w:divsChild>
    </w:div>
    <w:div w:id="703140016">
      <w:bodyDiv w:val="1"/>
      <w:marLeft w:val="0"/>
      <w:marRight w:val="0"/>
      <w:marTop w:val="0"/>
      <w:marBottom w:val="0"/>
      <w:divBdr>
        <w:top w:val="none" w:sz="0" w:space="0" w:color="auto"/>
        <w:left w:val="none" w:sz="0" w:space="0" w:color="auto"/>
        <w:bottom w:val="none" w:sz="0" w:space="0" w:color="auto"/>
        <w:right w:val="none" w:sz="0" w:space="0" w:color="auto"/>
      </w:divBdr>
      <w:divsChild>
        <w:div w:id="1450736012">
          <w:marLeft w:val="0"/>
          <w:marRight w:val="0"/>
          <w:marTop w:val="0"/>
          <w:marBottom w:val="0"/>
          <w:divBdr>
            <w:top w:val="none" w:sz="0" w:space="0" w:color="auto"/>
            <w:left w:val="none" w:sz="0" w:space="0" w:color="auto"/>
            <w:bottom w:val="none" w:sz="0" w:space="0" w:color="auto"/>
            <w:right w:val="none" w:sz="0" w:space="0" w:color="auto"/>
          </w:divBdr>
          <w:divsChild>
            <w:div w:id="505249099">
              <w:marLeft w:val="0"/>
              <w:marRight w:val="0"/>
              <w:marTop w:val="0"/>
              <w:marBottom w:val="0"/>
              <w:divBdr>
                <w:top w:val="none" w:sz="0" w:space="0" w:color="auto"/>
                <w:left w:val="none" w:sz="0" w:space="0" w:color="auto"/>
                <w:bottom w:val="none" w:sz="0" w:space="0" w:color="auto"/>
                <w:right w:val="none" w:sz="0" w:space="0" w:color="auto"/>
              </w:divBdr>
              <w:divsChild>
                <w:div w:id="1875650126">
                  <w:marLeft w:val="0"/>
                  <w:marRight w:val="0"/>
                  <w:marTop w:val="0"/>
                  <w:marBottom w:val="0"/>
                  <w:divBdr>
                    <w:top w:val="none" w:sz="0" w:space="0" w:color="auto"/>
                    <w:left w:val="none" w:sz="0" w:space="0" w:color="auto"/>
                    <w:bottom w:val="none" w:sz="0" w:space="0" w:color="auto"/>
                    <w:right w:val="none" w:sz="0" w:space="0" w:color="auto"/>
                  </w:divBdr>
                  <w:divsChild>
                    <w:div w:id="1492210730">
                      <w:marLeft w:val="0"/>
                      <w:marRight w:val="0"/>
                      <w:marTop w:val="0"/>
                      <w:marBottom w:val="0"/>
                      <w:divBdr>
                        <w:top w:val="none" w:sz="0" w:space="0" w:color="auto"/>
                        <w:left w:val="none" w:sz="0" w:space="0" w:color="auto"/>
                        <w:bottom w:val="none" w:sz="0" w:space="0" w:color="auto"/>
                        <w:right w:val="none" w:sz="0" w:space="0" w:color="auto"/>
                      </w:divBdr>
                      <w:divsChild>
                        <w:div w:id="1060438679">
                          <w:marLeft w:val="0"/>
                          <w:marRight w:val="0"/>
                          <w:marTop w:val="0"/>
                          <w:marBottom w:val="0"/>
                          <w:divBdr>
                            <w:top w:val="none" w:sz="0" w:space="0" w:color="auto"/>
                            <w:left w:val="none" w:sz="0" w:space="0" w:color="auto"/>
                            <w:bottom w:val="none" w:sz="0" w:space="0" w:color="auto"/>
                            <w:right w:val="none" w:sz="0" w:space="0" w:color="auto"/>
                          </w:divBdr>
                          <w:divsChild>
                            <w:div w:id="1611627864">
                              <w:marLeft w:val="0"/>
                              <w:marRight w:val="0"/>
                              <w:marTop w:val="0"/>
                              <w:marBottom w:val="0"/>
                              <w:divBdr>
                                <w:top w:val="none" w:sz="0" w:space="0" w:color="auto"/>
                                <w:left w:val="none" w:sz="0" w:space="0" w:color="auto"/>
                                <w:bottom w:val="none" w:sz="0" w:space="0" w:color="auto"/>
                                <w:right w:val="none" w:sz="0" w:space="0" w:color="auto"/>
                              </w:divBdr>
                              <w:divsChild>
                                <w:div w:id="1224681133">
                                  <w:marLeft w:val="0"/>
                                  <w:marRight w:val="0"/>
                                  <w:marTop w:val="0"/>
                                  <w:marBottom w:val="0"/>
                                  <w:divBdr>
                                    <w:top w:val="none" w:sz="0" w:space="0" w:color="auto"/>
                                    <w:left w:val="none" w:sz="0" w:space="0" w:color="auto"/>
                                    <w:bottom w:val="none" w:sz="0" w:space="0" w:color="auto"/>
                                    <w:right w:val="none" w:sz="0" w:space="0" w:color="auto"/>
                                  </w:divBdr>
                                  <w:divsChild>
                                    <w:div w:id="1273172795">
                                      <w:marLeft w:val="0"/>
                                      <w:marRight w:val="0"/>
                                      <w:marTop w:val="0"/>
                                      <w:marBottom w:val="0"/>
                                      <w:divBdr>
                                        <w:top w:val="none" w:sz="0" w:space="0" w:color="auto"/>
                                        <w:left w:val="none" w:sz="0" w:space="0" w:color="auto"/>
                                        <w:bottom w:val="none" w:sz="0" w:space="0" w:color="auto"/>
                                        <w:right w:val="none" w:sz="0" w:space="0" w:color="auto"/>
                                      </w:divBdr>
                                      <w:divsChild>
                                        <w:div w:id="1562985248">
                                          <w:marLeft w:val="0"/>
                                          <w:marRight w:val="0"/>
                                          <w:marTop w:val="0"/>
                                          <w:marBottom w:val="0"/>
                                          <w:divBdr>
                                            <w:top w:val="none" w:sz="0" w:space="0" w:color="auto"/>
                                            <w:left w:val="none" w:sz="0" w:space="0" w:color="auto"/>
                                            <w:bottom w:val="none" w:sz="0" w:space="0" w:color="auto"/>
                                            <w:right w:val="none" w:sz="0" w:space="0" w:color="auto"/>
                                          </w:divBdr>
                                          <w:divsChild>
                                            <w:div w:id="1399670284">
                                              <w:marLeft w:val="0"/>
                                              <w:marRight w:val="0"/>
                                              <w:marTop w:val="0"/>
                                              <w:marBottom w:val="0"/>
                                              <w:divBdr>
                                                <w:top w:val="none" w:sz="0" w:space="0" w:color="auto"/>
                                                <w:left w:val="none" w:sz="0" w:space="0" w:color="auto"/>
                                                <w:bottom w:val="none" w:sz="0" w:space="0" w:color="auto"/>
                                                <w:right w:val="none" w:sz="0" w:space="0" w:color="auto"/>
                                              </w:divBdr>
                                              <w:divsChild>
                                                <w:div w:id="871458335">
                                                  <w:marLeft w:val="0"/>
                                                  <w:marRight w:val="0"/>
                                                  <w:marTop w:val="0"/>
                                                  <w:marBottom w:val="0"/>
                                                  <w:divBdr>
                                                    <w:top w:val="none" w:sz="0" w:space="0" w:color="auto"/>
                                                    <w:left w:val="none" w:sz="0" w:space="0" w:color="auto"/>
                                                    <w:bottom w:val="none" w:sz="0" w:space="0" w:color="auto"/>
                                                    <w:right w:val="none" w:sz="0" w:space="0" w:color="auto"/>
                                                  </w:divBdr>
                                                </w:div>
                                                <w:div w:id="922376234">
                                                  <w:marLeft w:val="0"/>
                                                  <w:marRight w:val="0"/>
                                                  <w:marTop w:val="0"/>
                                                  <w:marBottom w:val="0"/>
                                                  <w:divBdr>
                                                    <w:top w:val="none" w:sz="0" w:space="0" w:color="auto"/>
                                                    <w:left w:val="none" w:sz="0" w:space="0" w:color="auto"/>
                                                    <w:bottom w:val="none" w:sz="0" w:space="0" w:color="auto"/>
                                                    <w:right w:val="none" w:sz="0" w:space="0" w:color="auto"/>
                                                  </w:divBdr>
                                                </w:div>
                                                <w:div w:id="1172643990">
                                                  <w:marLeft w:val="0"/>
                                                  <w:marRight w:val="0"/>
                                                  <w:marTop w:val="0"/>
                                                  <w:marBottom w:val="0"/>
                                                  <w:divBdr>
                                                    <w:top w:val="none" w:sz="0" w:space="0" w:color="auto"/>
                                                    <w:left w:val="none" w:sz="0" w:space="0" w:color="auto"/>
                                                    <w:bottom w:val="none" w:sz="0" w:space="0" w:color="auto"/>
                                                    <w:right w:val="none" w:sz="0" w:space="0" w:color="auto"/>
                                                  </w:divBdr>
                                                </w:div>
                                                <w:div w:id="1349024473">
                                                  <w:marLeft w:val="0"/>
                                                  <w:marRight w:val="0"/>
                                                  <w:marTop w:val="0"/>
                                                  <w:marBottom w:val="0"/>
                                                  <w:divBdr>
                                                    <w:top w:val="none" w:sz="0" w:space="0" w:color="auto"/>
                                                    <w:left w:val="none" w:sz="0" w:space="0" w:color="auto"/>
                                                    <w:bottom w:val="none" w:sz="0" w:space="0" w:color="auto"/>
                                                    <w:right w:val="none" w:sz="0" w:space="0" w:color="auto"/>
                                                  </w:divBdr>
                                                </w:div>
                                                <w:div w:id="1422607684">
                                                  <w:marLeft w:val="0"/>
                                                  <w:marRight w:val="0"/>
                                                  <w:marTop w:val="0"/>
                                                  <w:marBottom w:val="0"/>
                                                  <w:divBdr>
                                                    <w:top w:val="none" w:sz="0" w:space="0" w:color="auto"/>
                                                    <w:left w:val="none" w:sz="0" w:space="0" w:color="auto"/>
                                                    <w:bottom w:val="none" w:sz="0" w:space="0" w:color="auto"/>
                                                    <w:right w:val="none" w:sz="0" w:space="0" w:color="auto"/>
                                                  </w:divBdr>
                                                </w:div>
                                                <w:div w:id="1820877365">
                                                  <w:marLeft w:val="0"/>
                                                  <w:marRight w:val="0"/>
                                                  <w:marTop w:val="0"/>
                                                  <w:marBottom w:val="0"/>
                                                  <w:divBdr>
                                                    <w:top w:val="none" w:sz="0" w:space="0" w:color="auto"/>
                                                    <w:left w:val="none" w:sz="0" w:space="0" w:color="auto"/>
                                                    <w:bottom w:val="none" w:sz="0" w:space="0" w:color="auto"/>
                                                    <w:right w:val="none" w:sz="0" w:space="0" w:color="auto"/>
                                                  </w:divBdr>
                                                </w:div>
                                                <w:div w:id="1943603727">
                                                  <w:marLeft w:val="0"/>
                                                  <w:marRight w:val="0"/>
                                                  <w:marTop w:val="0"/>
                                                  <w:marBottom w:val="0"/>
                                                  <w:divBdr>
                                                    <w:top w:val="none" w:sz="0" w:space="0" w:color="auto"/>
                                                    <w:left w:val="none" w:sz="0" w:space="0" w:color="auto"/>
                                                    <w:bottom w:val="none" w:sz="0" w:space="0" w:color="auto"/>
                                                    <w:right w:val="none" w:sz="0" w:space="0" w:color="auto"/>
                                                  </w:divBdr>
                                                </w:div>
                                                <w:div w:id="19953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260762">
      <w:bodyDiv w:val="1"/>
      <w:marLeft w:val="0"/>
      <w:marRight w:val="0"/>
      <w:marTop w:val="0"/>
      <w:marBottom w:val="0"/>
      <w:divBdr>
        <w:top w:val="none" w:sz="0" w:space="0" w:color="auto"/>
        <w:left w:val="none" w:sz="0" w:space="0" w:color="auto"/>
        <w:bottom w:val="none" w:sz="0" w:space="0" w:color="auto"/>
        <w:right w:val="none" w:sz="0" w:space="0" w:color="auto"/>
      </w:divBdr>
      <w:divsChild>
        <w:div w:id="1580821379">
          <w:marLeft w:val="0"/>
          <w:marRight w:val="0"/>
          <w:marTop w:val="0"/>
          <w:marBottom w:val="0"/>
          <w:divBdr>
            <w:top w:val="none" w:sz="0" w:space="0" w:color="auto"/>
            <w:left w:val="none" w:sz="0" w:space="0" w:color="auto"/>
            <w:bottom w:val="none" w:sz="0" w:space="0" w:color="auto"/>
            <w:right w:val="none" w:sz="0" w:space="0" w:color="auto"/>
          </w:divBdr>
        </w:div>
      </w:divsChild>
    </w:div>
    <w:div w:id="719667736">
      <w:bodyDiv w:val="1"/>
      <w:marLeft w:val="0"/>
      <w:marRight w:val="0"/>
      <w:marTop w:val="0"/>
      <w:marBottom w:val="0"/>
      <w:divBdr>
        <w:top w:val="none" w:sz="0" w:space="0" w:color="auto"/>
        <w:left w:val="none" w:sz="0" w:space="0" w:color="auto"/>
        <w:bottom w:val="none" w:sz="0" w:space="0" w:color="auto"/>
        <w:right w:val="none" w:sz="0" w:space="0" w:color="auto"/>
      </w:divBdr>
      <w:divsChild>
        <w:div w:id="634333722">
          <w:marLeft w:val="0"/>
          <w:marRight w:val="0"/>
          <w:marTop w:val="0"/>
          <w:marBottom w:val="0"/>
          <w:divBdr>
            <w:top w:val="none" w:sz="0" w:space="0" w:color="auto"/>
            <w:left w:val="none" w:sz="0" w:space="0" w:color="auto"/>
            <w:bottom w:val="none" w:sz="0" w:space="0" w:color="auto"/>
            <w:right w:val="none" w:sz="0" w:space="0" w:color="auto"/>
          </w:divBdr>
          <w:divsChild>
            <w:div w:id="903183183">
              <w:marLeft w:val="0"/>
              <w:marRight w:val="0"/>
              <w:marTop w:val="0"/>
              <w:marBottom w:val="0"/>
              <w:divBdr>
                <w:top w:val="none" w:sz="0" w:space="0" w:color="auto"/>
                <w:left w:val="none" w:sz="0" w:space="0" w:color="auto"/>
                <w:bottom w:val="none" w:sz="0" w:space="0" w:color="auto"/>
                <w:right w:val="none" w:sz="0" w:space="0" w:color="auto"/>
              </w:divBdr>
              <w:divsChild>
                <w:div w:id="331954381">
                  <w:marLeft w:val="0"/>
                  <w:marRight w:val="0"/>
                  <w:marTop w:val="0"/>
                  <w:marBottom w:val="0"/>
                  <w:divBdr>
                    <w:top w:val="single" w:sz="6" w:space="0" w:color="DDDDDD"/>
                    <w:left w:val="none" w:sz="0" w:space="0" w:color="auto"/>
                    <w:bottom w:val="none" w:sz="0" w:space="0" w:color="auto"/>
                    <w:right w:val="none" w:sz="0" w:space="0" w:color="auto"/>
                  </w:divBdr>
                  <w:divsChild>
                    <w:div w:id="1626932815">
                      <w:marLeft w:val="345"/>
                      <w:marRight w:val="360"/>
                      <w:marTop w:val="375"/>
                      <w:marBottom w:val="330"/>
                      <w:divBdr>
                        <w:top w:val="none" w:sz="0" w:space="0" w:color="auto"/>
                        <w:left w:val="none" w:sz="0" w:space="0" w:color="auto"/>
                        <w:bottom w:val="none" w:sz="0" w:space="0" w:color="auto"/>
                        <w:right w:val="none" w:sz="0" w:space="0" w:color="auto"/>
                      </w:divBdr>
                      <w:divsChild>
                        <w:div w:id="731081338">
                          <w:marLeft w:val="0"/>
                          <w:marRight w:val="0"/>
                          <w:marTop w:val="0"/>
                          <w:marBottom w:val="0"/>
                          <w:divBdr>
                            <w:top w:val="none" w:sz="0" w:space="0" w:color="auto"/>
                            <w:left w:val="none" w:sz="0" w:space="0" w:color="auto"/>
                            <w:bottom w:val="none" w:sz="0" w:space="0" w:color="auto"/>
                            <w:right w:val="none" w:sz="0" w:space="0" w:color="auto"/>
                          </w:divBdr>
                          <w:divsChild>
                            <w:div w:id="331495846">
                              <w:marLeft w:val="0"/>
                              <w:marRight w:val="0"/>
                              <w:marTop w:val="0"/>
                              <w:marBottom w:val="0"/>
                              <w:divBdr>
                                <w:top w:val="none" w:sz="0" w:space="0" w:color="auto"/>
                                <w:left w:val="none" w:sz="0" w:space="0" w:color="auto"/>
                                <w:bottom w:val="none" w:sz="0" w:space="0" w:color="auto"/>
                                <w:right w:val="none" w:sz="0" w:space="0" w:color="auto"/>
                              </w:divBdr>
                              <w:divsChild>
                                <w:div w:id="453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708047">
      <w:bodyDiv w:val="1"/>
      <w:marLeft w:val="0"/>
      <w:marRight w:val="0"/>
      <w:marTop w:val="0"/>
      <w:marBottom w:val="0"/>
      <w:divBdr>
        <w:top w:val="none" w:sz="0" w:space="0" w:color="auto"/>
        <w:left w:val="none" w:sz="0" w:space="0" w:color="auto"/>
        <w:bottom w:val="none" w:sz="0" w:space="0" w:color="auto"/>
        <w:right w:val="none" w:sz="0" w:space="0" w:color="auto"/>
      </w:divBdr>
    </w:div>
    <w:div w:id="739518969">
      <w:bodyDiv w:val="1"/>
      <w:marLeft w:val="0"/>
      <w:marRight w:val="0"/>
      <w:marTop w:val="0"/>
      <w:marBottom w:val="0"/>
      <w:divBdr>
        <w:top w:val="none" w:sz="0" w:space="0" w:color="auto"/>
        <w:left w:val="none" w:sz="0" w:space="0" w:color="auto"/>
        <w:bottom w:val="none" w:sz="0" w:space="0" w:color="auto"/>
        <w:right w:val="none" w:sz="0" w:space="0" w:color="auto"/>
      </w:divBdr>
    </w:div>
    <w:div w:id="746923637">
      <w:bodyDiv w:val="1"/>
      <w:marLeft w:val="0"/>
      <w:marRight w:val="0"/>
      <w:marTop w:val="0"/>
      <w:marBottom w:val="0"/>
      <w:divBdr>
        <w:top w:val="none" w:sz="0" w:space="0" w:color="auto"/>
        <w:left w:val="none" w:sz="0" w:space="0" w:color="auto"/>
        <w:bottom w:val="none" w:sz="0" w:space="0" w:color="auto"/>
        <w:right w:val="none" w:sz="0" w:space="0" w:color="auto"/>
      </w:divBdr>
      <w:divsChild>
        <w:div w:id="1341085333">
          <w:marLeft w:val="0"/>
          <w:marRight w:val="0"/>
          <w:marTop w:val="0"/>
          <w:marBottom w:val="0"/>
          <w:divBdr>
            <w:top w:val="none" w:sz="0" w:space="0" w:color="auto"/>
            <w:left w:val="none" w:sz="0" w:space="0" w:color="auto"/>
            <w:bottom w:val="none" w:sz="0" w:space="0" w:color="auto"/>
            <w:right w:val="none" w:sz="0" w:space="0" w:color="auto"/>
          </w:divBdr>
        </w:div>
      </w:divsChild>
    </w:div>
    <w:div w:id="758716018">
      <w:bodyDiv w:val="1"/>
      <w:marLeft w:val="0"/>
      <w:marRight w:val="0"/>
      <w:marTop w:val="0"/>
      <w:marBottom w:val="0"/>
      <w:divBdr>
        <w:top w:val="none" w:sz="0" w:space="0" w:color="auto"/>
        <w:left w:val="none" w:sz="0" w:space="0" w:color="auto"/>
        <w:bottom w:val="none" w:sz="0" w:space="0" w:color="auto"/>
        <w:right w:val="none" w:sz="0" w:space="0" w:color="auto"/>
      </w:divBdr>
    </w:div>
    <w:div w:id="764228472">
      <w:bodyDiv w:val="1"/>
      <w:marLeft w:val="0"/>
      <w:marRight w:val="0"/>
      <w:marTop w:val="0"/>
      <w:marBottom w:val="0"/>
      <w:divBdr>
        <w:top w:val="none" w:sz="0" w:space="0" w:color="auto"/>
        <w:left w:val="none" w:sz="0" w:space="0" w:color="auto"/>
        <w:bottom w:val="none" w:sz="0" w:space="0" w:color="auto"/>
        <w:right w:val="none" w:sz="0" w:space="0" w:color="auto"/>
      </w:divBdr>
      <w:divsChild>
        <w:div w:id="123545827">
          <w:marLeft w:val="0"/>
          <w:marRight w:val="0"/>
          <w:marTop w:val="0"/>
          <w:marBottom w:val="0"/>
          <w:divBdr>
            <w:top w:val="none" w:sz="0" w:space="0" w:color="auto"/>
            <w:left w:val="none" w:sz="0" w:space="0" w:color="auto"/>
            <w:bottom w:val="none" w:sz="0" w:space="0" w:color="auto"/>
            <w:right w:val="none" w:sz="0" w:space="0" w:color="auto"/>
          </w:divBdr>
        </w:div>
      </w:divsChild>
    </w:div>
    <w:div w:id="776022884">
      <w:bodyDiv w:val="1"/>
      <w:marLeft w:val="0"/>
      <w:marRight w:val="0"/>
      <w:marTop w:val="0"/>
      <w:marBottom w:val="0"/>
      <w:divBdr>
        <w:top w:val="none" w:sz="0" w:space="0" w:color="auto"/>
        <w:left w:val="none" w:sz="0" w:space="0" w:color="auto"/>
        <w:bottom w:val="none" w:sz="0" w:space="0" w:color="auto"/>
        <w:right w:val="none" w:sz="0" w:space="0" w:color="auto"/>
      </w:divBdr>
      <w:divsChild>
        <w:div w:id="1809860289">
          <w:marLeft w:val="0"/>
          <w:marRight w:val="0"/>
          <w:marTop w:val="0"/>
          <w:marBottom w:val="0"/>
          <w:divBdr>
            <w:top w:val="none" w:sz="0" w:space="0" w:color="auto"/>
            <w:left w:val="none" w:sz="0" w:space="0" w:color="auto"/>
            <w:bottom w:val="none" w:sz="0" w:space="0" w:color="auto"/>
            <w:right w:val="none" w:sz="0" w:space="0" w:color="auto"/>
          </w:divBdr>
        </w:div>
        <w:div w:id="2060665600">
          <w:marLeft w:val="0"/>
          <w:marRight w:val="0"/>
          <w:marTop w:val="0"/>
          <w:marBottom w:val="0"/>
          <w:divBdr>
            <w:top w:val="none" w:sz="0" w:space="0" w:color="auto"/>
            <w:left w:val="none" w:sz="0" w:space="0" w:color="auto"/>
            <w:bottom w:val="none" w:sz="0" w:space="0" w:color="auto"/>
            <w:right w:val="none" w:sz="0" w:space="0" w:color="auto"/>
          </w:divBdr>
        </w:div>
        <w:div w:id="2014918216">
          <w:marLeft w:val="0"/>
          <w:marRight w:val="0"/>
          <w:marTop w:val="0"/>
          <w:marBottom w:val="0"/>
          <w:divBdr>
            <w:top w:val="none" w:sz="0" w:space="0" w:color="auto"/>
            <w:left w:val="none" w:sz="0" w:space="0" w:color="auto"/>
            <w:bottom w:val="none" w:sz="0" w:space="0" w:color="auto"/>
            <w:right w:val="none" w:sz="0" w:space="0" w:color="auto"/>
          </w:divBdr>
        </w:div>
        <w:div w:id="186410462">
          <w:marLeft w:val="0"/>
          <w:marRight w:val="0"/>
          <w:marTop w:val="0"/>
          <w:marBottom w:val="0"/>
          <w:divBdr>
            <w:top w:val="none" w:sz="0" w:space="0" w:color="auto"/>
            <w:left w:val="none" w:sz="0" w:space="0" w:color="auto"/>
            <w:bottom w:val="none" w:sz="0" w:space="0" w:color="auto"/>
            <w:right w:val="none" w:sz="0" w:space="0" w:color="auto"/>
          </w:divBdr>
        </w:div>
      </w:divsChild>
    </w:div>
    <w:div w:id="807865498">
      <w:bodyDiv w:val="1"/>
      <w:marLeft w:val="0"/>
      <w:marRight w:val="0"/>
      <w:marTop w:val="0"/>
      <w:marBottom w:val="0"/>
      <w:divBdr>
        <w:top w:val="none" w:sz="0" w:space="0" w:color="auto"/>
        <w:left w:val="none" w:sz="0" w:space="0" w:color="auto"/>
        <w:bottom w:val="none" w:sz="0" w:space="0" w:color="auto"/>
        <w:right w:val="none" w:sz="0" w:space="0" w:color="auto"/>
      </w:divBdr>
    </w:div>
    <w:div w:id="825051843">
      <w:bodyDiv w:val="1"/>
      <w:marLeft w:val="0"/>
      <w:marRight w:val="0"/>
      <w:marTop w:val="0"/>
      <w:marBottom w:val="0"/>
      <w:divBdr>
        <w:top w:val="none" w:sz="0" w:space="0" w:color="auto"/>
        <w:left w:val="none" w:sz="0" w:space="0" w:color="auto"/>
        <w:bottom w:val="none" w:sz="0" w:space="0" w:color="auto"/>
        <w:right w:val="none" w:sz="0" w:space="0" w:color="auto"/>
      </w:divBdr>
      <w:divsChild>
        <w:div w:id="2106220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5265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393">
      <w:bodyDiv w:val="1"/>
      <w:marLeft w:val="0"/>
      <w:marRight w:val="0"/>
      <w:marTop w:val="0"/>
      <w:marBottom w:val="0"/>
      <w:divBdr>
        <w:top w:val="none" w:sz="0" w:space="0" w:color="auto"/>
        <w:left w:val="none" w:sz="0" w:space="0" w:color="auto"/>
        <w:bottom w:val="none" w:sz="0" w:space="0" w:color="auto"/>
        <w:right w:val="none" w:sz="0" w:space="0" w:color="auto"/>
      </w:divBdr>
      <w:divsChild>
        <w:div w:id="778380515">
          <w:marLeft w:val="0"/>
          <w:marRight w:val="0"/>
          <w:marTop w:val="0"/>
          <w:marBottom w:val="0"/>
          <w:divBdr>
            <w:top w:val="none" w:sz="0" w:space="0" w:color="auto"/>
            <w:left w:val="none" w:sz="0" w:space="0" w:color="auto"/>
            <w:bottom w:val="none" w:sz="0" w:space="0" w:color="auto"/>
            <w:right w:val="none" w:sz="0" w:space="0" w:color="auto"/>
          </w:divBdr>
          <w:divsChild>
            <w:div w:id="1839802889">
              <w:marLeft w:val="0"/>
              <w:marRight w:val="0"/>
              <w:marTop w:val="0"/>
              <w:marBottom w:val="0"/>
              <w:divBdr>
                <w:top w:val="none" w:sz="0" w:space="0" w:color="auto"/>
                <w:left w:val="none" w:sz="0" w:space="0" w:color="auto"/>
                <w:bottom w:val="none" w:sz="0" w:space="0" w:color="auto"/>
                <w:right w:val="none" w:sz="0" w:space="0" w:color="auto"/>
              </w:divBdr>
              <w:divsChild>
                <w:div w:id="1253667097">
                  <w:marLeft w:val="0"/>
                  <w:marRight w:val="0"/>
                  <w:marTop w:val="0"/>
                  <w:marBottom w:val="0"/>
                  <w:divBdr>
                    <w:top w:val="none" w:sz="0" w:space="0" w:color="auto"/>
                    <w:left w:val="none" w:sz="0" w:space="0" w:color="auto"/>
                    <w:bottom w:val="none" w:sz="0" w:space="0" w:color="auto"/>
                    <w:right w:val="none" w:sz="0" w:space="0" w:color="auto"/>
                  </w:divBdr>
                  <w:divsChild>
                    <w:div w:id="103815568">
                      <w:marLeft w:val="0"/>
                      <w:marRight w:val="0"/>
                      <w:marTop w:val="0"/>
                      <w:marBottom w:val="0"/>
                      <w:divBdr>
                        <w:top w:val="none" w:sz="0" w:space="0" w:color="auto"/>
                        <w:left w:val="none" w:sz="0" w:space="0" w:color="auto"/>
                        <w:bottom w:val="none" w:sz="0" w:space="0" w:color="auto"/>
                        <w:right w:val="none" w:sz="0" w:space="0" w:color="auto"/>
                      </w:divBdr>
                      <w:divsChild>
                        <w:div w:id="1725717060">
                          <w:marLeft w:val="0"/>
                          <w:marRight w:val="0"/>
                          <w:marTop w:val="0"/>
                          <w:marBottom w:val="0"/>
                          <w:divBdr>
                            <w:top w:val="none" w:sz="0" w:space="0" w:color="auto"/>
                            <w:left w:val="none" w:sz="0" w:space="0" w:color="auto"/>
                            <w:bottom w:val="none" w:sz="0" w:space="0" w:color="auto"/>
                            <w:right w:val="none" w:sz="0" w:space="0" w:color="auto"/>
                          </w:divBdr>
                          <w:divsChild>
                            <w:div w:id="1006325928">
                              <w:marLeft w:val="0"/>
                              <w:marRight w:val="0"/>
                              <w:marTop w:val="0"/>
                              <w:marBottom w:val="0"/>
                              <w:divBdr>
                                <w:top w:val="none" w:sz="0" w:space="0" w:color="auto"/>
                                <w:left w:val="none" w:sz="0" w:space="0" w:color="auto"/>
                                <w:bottom w:val="none" w:sz="0" w:space="0" w:color="auto"/>
                                <w:right w:val="none" w:sz="0" w:space="0" w:color="auto"/>
                              </w:divBdr>
                              <w:divsChild>
                                <w:div w:id="102850181">
                                  <w:marLeft w:val="0"/>
                                  <w:marRight w:val="0"/>
                                  <w:marTop w:val="0"/>
                                  <w:marBottom w:val="0"/>
                                  <w:divBdr>
                                    <w:top w:val="none" w:sz="0" w:space="0" w:color="auto"/>
                                    <w:left w:val="none" w:sz="0" w:space="0" w:color="auto"/>
                                    <w:bottom w:val="none" w:sz="0" w:space="0" w:color="auto"/>
                                    <w:right w:val="none" w:sz="0" w:space="0" w:color="auto"/>
                                  </w:divBdr>
                                  <w:divsChild>
                                    <w:div w:id="1682313404">
                                      <w:marLeft w:val="0"/>
                                      <w:marRight w:val="0"/>
                                      <w:marTop w:val="0"/>
                                      <w:marBottom w:val="0"/>
                                      <w:divBdr>
                                        <w:top w:val="none" w:sz="0" w:space="0" w:color="auto"/>
                                        <w:left w:val="none" w:sz="0" w:space="0" w:color="auto"/>
                                        <w:bottom w:val="none" w:sz="0" w:space="0" w:color="auto"/>
                                        <w:right w:val="none" w:sz="0" w:space="0" w:color="auto"/>
                                      </w:divBdr>
                                      <w:divsChild>
                                        <w:div w:id="619841656">
                                          <w:marLeft w:val="0"/>
                                          <w:marRight w:val="0"/>
                                          <w:marTop w:val="0"/>
                                          <w:marBottom w:val="0"/>
                                          <w:divBdr>
                                            <w:top w:val="none" w:sz="0" w:space="0" w:color="auto"/>
                                            <w:left w:val="none" w:sz="0" w:space="0" w:color="auto"/>
                                            <w:bottom w:val="none" w:sz="0" w:space="0" w:color="auto"/>
                                            <w:right w:val="none" w:sz="0" w:space="0" w:color="auto"/>
                                          </w:divBdr>
                                          <w:divsChild>
                                            <w:div w:id="791098249">
                                              <w:marLeft w:val="0"/>
                                              <w:marRight w:val="0"/>
                                              <w:marTop w:val="0"/>
                                              <w:marBottom w:val="0"/>
                                              <w:divBdr>
                                                <w:top w:val="none" w:sz="0" w:space="0" w:color="auto"/>
                                                <w:left w:val="none" w:sz="0" w:space="0" w:color="auto"/>
                                                <w:bottom w:val="none" w:sz="0" w:space="0" w:color="auto"/>
                                                <w:right w:val="none" w:sz="0" w:space="0" w:color="auto"/>
                                              </w:divBdr>
                                              <w:divsChild>
                                                <w:div w:id="160044061">
                                                  <w:marLeft w:val="0"/>
                                                  <w:marRight w:val="0"/>
                                                  <w:marTop w:val="0"/>
                                                  <w:marBottom w:val="0"/>
                                                  <w:divBdr>
                                                    <w:top w:val="none" w:sz="0" w:space="0" w:color="auto"/>
                                                    <w:left w:val="none" w:sz="0" w:space="0" w:color="auto"/>
                                                    <w:bottom w:val="none" w:sz="0" w:space="0" w:color="auto"/>
                                                    <w:right w:val="none" w:sz="0" w:space="0" w:color="auto"/>
                                                  </w:divBdr>
                                                  <w:divsChild>
                                                    <w:div w:id="1735859552">
                                                      <w:marLeft w:val="0"/>
                                                      <w:marRight w:val="0"/>
                                                      <w:marTop w:val="0"/>
                                                      <w:marBottom w:val="0"/>
                                                      <w:divBdr>
                                                        <w:top w:val="none" w:sz="0" w:space="0" w:color="auto"/>
                                                        <w:left w:val="none" w:sz="0" w:space="0" w:color="auto"/>
                                                        <w:bottom w:val="none" w:sz="0" w:space="0" w:color="auto"/>
                                                        <w:right w:val="none" w:sz="0" w:space="0" w:color="auto"/>
                                                      </w:divBdr>
                                                      <w:divsChild>
                                                        <w:div w:id="496700156">
                                                          <w:marLeft w:val="0"/>
                                                          <w:marRight w:val="0"/>
                                                          <w:marTop w:val="0"/>
                                                          <w:marBottom w:val="0"/>
                                                          <w:divBdr>
                                                            <w:top w:val="none" w:sz="0" w:space="0" w:color="auto"/>
                                                            <w:left w:val="none" w:sz="0" w:space="0" w:color="auto"/>
                                                            <w:bottom w:val="none" w:sz="0" w:space="0" w:color="auto"/>
                                                            <w:right w:val="none" w:sz="0" w:space="0" w:color="auto"/>
                                                          </w:divBdr>
                                                        </w:div>
                                                        <w:div w:id="17375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3280244">
      <w:bodyDiv w:val="1"/>
      <w:marLeft w:val="0"/>
      <w:marRight w:val="0"/>
      <w:marTop w:val="0"/>
      <w:marBottom w:val="0"/>
      <w:divBdr>
        <w:top w:val="none" w:sz="0" w:space="0" w:color="auto"/>
        <w:left w:val="none" w:sz="0" w:space="0" w:color="auto"/>
        <w:bottom w:val="none" w:sz="0" w:space="0" w:color="auto"/>
        <w:right w:val="none" w:sz="0" w:space="0" w:color="auto"/>
      </w:divBdr>
    </w:div>
    <w:div w:id="858156160">
      <w:bodyDiv w:val="1"/>
      <w:marLeft w:val="0"/>
      <w:marRight w:val="0"/>
      <w:marTop w:val="0"/>
      <w:marBottom w:val="0"/>
      <w:divBdr>
        <w:top w:val="none" w:sz="0" w:space="0" w:color="auto"/>
        <w:left w:val="none" w:sz="0" w:space="0" w:color="auto"/>
        <w:bottom w:val="none" w:sz="0" w:space="0" w:color="auto"/>
        <w:right w:val="none" w:sz="0" w:space="0" w:color="auto"/>
      </w:divBdr>
      <w:divsChild>
        <w:div w:id="971518072">
          <w:marLeft w:val="0"/>
          <w:marRight w:val="0"/>
          <w:marTop w:val="0"/>
          <w:marBottom w:val="0"/>
          <w:divBdr>
            <w:top w:val="none" w:sz="0" w:space="0" w:color="auto"/>
            <w:left w:val="none" w:sz="0" w:space="0" w:color="auto"/>
            <w:bottom w:val="none" w:sz="0" w:space="0" w:color="auto"/>
            <w:right w:val="none" w:sz="0" w:space="0" w:color="auto"/>
          </w:divBdr>
        </w:div>
        <w:div w:id="167451073">
          <w:marLeft w:val="0"/>
          <w:marRight w:val="0"/>
          <w:marTop w:val="0"/>
          <w:marBottom w:val="0"/>
          <w:divBdr>
            <w:top w:val="none" w:sz="0" w:space="0" w:color="auto"/>
            <w:left w:val="none" w:sz="0" w:space="0" w:color="auto"/>
            <w:bottom w:val="none" w:sz="0" w:space="0" w:color="auto"/>
            <w:right w:val="none" w:sz="0" w:space="0" w:color="auto"/>
          </w:divBdr>
        </w:div>
        <w:div w:id="523859586">
          <w:marLeft w:val="0"/>
          <w:marRight w:val="0"/>
          <w:marTop w:val="0"/>
          <w:marBottom w:val="0"/>
          <w:divBdr>
            <w:top w:val="none" w:sz="0" w:space="0" w:color="auto"/>
            <w:left w:val="none" w:sz="0" w:space="0" w:color="auto"/>
            <w:bottom w:val="none" w:sz="0" w:space="0" w:color="auto"/>
            <w:right w:val="none" w:sz="0" w:space="0" w:color="auto"/>
          </w:divBdr>
        </w:div>
        <w:div w:id="1976444825">
          <w:marLeft w:val="0"/>
          <w:marRight w:val="0"/>
          <w:marTop w:val="0"/>
          <w:marBottom w:val="0"/>
          <w:divBdr>
            <w:top w:val="none" w:sz="0" w:space="0" w:color="auto"/>
            <w:left w:val="none" w:sz="0" w:space="0" w:color="auto"/>
            <w:bottom w:val="none" w:sz="0" w:space="0" w:color="auto"/>
            <w:right w:val="none" w:sz="0" w:space="0" w:color="auto"/>
          </w:divBdr>
        </w:div>
      </w:divsChild>
    </w:div>
    <w:div w:id="860049143">
      <w:bodyDiv w:val="1"/>
      <w:marLeft w:val="0"/>
      <w:marRight w:val="0"/>
      <w:marTop w:val="0"/>
      <w:marBottom w:val="0"/>
      <w:divBdr>
        <w:top w:val="none" w:sz="0" w:space="0" w:color="auto"/>
        <w:left w:val="none" w:sz="0" w:space="0" w:color="auto"/>
        <w:bottom w:val="none" w:sz="0" w:space="0" w:color="auto"/>
        <w:right w:val="none" w:sz="0" w:space="0" w:color="auto"/>
      </w:divBdr>
      <w:divsChild>
        <w:div w:id="174806396">
          <w:marLeft w:val="0"/>
          <w:marRight w:val="0"/>
          <w:marTop w:val="0"/>
          <w:marBottom w:val="0"/>
          <w:divBdr>
            <w:top w:val="none" w:sz="0" w:space="0" w:color="auto"/>
            <w:left w:val="none" w:sz="0" w:space="0" w:color="auto"/>
            <w:bottom w:val="none" w:sz="0" w:space="0" w:color="auto"/>
            <w:right w:val="none" w:sz="0" w:space="0" w:color="auto"/>
          </w:divBdr>
        </w:div>
        <w:div w:id="175048589">
          <w:marLeft w:val="0"/>
          <w:marRight w:val="0"/>
          <w:marTop w:val="0"/>
          <w:marBottom w:val="0"/>
          <w:divBdr>
            <w:top w:val="none" w:sz="0" w:space="0" w:color="auto"/>
            <w:left w:val="none" w:sz="0" w:space="0" w:color="auto"/>
            <w:bottom w:val="none" w:sz="0" w:space="0" w:color="auto"/>
            <w:right w:val="none" w:sz="0" w:space="0" w:color="auto"/>
          </w:divBdr>
        </w:div>
        <w:div w:id="235553784">
          <w:marLeft w:val="0"/>
          <w:marRight w:val="0"/>
          <w:marTop w:val="0"/>
          <w:marBottom w:val="0"/>
          <w:divBdr>
            <w:top w:val="none" w:sz="0" w:space="0" w:color="auto"/>
            <w:left w:val="none" w:sz="0" w:space="0" w:color="auto"/>
            <w:bottom w:val="none" w:sz="0" w:space="0" w:color="auto"/>
            <w:right w:val="none" w:sz="0" w:space="0" w:color="auto"/>
          </w:divBdr>
        </w:div>
        <w:div w:id="284310902">
          <w:marLeft w:val="0"/>
          <w:marRight w:val="0"/>
          <w:marTop w:val="0"/>
          <w:marBottom w:val="0"/>
          <w:divBdr>
            <w:top w:val="none" w:sz="0" w:space="0" w:color="auto"/>
            <w:left w:val="none" w:sz="0" w:space="0" w:color="auto"/>
            <w:bottom w:val="none" w:sz="0" w:space="0" w:color="auto"/>
            <w:right w:val="none" w:sz="0" w:space="0" w:color="auto"/>
          </w:divBdr>
        </w:div>
        <w:div w:id="495876662">
          <w:marLeft w:val="0"/>
          <w:marRight w:val="0"/>
          <w:marTop w:val="0"/>
          <w:marBottom w:val="0"/>
          <w:divBdr>
            <w:top w:val="none" w:sz="0" w:space="0" w:color="auto"/>
            <w:left w:val="none" w:sz="0" w:space="0" w:color="auto"/>
            <w:bottom w:val="none" w:sz="0" w:space="0" w:color="auto"/>
            <w:right w:val="none" w:sz="0" w:space="0" w:color="auto"/>
          </w:divBdr>
        </w:div>
        <w:div w:id="1516573408">
          <w:marLeft w:val="0"/>
          <w:marRight w:val="0"/>
          <w:marTop w:val="0"/>
          <w:marBottom w:val="0"/>
          <w:divBdr>
            <w:top w:val="none" w:sz="0" w:space="0" w:color="auto"/>
            <w:left w:val="none" w:sz="0" w:space="0" w:color="auto"/>
            <w:bottom w:val="none" w:sz="0" w:space="0" w:color="auto"/>
            <w:right w:val="none" w:sz="0" w:space="0" w:color="auto"/>
          </w:divBdr>
        </w:div>
        <w:div w:id="1615364095">
          <w:marLeft w:val="0"/>
          <w:marRight w:val="0"/>
          <w:marTop w:val="0"/>
          <w:marBottom w:val="0"/>
          <w:divBdr>
            <w:top w:val="none" w:sz="0" w:space="0" w:color="auto"/>
            <w:left w:val="none" w:sz="0" w:space="0" w:color="auto"/>
            <w:bottom w:val="none" w:sz="0" w:space="0" w:color="auto"/>
            <w:right w:val="none" w:sz="0" w:space="0" w:color="auto"/>
          </w:divBdr>
        </w:div>
      </w:divsChild>
    </w:div>
    <w:div w:id="866680775">
      <w:bodyDiv w:val="1"/>
      <w:marLeft w:val="0"/>
      <w:marRight w:val="0"/>
      <w:marTop w:val="0"/>
      <w:marBottom w:val="0"/>
      <w:divBdr>
        <w:top w:val="none" w:sz="0" w:space="0" w:color="auto"/>
        <w:left w:val="none" w:sz="0" w:space="0" w:color="auto"/>
        <w:bottom w:val="none" w:sz="0" w:space="0" w:color="auto"/>
        <w:right w:val="none" w:sz="0" w:space="0" w:color="auto"/>
      </w:divBdr>
      <w:divsChild>
        <w:div w:id="374040958">
          <w:marLeft w:val="0"/>
          <w:marRight w:val="0"/>
          <w:marTop w:val="0"/>
          <w:marBottom w:val="0"/>
          <w:divBdr>
            <w:top w:val="none" w:sz="0" w:space="0" w:color="auto"/>
            <w:left w:val="none" w:sz="0" w:space="0" w:color="auto"/>
            <w:bottom w:val="none" w:sz="0" w:space="0" w:color="auto"/>
            <w:right w:val="none" w:sz="0" w:space="0" w:color="auto"/>
          </w:divBdr>
          <w:divsChild>
            <w:div w:id="267390240">
              <w:marLeft w:val="0"/>
              <w:marRight w:val="0"/>
              <w:marTop w:val="0"/>
              <w:marBottom w:val="0"/>
              <w:divBdr>
                <w:top w:val="none" w:sz="0" w:space="0" w:color="auto"/>
                <w:left w:val="none" w:sz="0" w:space="0" w:color="auto"/>
                <w:bottom w:val="none" w:sz="0" w:space="0" w:color="auto"/>
                <w:right w:val="none" w:sz="0" w:space="0" w:color="auto"/>
              </w:divBdr>
              <w:divsChild>
                <w:div w:id="75325470">
                  <w:marLeft w:val="0"/>
                  <w:marRight w:val="0"/>
                  <w:marTop w:val="0"/>
                  <w:marBottom w:val="0"/>
                  <w:divBdr>
                    <w:top w:val="none" w:sz="0" w:space="0" w:color="auto"/>
                    <w:left w:val="none" w:sz="0" w:space="0" w:color="auto"/>
                    <w:bottom w:val="none" w:sz="0" w:space="0" w:color="auto"/>
                    <w:right w:val="none" w:sz="0" w:space="0" w:color="auto"/>
                  </w:divBdr>
                  <w:divsChild>
                    <w:div w:id="528179300">
                      <w:marLeft w:val="0"/>
                      <w:marRight w:val="0"/>
                      <w:marTop w:val="0"/>
                      <w:marBottom w:val="0"/>
                      <w:divBdr>
                        <w:top w:val="none" w:sz="0" w:space="0" w:color="auto"/>
                        <w:left w:val="none" w:sz="0" w:space="0" w:color="auto"/>
                        <w:bottom w:val="none" w:sz="0" w:space="0" w:color="auto"/>
                        <w:right w:val="none" w:sz="0" w:space="0" w:color="auto"/>
                      </w:divBdr>
                      <w:divsChild>
                        <w:div w:id="524901293">
                          <w:marLeft w:val="0"/>
                          <w:marRight w:val="0"/>
                          <w:marTop w:val="0"/>
                          <w:marBottom w:val="0"/>
                          <w:divBdr>
                            <w:top w:val="none" w:sz="0" w:space="0" w:color="auto"/>
                            <w:left w:val="none" w:sz="0" w:space="0" w:color="auto"/>
                            <w:bottom w:val="none" w:sz="0" w:space="0" w:color="auto"/>
                            <w:right w:val="none" w:sz="0" w:space="0" w:color="auto"/>
                          </w:divBdr>
                          <w:divsChild>
                            <w:div w:id="330333644">
                              <w:marLeft w:val="0"/>
                              <w:marRight w:val="0"/>
                              <w:marTop w:val="0"/>
                              <w:marBottom w:val="0"/>
                              <w:divBdr>
                                <w:top w:val="none" w:sz="0" w:space="0" w:color="auto"/>
                                <w:left w:val="none" w:sz="0" w:space="0" w:color="auto"/>
                                <w:bottom w:val="none" w:sz="0" w:space="0" w:color="auto"/>
                                <w:right w:val="none" w:sz="0" w:space="0" w:color="auto"/>
                              </w:divBdr>
                              <w:divsChild>
                                <w:div w:id="1382243995">
                                  <w:marLeft w:val="0"/>
                                  <w:marRight w:val="0"/>
                                  <w:marTop w:val="0"/>
                                  <w:marBottom w:val="0"/>
                                  <w:divBdr>
                                    <w:top w:val="none" w:sz="0" w:space="0" w:color="auto"/>
                                    <w:left w:val="none" w:sz="0" w:space="0" w:color="auto"/>
                                    <w:bottom w:val="none" w:sz="0" w:space="0" w:color="auto"/>
                                    <w:right w:val="none" w:sz="0" w:space="0" w:color="auto"/>
                                  </w:divBdr>
                                  <w:divsChild>
                                    <w:div w:id="251934162">
                                      <w:marLeft w:val="0"/>
                                      <w:marRight w:val="0"/>
                                      <w:marTop w:val="0"/>
                                      <w:marBottom w:val="0"/>
                                      <w:divBdr>
                                        <w:top w:val="none" w:sz="0" w:space="0" w:color="auto"/>
                                        <w:left w:val="none" w:sz="0" w:space="0" w:color="auto"/>
                                        <w:bottom w:val="none" w:sz="0" w:space="0" w:color="auto"/>
                                        <w:right w:val="none" w:sz="0" w:space="0" w:color="auto"/>
                                      </w:divBdr>
                                      <w:divsChild>
                                        <w:div w:id="463038922">
                                          <w:marLeft w:val="0"/>
                                          <w:marRight w:val="0"/>
                                          <w:marTop w:val="0"/>
                                          <w:marBottom w:val="0"/>
                                          <w:divBdr>
                                            <w:top w:val="none" w:sz="0" w:space="0" w:color="auto"/>
                                            <w:left w:val="none" w:sz="0" w:space="0" w:color="auto"/>
                                            <w:bottom w:val="none" w:sz="0" w:space="0" w:color="auto"/>
                                            <w:right w:val="none" w:sz="0" w:space="0" w:color="auto"/>
                                          </w:divBdr>
                                          <w:divsChild>
                                            <w:div w:id="1007094966">
                                              <w:marLeft w:val="0"/>
                                              <w:marRight w:val="0"/>
                                              <w:marTop w:val="0"/>
                                              <w:marBottom w:val="0"/>
                                              <w:divBdr>
                                                <w:top w:val="none" w:sz="0" w:space="0" w:color="auto"/>
                                                <w:left w:val="none" w:sz="0" w:space="0" w:color="auto"/>
                                                <w:bottom w:val="none" w:sz="0" w:space="0" w:color="auto"/>
                                                <w:right w:val="none" w:sz="0" w:space="0" w:color="auto"/>
                                              </w:divBdr>
                                            </w:div>
                                          </w:divsChild>
                                        </w:div>
                                        <w:div w:id="1075934140">
                                          <w:marLeft w:val="0"/>
                                          <w:marRight w:val="0"/>
                                          <w:marTop w:val="0"/>
                                          <w:marBottom w:val="0"/>
                                          <w:divBdr>
                                            <w:top w:val="none" w:sz="0" w:space="0" w:color="auto"/>
                                            <w:left w:val="none" w:sz="0" w:space="0" w:color="auto"/>
                                            <w:bottom w:val="none" w:sz="0" w:space="0" w:color="auto"/>
                                            <w:right w:val="none" w:sz="0" w:space="0" w:color="auto"/>
                                          </w:divBdr>
                                          <w:divsChild>
                                            <w:div w:id="1573269782">
                                              <w:marLeft w:val="0"/>
                                              <w:marRight w:val="0"/>
                                              <w:marTop w:val="0"/>
                                              <w:marBottom w:val="0"/>
                                              <w:divBdr>
                                                <w:top w:val="none" w:sz="0" w:space="0" w:color="auto"/>
                                                <w:left w:val="none" w:sz="0" w:space="0" w:color="auto"/>
                                                <w:bottom w:val="none" w:sz="0" w:space="0" w:color="auto"/>
                                                <w:right w:val="none" w:sz="0" w:space="0" w:color="auto"/>
                                              </w:divBdr>
                                              <w:divsChild>
                                                <w:div w:id="2069724021">
                                                  <w:marLeft w:val="0"/>
                                                  <w:marRight w:val="0"/>
                                                  <w:marTop w:val="0"/>
                                                  <w:marBottom w:val="0"/>
                                                  <w:divBdr>
                                                    <w:top w:val="none" w:sz="0" w:space="0" w:color="auto"/>
                                                    <w:left w:val="none" w:sz="0" w:space="0" w:color="auto"/>
                                                    <w:bottom w:val="none" w:sz="0" w:space="0" w:color="auto"/>
                                                    <w:right w:val="none" w:sz="0" w:space="0" w:color="auto"/>
                                                  </w:divBdr>
                                                  <w:divsChild>
                                                    <w:div w:id="1714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3542504">
      <w:bodyDiv w:val="1"/>
      <w:marLeft w:val="0"/>
      <w:marRight w:val="0"/>
      <w:marTop w:val="0"/>
      <w:marBottom w:val="0"/>
      <w:divBdr>
        <w:top w:val="none" w:sz="0" w:space="0" w:color="auto"/>
        <w:left w:val="none" w:sz="0" w:space="0" w:color="auto"/>
        <w:bottom w:val="none" w:sz="0" w:space="0" w:color="auto"/>
        <w:right w:val="none" w:sz="0" w:space="0" w:color="auto"/>
      </w:divBdr>
      <w:divsChild>
        <w:div w:id="314259001">
          <w:marLeft w:val="0"/>
          <w:marRight w:val="0"/>
          <w:marTop w:val="0"/>
          <w:marBottom w:val="0"/>
          <w:divBdr>
            <w:top w:val="none" w:sz="0" w:space="0" w:color="auto"/>
            <w:left w:val="none" w:sz="0" w:space="0" w:color="auto"/>
            <w:bottom w:val="none" w:sz="0" w:space="0" w:color="auto"/>
            <w:right w:val="none" w:sz="0" w:space="0" w:color="auto"/>
          </w:divBdr>
        </w:div>
        <w:div w:id="419446594">
          <w:marLeft w:val="0"/>
          <w:marRight w:val="0"/>
          <w:marTop w:val="0"/>
          <w:marBottom w:val="0"/>
          <w:divBdr>
            <w:top w:val="none" w:sz="0" w:space="0" w:color="auto"/>
            <w:left w:val="none" w:sz="0" w:space="0" w:color="auto"/>
            <w:bottom w:val="none" w:sz="0" w:space="0" w:color="auto"/>
            <w:right w:val="none" w:sz="0" w:space="0" w:color="auto"/>
          </w:divBdr>
        </w:div>
        <w:div w:id="562524421">
          <w:marLeft w:val="0"/>
          <w:marRight w:val="0"/>
          <w:marTop w:val="0"/>
          <w:marBottom w:val="0"/>
          <w:divBdr>
            <w:top w:val="none" w:sz="0" w:space="0" w:color="auto"/>
            <w:left w:val="none" w:sz="0" w:space="0" w:color="auto"/>
            <w:bottom w:val="none" w:sz="0" w:space="0" w:color="auto"/>
            <w:right w:val="none" w:sz="0" w:space="0" w:color="auto"/>
          </w:divBdr>
        </w:div>
        <w:div w:id="1367949787">
          <w:marLeft w:val="0"/>
          <w:marRight w:val="0"/>
          <w:marTop w:val="0"/>
          <w:marBottom w:val="0"/>
          <w:divBdr>
            <w:top w:val="none" w:sz="0" w:space="0" w:color="auto"/>
            <w:left w:val="none" w:sz="0" w:space="0" w:color="auto"/>
            <w:bottom w:val="none" w:sz="0" w:space="0" w:color="auto"/>
            <w:right w:val="none" w:sz="0" w:space="0" w:color="auto"/>
          </w:divBdr>
        </w:div>
        <w:div w:id="1568759784">
          <w:marLeft w:val="0"/>
          <w:marRight w:val="0"/>
          <w:marTop w:val="0"/>
          <w:marBottom w:val="0"/>
          <w:divBdr>
            <w:top w:val="none" w:sz="0" w:space="0" w:color="auto"/>
            <w:left w:val="none" w:sz="0" w:space="0" w:color="auto"/>
            <w:bottom w:val="none" w:sz="0" w:space="0" w:color="auto"/>
            <w:right w:val="none" w:sz="0" w:space="0" w:color="auto"/>
          </w:divBdr>
        </w:div>
        <w:div w:id="1715882824">
          <w:marLeft w:val="0"/>
          <w:marRight w:val="0"/>
          <w:marTop w:val="0"/>
          <w:marBottom w:val="0"/>
          <w:divBdr>
            <w:top w:val="none" w:sz="0" w:space="0" w:color="auto"/>
            <w:left w:val="none" w:sz="0" w:space="0" w:color="auto"/>
            <w:bottom w:val="none" w:sz="0" w:space="0" w:color="auto"/>
            <w:right w:val="none" w:sz="0" w:space="0" w:color="auto"/>
          </w:divBdr>
        </w:div>
        <w:div w:id="2091197900">
          <w:marLeft w:val="0"/>
          <w:marRight w:val="0"/>
          <w:marTop w:val="0"/>
          <w:marBottom w:val="0"/>
          <w:divBdr>
            <w:top w:val="none" w:sz="0" w:space="0" w:color="auto"/>
            <w:left w:val="none" w:sz="0" w:space="0" w:color="auto"/>
            <w:bottom w:val="none" w:sz="0" w:space="0" w:color="auto"/>
            <w:right w:val="none" w:sz="0" w:space="0" w:color="auto"/>
          </w:divBdr>
        </w:div>
      </w:divsChild>
    </w:div>
    <w:div w:id="903031979">
      <w:bodyDiv w:val="1"/>
      <w:marLeft w:val="0"/>
      <w:marRight w:val="0"/>
      <w:marTop w:val="0"/>
      <w:marBottom w:val="0"/>
      <w:divBdr>
        <w:top w:val="none" w:sz="0" w:space="0" w:color="auto"/>
        <w:left w:val="none" w:sz="0" w:space="0" w:color="auto"/>
        <w:bottom w:val="none" w:sz="0" w:space="0" w:color="auto"/>
        <w:right w:val="none" w:sz="0" w:space="0" w:color="auto"/>
      </w:divBdr>
      <w:divsChild>
        <w:div w:id="1941645399">
          <w:marLeft w:val="0"/>
          <w:marRight w:val="0"/>
          <w:marTop w:val="0"/>
          <w:marBottom w:val="0"/>
          <w:divBdr>
            <w:top w:val="none" w:sz="0" w:space="0" w:color="auto"/>
            <w:left w:val="none" w:sz="0" w:space="0" w:color="auto"/>
            <w:bottom w:val="none" w:sz="0" w:space="0" w:color="auto"/>
            <w:right w:val="none" w:sz="0" w:space="0" w:color="auto"/>
          </w:divBdr>
          <w:divsChild>
            <w:div w:id="1759594951">
              <w:marLeft w:val="0"/>
              <w:marRight w:val="0"/>
              <w:marTop w:val="0"/>
              <w:marBottom w:val="0"/>
              <w:divBdr>
                <w:top w:val="none" w:sz="0" w:space="0" w:color="auto"/>
                <w:left w:val="none" w:sz="0" w:space="0" w:color="auto"/>
                <w:bottom w:val="none" w:sz="0" w:space="0" w:color="auto"/>
                <w:right w:val="none" w:sz="0" w:space="0" w:color="auto"/>
              </w:divBdr>
              <w:divsChild>
                <w:div w:id="1554342598">
                  <w:marLeft w:val="0"/>
                  <w:marRight w:val="0"/>
                  <w:marTop w:val="0"/>
                  <w:marBottom w:val="0"/>
                  <w:divBdr>
                    <w:top w:val="none" w:sz="0" w:space="0" w:color="auto"/>
                    <w:left w:val="none" w:sz="0" w:space="0" w:color="auto"/>
                    <w:bottom w:val="none" w:sz="0" w:space="0" w:color="auto"/>
                    <w:right w:val="none" w:sz="0" w:space="0" w:color="auto"/>
                  </w:divBdr>
                  <w:divsChild>
                    <w:div w:id="398407116">
                      <w:marLeft w:val="0"/>
                      <w:marRight w:val="0"/>
                      <w:marTop w:val="0"/>
                      <w:marBottom w:val="0"/>
                      <w:divBdr>
                        <w:top w:val="none" w:sz="0" w:space="0" w:color="auto"/>
                        <w:left w:val="none" w:sz="0" w:space="0" w:color="auto"/>
                        <w:bottom w:val="none" w:sz="0" w:space="0" w:color="auto"/>
                        <w:right w:val="none" w:sz="0" w:space="0" w:color="auto"/>
                      </w:divBdr>
                      <w:divsChild>
                        <w:div w:id="1881745832">
                          <w:marLeft w:val="0"/>
                          <w:marRight w:val="0"/>
                          <w:marTop w:val="0"/>
                          <w:marBottom w:val="0"/>
                          <w:divBdr>
                            <w:top w:val="none" w:sz="0" w:space="0" w:color="auto"/>
                            <w:left w:val="none" w:sz="0" w:space="0" w:color="auto"/>
                            <w:bottom w:val="none" w:sz="0" w:space="0" w:color="auto"/>
                            <w:right w:val="none" w:sz="0" w:space="0" w:color="auto"/>
                          </w:divBdr>
                          <w:divsChild>
                            <w:div w:id="2139101772">
                              <w:marLeft w:val="0"/>
                              <w:marRight w:val="0"/>
                              <w:marTop w:val="0"/>
                              <w:marBottom w:val="0"/>
                              <w:divBdr>
                                <w:top w:val="none" w:sz="0" w:space="0" w:color="auto"/>
                                <w:left w:val="none" w:sz="0" w:space="0" w:color="auto"/>
                                <w:bottom w:val="none" w:sz="0" w:space="0" w:color="auto"/>
                                <w:right w:val="none" w:sz="0" w:space="0" w:color="auto"/>
                              </w:divBdr>
                              <w:divsChild>
                                <w:div w:id="1299602108">
                                  <w:marLeft w:val="0"/>
                                  <w:marRight w:val="0"/>
                                  <w:marTop w:val="0"/>
                                  <w:marBottom w:val="0"/>
                                  <w:divBdr>
                                    <w:top w:val="none" w:sz="0" w:space="0" w:color="auto"/>
                                    <w:left w:val="none" w:sz="0" w:space="0" w:color="auto"/>
                                    <w:bottom w:val="none" w:sz="0" w:space="0" w:color="auto"/>
                                    <w:right w:val="none" w:sz="0" w:space="0" w:color="auto"/>
                                  </w:divBdr>
                                  <w:divsChild>
                                    <w:div w:id="1171411132">
                                      <w:marLeft w:val="0"/>
                                      <w:marRight w:val="0"/>
                                      <w:marTop w:val="0"/>
                                      <w:marBottom w:val="0"/>
                                      <w:divBdr>
                                        <w:top w:val="none" w:sz="0" w:space="0" w:color="auto"/>
                                        <w:left w:val="none" w:sz="0" w:space="0" w:color="auto"/>
                                        <w:bottom w:val="none" w:sz="0" w:space="0" w:color="auto"/>
                                        <w:right w:val="none" w:sz="0" w:space="0" w:color="auto"/>
                                      </w:divBdr>
                                      <w:divsChild>
                                        <w:div w:id="844592339">
                                          <w:marLeft w:val="0"/>
                                          <w:marRight w:val="0"/>
                                          <w:marTop w:val="0"/>
                                          <w:marBottom w:val="0"/>
                                          <w:divBdr>
                                            <w:top w:val="none" w:sz="0" w:space="0" w:color="auto"/>
                                            <w:left w:val="none" w:sz="0" w:space="0" w:color="auto"/>
                                            <w:bottom w:val="none" w:sz="0" w:space="0" w:color="auto"/>
                                            <w:right w:val="none" w:sz="0" w:space="0" w:color="auto"/>
                                          </w:divBdr>
                                          <w:divsChild>
                                            <w:div w:id="1624731600">
                                              <w:marLeft w:val="0"/>
                                              <w:marRight w:val="0"/>
                                              <w:marTop w:val="0"/>
                                              <w:marBottom w:val="0"/>
                                              <w:divBdr>
                                                <w:top w:val="none" w:sz="0" w:space="0" w:color="auto"/>
                                                <w:left w:val="none" w:sz="0" w:space="0" w:color="auto"/>
                                                <w:bottom w:val="none" w:sz="0" w:space="0" w:color="auto"/>
                                                <w:right w:val="none" w:sz="0" w:space="0" w:color="auto"/>
                                              </w:divBdr>
                                            </w:div>
                                          </w:divsChild>
                                        </w:div>
                                        <w:div w:id="1076515461">
                                          <w:marLeft w:val="0"/>
                                          <w:marRight w:val="0"/>
                                          <w:marTop w:val="0"/>
                                          <w:marBottom w:val="0"/>
                                          <w:divBdr>
                                            <w:top w:val="none" w:sz="0" w:space="0" w:color="auto"/>
                                            <w:left w:val="none" w:sz="0" w:space="0" w:color="auto"/>
                                            <w:bottom w:val="none" w:sz="0" w:space="0" w:color="auto"/>
                                            <w:right w:val="none" w:sz="0" w:space="0" w:color="auto"/>
                                          </w:divBdr>
                                          <w:divsChild>
                                            <w:div w:id="1460799767">
                                              <w:marLeft w:val="0"/>
                                              <w:marRight w:val="0"/>
                                              <w:marTop w:val="0"/>
                                              <w:marBottom w:val="0"/>
                                              <w:divBdr>
                                                <w:top w:val="none" w:sz="0" w:space="0" w:color="auto"/>
                                                <w:left w:val="none" w:sz="0" w:space="0" w:color="auto"/>
                                                <w:bottom w:val="none" w:sz="0" w:space="0" w:color="auto"/>
                                                <w:right w:val="none" w:sz="0" w:space="0" w:color="auto"/>
                                              </w:divBdr>
                                              <w:divsChild>
                                                <w:div w:id="1586648709">
                                                  <w:marLeft w:val="0"/>
                                                  <w:marRight w:val="0"/>
                                                  <w:marTop w:val="0"/>
                                                  <w:marBottom w:val="0"/>
                                                  <w:divBdr>
                                                    <w:top w:val="none" w:sz="0" w:space="0" w:color="auto"/>
                                                    <w:left w:val="none" w:sz="0" w:space="0" w:color="auto"/>
                                                    <w:bottom w:val="none" w:sz="0" w:space="0" w:color="auto"/>
                                                    <w:right w:val="none" w:sz="0" w:space="0" w:color="auto"/>
                                                  </w:divBdr>
                                                  <w:divsChild>
                                                    <w:div w:id="1371371861">
                                                      <w:marLeft w:val="0"/>
                                                      <w:marRight w:val="0"/>
                                                      <w:marTop w:val="0"/>
                                                      <w:marBottom w:val="0"/>
                                                      <w:divBdr>
                                                        <w:top w:val="none" w:sz="0" w:space="0" w:color="auto"/>
                                                        <w:left w:val="none" w:sz="0" w:space="0" w:color="auto"/>
                                                        <w:bottom w:val="none" w:sz="0" w:space="0" w:color="auto"/>
                                                        <w:right w:val="none" w:sz="0" w:space="0" w:color="auto"/>
                                                      </w:divBdr>
                                                      <w:divsChild>
                                                        <w:div w:id="1993480126">
                                                          <w:marLeft w:val="0"/>
                                                          <w:marRight w:val="0"/>
                                                          <w:marTop w:val="0"/>
                                                          <w:marBottom w:val="0"/>
                                                          <w:divBdr>
                                                            <w:top w:val="none" w:sz="0" w:space="0" w:color="auto"/>
                                                            <w:left w:val="none" w:sz="0" w:space="0" w:color="auto"/>
                                                            <w:bottom w:val="none" w:sz="0" w:space="0" w:color="auto"/>
                                                            <w:right w:val="none" w:sz="0" w:space="0" w:color="auto"/>
                                                          </w:divBdr>
                                                        </w:div>
                                                        <w:div w:id="2035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4025800">
      <w:bodyDiv w:val="1"/>
      <w:marLeft w:val="0"/>
      <w:marRight w:val="0"/>
      <w:marTop w:val="0"/>
      <w:marBottom w:val="0"/>
      <w:divBdr>
        <w:top w:val="none" w:sz="0" w:space="0" w:color="auto"/>
        <w:left w:val="none" w:sz="0" w:space="0" w:color="auto"/>
        <w:bottom w:val="none" w:sz="0" w:space="0" w:color="auto"/>
        <w:right w:val="none" w:sz="0" w:space="0" w:color="auto"/>
      </w:divBdr>
      <w:divsChild>
        <w:div w:id="793133295">
          <w:marLeft w:val="0"/>
          <w:marRight w:val="0"/>
          <w:marTop w:val="0"/>
          <w:marBottom w:val="0"/>
          <w:divBdr>
            <w:top w:val="none" w:sz="0" w:space="0" w:color="auto"/>
            <w:left w:val="none" w:sz="0" w:space="0" w:color="auto"/>
            <w:bottom w:val="none" w:sz="0" w:space="0" w:color="auto"/>
            <w:right w:val="none" w:sz="0" w:space="0" w:color="auto"/>
          </w:divBdr>
          <w:divsChild>
            <w:div w:id="879900660">
              <w:marLeft w:val="0"/>
              <w:marRight w:val="0"/>
              <w:marTop w:val="0"/>
              <w:marBottom w:val="0"/>
              <w:divBdr>
                <w:top w:val="none" w:sz="0" w:space="0" w:color="auto"/>
                <w:left w:val="none" w:sz="0" w:space="0" w:color="auto"/>
                <w:bottom w:val="none" w:sz="0" w:space="0" w:color="auto"/>
                <w:right w:val="none" w:sz="0" w:space="0" w:color="auto"/>
              </w:divBdr>
              <w:divsChild>
                <w:div w:id="2123919549">
                  <w:marLeft w:val="0"/>
                  <w:marRight w:val="0"/>
                  <w:marTop w:val="0"/>
                  <w:marBottom w:val="0"/>
                  <w:divBdr>
                    <w:top w:val="none" w:sz="0" w:space="0" w:color="auto"/>
                    <w:left w:val="none" w:sz="0" w:space="0" w:color="auto"/>
                    <w:bottom w:val="none" w:sz="0" w:space="0" w:color="auto"/>
                    <w:right w:val="none" w:sz="0" w:space="0" w:color="auto"/>
                  </w:divBdr>
                  <w:divsChild>
                    <w:div w:id="584267022">
                      <w:marLeft w:val="0"/>
                      <w:marRight w:val="0"/>
                      <w:marTop w:val="0"/>
                      <w:marBottom w:val="0"/>
                      <w:divBdr>
                        <w:top w:val="none" w:sz="0" w:space="0" w:color="auto"/>
                        <w:left w:val="none" w:sz="0" w:space="0" w:color="auto"/>
                        <w:bottom w:val="none" w:sz="0" w:space="0" w:color="auto"/>
                        <w:right w:val="none" w:sz="0" w:space="0" w:color="auto"/>
                      </w:divBdr>
                      <w:divsChild>
                        <w:div w:id="1398354698">
                          <w:marLeft w:val="0"/>
                          <w:marRight w:val="0"/>
                          <w:marTop w:val="0"/>
                          <w:marBottom w:val="0"/>
                          <w:divBdr>
                            <w:top w:val="none" w:sz="0" w:space="0" w:color="auto"/>
                            <w:left w:val="none" w:sz="0" w:space="0" w:color="auto"/>
                            <w:bottom w:val="none" w:sz="0" w:space="0" w:color="auto"/>
                            <w:right w:val="none" w:sz="0" w:space="0" w:color="auto"/>
                          </w:divBdr>
                          <w:divsChild>
                            <w:div w:id="2082632270">
                              <w:marLeft w:val="0"/>
                              <w:marRight w:val="0"/>
                              <w:marTop w:val="0"/>
                              <w:marBottom w:val="0"/>
                              <w:divBdr>
                                <w:top w:val="none" w:sz="0" w:space="0" w:color="auto"/>
                                <w:left w:val="none" w:sz="0" w:space="0" w:color="auto"/>
                                <w:bottom w:val="none" w:sz="0" w:space="0" w:color="auto"/>
                                <w:right w:val="none" w:sz="0" w:space="0" w:color="auto"/>
                              </w:divBdr>
                              <w:divsChild>
                                <w:div w:id="1815831008">
                                  <w:marLeft w:val="0"/>
                                  <w:marRight w:val="0"/>
                                  <w:marTop w:val="0"/>
                                  <w:marBottom w:val="0"/>
                                  <w:divBdr>
                                    <w:top w:val="none" w:sz="0" w:space="0" w:color="auto"/>
                                    <w:left w:val="none" w:sz="0" w:space="0" w:color="auto"/>
                                    <w:bottom w:val="none" w:sz="0" w:space="0" w:color="auto"/>
                                    <w:right w:val="none" w:sz="0" w:space="0" w:color="auto"/>
                                  </w:divBdr>
                                  <w:divsChild>
                                    <w:div w:id="1841656649">
                                      <w:marLeft w:val="0"/>
                                      <w:marRight w:val="0"/>
                                      <w:marTop w:val="0"/>
                                      <w:marBottom w:val="0"/>
                                      <w:divBdr>
                                        <w:top w:val="none" w:sz="0" w:space="0" w:color="auto"/>
                                        <w:left w:val="none" w:sz="0" w:space="0" w:color="auto"/>
                                        <w:bottom w:val="none" w:sz="0" w:space="0" w:color="auto"/>
                                        <w:right w:val="none" w:sz="0" w:space="0" w:color="auto"/>
                                      </w:divBdr>
                                      <w:divsChild>
                                        <w:div w:id="5044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494645">
      <w:bodyDiv w:val="1"/>
      <w:marLeft w:val="0"/>
      <w:marRight w:val="0"/>
      <w:marTop w:val="0"/>
      <w:marBottom w:val="0"/>
      <w:divBdr>
        <w:top w:val="none" w:sz="0" w:space="0" w:color="auto"/>
        <w:left w:val="none" w:sz="0" w:space="0" w:color="auto"/>
        <w:bottom w:val="none" w:sz="0" w:space="0" w:color="auto"/>
        <w:right w:val="none" w:sz="0" w:space="0" w:color="auto"/>
      </w:divBdr>
      <w:divsChild>
        <w:div w:id="33628093">
          <w:marLeft w:val="0"/>
          <w:marRight w:val="0"/>
          <w:marTop w:val="0"/>
          <w:marBottom w:val="0"/>
          <w:divBdr>
            <w:top w:val="none" w:sz="0" w:space="0" w:color="auto"/>
            <w:left w:val="none" w:sz="0" w:space="0" w:color="auto"/>
            <w:bottom w:val="none" w:sz="0" w:space="0" w:color="auto"/>
            <w:right w:val="none" w:sz="0" w:space="0" w:color="auto"/>
          </w:divBdr>
        </w:div>
        <w:div w:id="134954823">
          <w:marLeft w:val="0"/>
          <w:marRight w:val="0"/>
          <w:marTop w:val="0"/>
          <w:marBottom w:val="0"/>
          <w:divBdr>
            <w:top w:val="none" w:sz="0" w:space="0" w:color="auto"/>
            <w:left w:val="none" w:sz="0" w:space="0" w:color="auto"/>
            <w:bottom w:val="none" w:sz="0" w:space="0" w:color="auto"/>
            <w:right w:val="none" w:sz="0" w:space="0" w:color="auto"/>
          </w:divBdr>
        </w:div>
        <w:div w:id="697776354">
          <w:marLeft w:val="0"/>
          <w:marRight w:val="0"/>
          <w:marTop w:val="0"/>
          <w:marBottom w:val="0"/>
          <w:divBdr>
            <w:top w:val="none" w:sz="0" w:space="0" w:color="auto"/>
            <w:left w:val="none" w:sz="0" w:space="0" w:color="auto"/>
            <w:bottom w:val="none" w:sz="0" w:space="0" w:color="auto"/>
            <w:right w:val="none" w:sz="0" w:space="0" w:color="auto"/>
          </w:divBdr>
        </w:div>
        <w:div w:id="1046414793">
          <w:marLeft w:val="0"/>
          <w:marRight w:val="0"/>
          <w:marTop w:val="0"/>
          <w:marBottom w:val="0"/>
          <w:divBdr>
            <w:top w:val="none" w:sz="0" w:space="0" w:color="auto"/>
            <w:left w:val="none" w:sz="0" w:space="0" w:color="auto"/>
            <w:bottom w:val="none" w:sz="0" w:space="0" w:color="auto"/>
            <w:right w:val="none" w:sz="0" w:space="0" w:color="auto"/>
          </w:divBdr>
        </w:div>
      </w:divsChild>
    </w:div>
    <w:div w:id="918247789">
      <w:bodyDiv w:val="1"/>
      <w:marLeft w:val="0"/>
      <w:marRight w:val="0"/>
      <w:marTop w:val="0"/>
      <w:marBottom w:val="0"/>
      <w:divBdr>
        <w:top w:val="none" w:sz="0" w:space="0" w:color="auto"/>
        <w:left w:val="none" w:sz="0" w:space="0" w:color="auto"/>
        <w:bottom w:val="none" w:sz="0" w:space="0" w:color="auto"/>
        <w:right w:val="none" w:sz="0" w:space="0" w:color="auto"/>
      </w:divBdr>
      <w:divsChild>
        <w:div w:id="1829248233">
          <w:marLeft w:val="0"/>
          <w:marRight w:val="0"/>
          <w:marTop w:val="0"/>
          <w:marBottom w:val="0"/>
          <w:divBdr>
            <w:top w:val="none" w:sz="0" w:space="0" w:color="auto"/>
            <w:left w:val="none" w:sz="0" w:space="0" w:color="auto"/>
            <w:bottom w:val="none" w:sz="0" w:space="0" w:color="auto"/>
            <w:right w:val="none" w:sz="0" w:space="0" w:color="auto"/>
          </w:divBdr>
          <w:divsChild>
            <w:div w:id="257376377">
              <w:marLeft w:val="0"/>
              <w:marRight w:val="0"/>
              <w:marTop w:val="0"/>
              <w:marBottom w:val="0"/>
              <w:divBdr>
                <w:top w:val="none" w:sz="0" w:space="0" w:color="auto"/>
                <w:left w:val="none" w:sz="0" w:space="0" w:color="auto"/>
                <w:bottom w:val="none" w:sz="0" w:space="0" w:color="auto"/>
                <w:right w:val="none" w:sz="0" w:space="0" w:color="auto"/>
              </w:divBdr>
              <w:divsChild>
                <w:div w:id="1620139905">
                  <w:marLeft w:val="0"/>
                  <w:marRight w:val="0"/>
                  <w:marTop w:val="0"/>
                  <w:marBottom w:val="0"/>
                  <w:divBdr>
                    <w:top w:val="none" w:sz="0" w:space="0" w:color="auto"/>
                    <w:left w:val="none" w:sz="0" w:space="0" w:color="auto"/>
                    <w:bottom w:val="none" w:sz="0" w:space="0" w:color="auto"/>
                    <w:right w:val="none" w:sz="0" w:space="0" w:color="auto"/>
                  </w:divBdr>
                  <w:divsChild>
                    <w:div w:id="197007998">
                      <w:marLeft w:val="0"/>
                      <w:marRight w:val="0"/>
                      <w:marTop w:val="0"/>
                      <w:marBottom w:val="0"/>
                      <w:divBdr>
                        <w:top w:val="none" w:sz="0" w:space="0" w:color="auto"/>
                        <w:left w:val="none" w:sz="0" w:space="0" w:color="auto"/>
                        <w:bottom w:val="none" w:sz="0" w:space="0" w:color="auto"/>
                        <w:right w:val="none" w:sz="0" w:space="0" w:color="auto"/>
                      </w:divBdr>
                      <w:divsChild>
                        <w:div w:id="1931311089">
                          <w:marLeft w:val="0"/>
                          <w:marRight w:val="0"/>
                          <w:marTop w:val="0"/>
                          <w:marBottom w:val="0"/>
                          <w:divBdr>
                            <w:top w:val="none" w:sz="0" w:space="0" w:color="auto"/>
                            <w:left w:val="none" w:sz="0" w:space="0" w:color="auto"/>
                            <w:bottom w:val="none" w:sz="0" w:space="0" w:color="auto"/>
                            <w:right w:val="none" w:sz="0" w:space="0" w:color="auto"/>
                          </w:divBdr>
                          <w:divsChild>
                            <w:div w:id="1382555279">
                              <w:marLeft w:val="0"/>
                              <w:marRight w:val="0"/>
                              <w:marTop w:val="0"/>
                              <w:marBottom w:val="0"/>
                              <w:divBdr>
                                <w:top w:val="none" w:sz="0" w:space="0" w:color="auto"/>
                                <w:left w:val="none" w:sz="0" w:space="0" w:color="auto"/>
                                <w:bottom w:val="none" w:sz="0" w:space="0" w:color="auto"/>
                                <w:right w:val="none" w:sz="0" w:space="0" w:color="auto"/>
                              </w:divBdr>
                              <w:divsChild>
                                <w:div w:id="1821461241">
                                  <w:marLeft w:val="0"/>
                                  <w:marRight w:val="0"/>
                                  <w:marTop w:val="0"/>
                                  <w:marBottom w:val="0"/>
                                  <w:divBdr>
                                    <w:top w:val="none" w:sz="0" w:space="0" w:color="auto"/>
                                    <w:left w:val="none" w:sz="0" w:space="0" w:color="auto"/>
                                    <w:bottom w:val="none" w:sz="0" w:space="0" w:color="auto"/>
                                    <w:right w:val="none" w:sz="0" w:space="0" w:color="auto"/>
                                  </w:divBdr>
                                  <w:divsChild>
                                    <w:div w:id="665742073">
                                      <w:marLeft w:val="0"/>
                                      <w:marRight w:val="0"/>
                                      <w:marTop w:val="0"/>
                                      <w:marBottom w:val="0"/>
                                      <w:divBdr>
                                        <w:top w:val="none" w:sz="0" w:space="0" w:color="auto"/>
                                        <w:left w:val="none" w:sz="0" w:space="0" w:color="auto"/>
                                        <w:bottom w:val="none" w:sz="0" w:space="0" w:color="auto"/>
                                        <w:right w:val="none" w:sz="0" w:space="0" w:color="auto"/>
                                      </w:divBdr>
                                      <w:divsChild>
                                        <w:div w:id="789057731">
                                          <w:marLeft w:val="0"/>
                                          <w:marRight w:val="0"/>
                                          <w:marTop w:val="0"/>
                                          <w:marBottom w:val="0"/>
                                          <w:divBdr>
                                            <w:top w:val="none" w:sz="0" w:space="0" w:color="auto"/>
                                            <w:left w:val="none" w:sz="0" w:space="0" w:color="auto"/>
                                            <w:bottom w:val="none" w:sz="0" w:space="0" w:color="auto"/>
                                            <w:right w:val="none" w:sz="0" w:space="0" w:color="auto"/>
                                          </w:divBdr>
                                          <w:divsChild>
                                            <w:div w:id="159658225">
                                              <w:marLeft w:val="0"/>
                                              <w:marRight w:val="0"/>
                                              <w:marTop w:val="0"/>
                                              <w:marBottom w:val="0"/>
                                              <w:divBdr>
                                                <w:top w:val="none" w:sz="0" w:space="0" w:color="auto"/>
                                                <w:left w:val="none" w:sz="0" w:space="0" w:color="auto"/>
                                                <w:bottom w:val="none" w:sz="0" w:space="0" w:color="auto"/>
                                                <w:right w:val="none" w:sz="0" w:space="0" w:color="auto"/>
                                              </w:divBdr>
                                              <w:divsChild>
                                                <w:div w:id="450830442">
                                                  <w:marLeft w:val="0"/>
                                                  <w:marRight w:val="0"/>
                                                  <w:marTop w:val="0"/>
                                                  <w:marBottom w:val="0"/>
                                                  <w:divBdr>
                                                    <w:top w:val="none" w:sz="0" w:space="0" w:color="auto"/>
                                                    <w:left w:val="none" w:sz="0" w:space="0" w:color="auto"/>
                                                    <w:bottom w:val="none" w:sz="0" w:space="0" w:color="auto"/>
                                                    <w:right w:val="none" w:sz="0" w:space="0" w:color="auto"/>
                                                  </w:divBdr>
                                                </w:div>
                                                <w:div w:id="451368179">
                                                  <w:marLeft w:val="0"/>
                                                  <w:marRight w:val="0"/>
                                                  <w:marTop w:val="0"/>
                                                  <w:marBottom w:val="0"/>
                                                  <w:divBdr>
                                                    <w:top w:val="none" w:sz="0" w:space="0" w:color="auto"/>
                                                    <w:left w:val="none" w:sz="0" w:space="0" w:color="auto"/>
                                                    <w:bottom w:val="none" w:sz="0" w:space="0" w:color="auto"/>
                                                    <w:right w:val="none" w:sz="0" w:space="0" w:color="auto"/>
                                                  </w:divBdr>
                                                </w:div>
                                                <w:div w:id="214672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295905">
      <w:bodyDiv w:val="1"/>
      <w:marLeft w:val="0"/>
      <w:marRight w:val="0"/>
      <w:marTop w:val="0"/>
      <w:marBottom w:val="0"/>
      <w:divBdr>
        <w:top w:val="none" w:sz="0" w:space="0" w:color="auto"/>
        <w:left w:val="none" w:sz="0" w:space="0" w:color="auto"/>
        <w:bottom w:val="none" w:sz="0" w:space="0" w:color="auto"/>
        <w:right w:val="none" w:sz="0" w:space="0" w:color="auto"/>
      </w:divBdr>
      <w:divsChild>
        <w:div w:id="1806003102">
          <w:marLeft w:val="0"/>
          <w:marRight w:val="0"/>
          <w:marTop w:val="0"/>
          <w:marBottom w:val="0"/>
          <w:divBdr>
            <w:top w:val="none" w:sz="0" w:space="0" w:color="auto"/>
            <w:left w:val="none" w:sz="0" w:space="0" w:color="auto"/>
            <w:bottom w:val="none" w:sz="0" w:space="0" w:color="auto"/>
            <w:right w:val="none" w:sz="0" w:space="0" w:color="auto"/>
          </w:divBdr>
        </w:div>
      </w:divsChild>
    </w:div>
    <w:div w:id="943614350">
      <w:bodyDiv w:val="1"/>
      <w:marLeft w:val="0"/>
      <w:marRight w:val="0"/>
      <w:marTop w:val="0"/>
      <w:marBottom w:val="0"/>
      <w:divBdr>
        <w:top w:val="none" w:sz="0" w:space="0" w:color="auto"/>
        <w:left w:val="none" w:sz="0" w:space="0" w:color="auto"/>
        <w:bottom w:val="none" w:sz="0" w:space="0" w:color="auto"/>
        <w:right w:val="none" w:sz="0" w:space="0" w:color="auto"/>
      </w:divBdr>
      <w:divsChild>
        <w:div w:id="1419668285">
          <w:marLeft w:val="0"/>
          <w:marRight w:val="0"/>
          <w:marTop w:val="0"/>
          <w:marBottom w:val="0"/>
          <w:divBdr>
            <w:top w:val="none" w:sz="0" w:space="0" w:color="auto"/>
            <w:left w:val="none" w:sz="0" w:space="0" w:color="auto"/>
            <w:bottom w:val="none" w:sz="0" w:space="0" w:color="auto"/>
            <w:right w:val="none" w:sz="0" w:space="0" w:color="auto"/>
          </w:divBdr>
          <w:divsChild>
            <w:div w:id="193076418">
              <w:marLeft w:val="0"/>
              <w:marRight w:val="0"/>
              <w:marTop w:val="0"/>
              <w:marBottom w:val="0"/>
              <w:divBdr>
                <w:top w:val="none" w:sz="0" w:space="0" w:color="auto"/>
                <w:left w:val="none" w:sz="0" w:space="0" w:color="auto"/>
                <w:bottom w:val="none" w:sz="0" w:space="0" w:color="auto"/>
                <w:right w:val="none" w:sz="0" w:space="0" w:color="auto"/>
              </w:divBdr>
              <w:divsChild>
                <w:div w:id="1561212945">
                  <w:marLeft w:val="0"/>
                  <w:marRight w:val="0"/>
                  <w:marTop w:val="120"/>
                  <w:marBottom w:val="0"/>
                  <w:divBdr>
                    <w:top w:val="none" w:sz="0" w:space="0" w:color="auto"/>
                    <w:left w:val="none" w:sz="0" w:space="0" w:color="auto"/>
                    <w:bottom w:val="none" w:sz="0" w:space="0" w:color="auto"/>
                    <w:right w:val="none" w:sz="0" w:space="0" w:color="auto"/>
                  </w:divBdr>
                  <w:divsChild>
                    <w:div w:id="292716482">
                      <w:marLeft w:val="0"/>
                      <w:marRight w:val="0"/>
                      <w:marTop w:val="0"/>
                      <w:marBottom w:val="0"/>
                      <w:divBdr>
                        <w:top w:val="none" w:sz="0" w:space="0" w:color="auto"/>
                        <w:left w:val="none" w:sz="0" w:space="0" w:color="auto"/>
                        <w:bottom w:val="none" w:sz="0" w:space="0" w:color="auto"/>
                        <w:right w:val="none" w:sz="0" w:space="0" w:color="auto"/>
                      </w:divBdr>
                      <w:divsChild>
                        <w:div w:id="197790917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
                            <w:div w:id="1943611087">
                              <w:marLeft w:val="0"/>
                              <w:marRight w:val="0"/>
                              <w:marTop w:val="0"/>
                              <w:marBottom w:val="0"/>
                              <w:divBdr>
                                <w:top w:val="none" w:sz="0" w:space="0" w:color="auto"/>
                                <w:left w:val="none" w:sz="0" w:space="0" w:color="auto"/>
                                <w:bottom w:val="none" w:sz="0" w:space="0" w:color="auto"/>
                                <w:right w:val="none" w:sz="0" w:space="0" w:color="auto"/>
                              </w:divBdr>
                              <w:divsChild>
                                <w:div w:id="18926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167151">
      <w:bodyDiv w:val="1"/>
      <w:marLeft w:val="0"/>
      <w:marRight w:val="0"/>
      <w:marTop w:val="0"/>
      <w:marBottom w:val="0"/>
      <w:divBdr>
        <w:top w:val="none" w:sz="0" w:space="0" w:color="auto"/>
        <w:left w:val="none" w:sz="0" w:space="0" w:color="auto"/>
        <w:bottom w:val="none" w:sz="0" w:space="0" w:color="auto"/>
        <w:right w:val="none" w:sz="0" w:space="0" w:color="auto"/>
      </w:divBdr>
      <w:divsChild>
        <w:div w:id="388849418">
          <w:marLeft w:val="0"/>
          <w:marRight w:val="0"/>
          <w:marTop w:val="0"/>
          <w:marBottom w:val="0"/>
          <w:divBdr>
            <w:top w:val="none" w:sz="0" w:space="0" w:color="auto"/>
            <w:left w:val="none" w:sz="0" w:space="0" w:color="auto"/>
            <w:bottom w:val="none" w:sz="0" w:space="0" w:color="auto"/>
            <w:right w:val="none" w:sz="0" w:space="0" w:color="auto"/>
          </w:divBdr>
        </w:div>
        <w:div w:id="1412854903">
          <w:marLeft w:val="0"/>
          <w:marRight w:val="0"/>
          <w:marTop w:val="0"/>
          <w:marBottom w:val="0"/>
          <w:divBdr>
            <w:top w:val="none" w:sz="0" w:space="0" w:color="auto"/>
            <w:left w:val="none" w:sz="0" w:space="0" w:color="auto"/>
            <w:bottom w:val="none" w:sz="0" w:space="0" w:color="auto"/>
            <w:right w:val="none" w:sz="0" w:space="0" w:color="auto"/>
          </w:divBdr>
        </w:div>
        <w:div w:id="2021467738">
          <w:marLeft w:val="0"/>
          <w:marRight w:val="0"/>
          <w:marTop w:val="0"/>
          <w:marBottom w:val="0"/>
          <w:divBdr>
            <w:top w:val="none" w:sz="0" w:space="0" w:color="auto"/>
            <w:left w:val="none" w:sz="0" w:space="0" w:color="auto"/>
            <w:bottom w:val="none" w:sz="0" w:space="0" w:color="auto"/>
            <w:right w:val="none" w:sz="0" w:space="0" w:color="auto"/>
          </w:divBdr>
        </w:div>
      </w:divsChild>
    </w:div>
    <w:div w:id="983044347">
      <w:bodyDiv w:val="1"/>
      <w:marLeft w:val="0"/>
      <w:marRight w:val="0"/>
      <w:marTop w:val="0"/>
      <w:marBottom w:val="0"/>
      <w:divBdr>
        <w:top w:val="none" w:sz="0" w:space="0" w:color="auto"/>
        <w:left w:val="none" w:sz="0" w:space="0" w:color="auto"/>
        <w:bottom w:val="none" w:sz="0" w:space="0" w:color="auto"/>
        <w:right w:val="none" w:sz="0" w:space="0" w:color="auto"/>
      </w:divBdr>
      <w:divsChild>
        <w:div w:id="794253159">
          <w:marLeft w:val="0"/>
          <w:marRight w:val="0"/>
          <w:marTop w:val="0"/>
          <w:marBottom w:val="0"/>
          <w:divBdr>
            <w:top w:val="none" w:sz="0" w:space="0" w:color="auto"/>
            <w:left w:val="none" w:sz="0" w:space="0" w:color="auto"/>
            <w:bottom w:val="none" w:sz="0" w:space="0" w:color="auto"/>
            <w:right w:val="none" w:sz="0" w:space="0" w:color="auto"/>
          </w:divBdr>
          <w:divsChild>
            <w:div w:id="1391881962">
              <w:marLeft w:val="0"/>
              <w:marRight w:val="0"/>
              <w:marTop w:val="0"/>
              <w:marBottom w:val="0"/>
              <w:divBdr>
                <w:top w:val="none" w:sz="0" w:space="0" w:color="auto"/>
                <w:left w:val="none" w:sz="0" w:space="0" w:color="auto"/>
                <w:bottom w:val="none" w:sz="0" w:space="0" w:color="auto"/>
                <w:right w:val="none" w:sz="0" w:space="0" w:color="auto"/>
              </w:divBdr>
              <w:divsChild>
                <w:div w:id="2114204297">
                  <w:marLeft w:val="0"/>
                  <w:marRight w:val="0"/>
                  <w:marTop w:val="0"/>
                  <w:marBottom w:val="0"/>
                  <w:divBdr>
                    <w:top w:val="none" w:sz="0" w:space="0" w:color="auto"/>
                    <w:left w:val="none" w:sz="0" w:space="0" w:color="auto"/>
                    <w:bottom w:val="none" w:sz="0" w:space="0" w:color="auto"/>
                    <w:right w:val="none" w:sz="0" w:space="0" w:color="auto"/>
                  </w:divBdr>
                  <w:divsChild>
                    <w:div w:id="1906605034">
                      <w:marLeft w:val="0"/>
                      <w:marRight w:val="0"/>
                      <w:marTop w:val="0"/>
                      <w:marBottom w:val="0"/>
                      <w:divBdr>
                        <w:top w:val="none" w:sz="0" w:space="0" w:color="auto"/>
                        <w:left w:val="none" w:sz="0" w:space="0" w:color="auto"/>
                        <w:bottom w:val="none" w:sz="0" w:space="0" w:color="auto"/>
                        <w:right w:val="none" w:sz="0" w:space="0" w:color="auto"/>
                      </w:divBdr>
                      <w:divsChild>
                        <w:div w:id="1988625805">
                          <w:marLeft w:val="0"/>
                          <w:marRight w:val="0"/>
                          <w:marTop w:val="0"/>
                          <w:marBottom w:val="0"/>
                          <w:divBdr>
                            <w:top w:val="none" w:sz="0" w:space="0" w:color="auto"/>
                            <w:left w:val="none" w:sz="0" w:space="0" w:color="auto"/>
                            <w:bottom w:val="none" w:sz="0" w:space="0" w:color="auto"/>
                            <w:right w:val="none" w:sz="0" w:space="0" w:color="auto"/>
                          </w:divBdr>
                          <w:divsChild>
                            <w:div w:id="1127164647">
                              <w:marLeft w:val="0"/>
                              <w:marRight w:val="0"/>
                              <w:marTop w:val="0"/>
                              <w:marBottom w:val="0"/>
                              <w:divBdr>
                                <w:top w:val="none" w:sz="0" w:space="0" w:color="auto"/>
                                <w:left w:val="none" w:sz="0" w:space="0" w:color="auto"/>
                                <w:bottom w:val="none" w:sz="0" w:space="0" w:color="auto"/>
                                <w:right w:val="none" w:sz="0" w:space="0" w:color="auto"/>
                              </w:divBdr>
                              <w:divsChild>
                                <w:div w:id="735931071">
                                  <w:marLeft w:val="0"/>
                                  <w:marRight w:val="0"/>
                                  <w:marTop w:val="0"/>
                                  <w:marBottom w:val="0"/>
                                  <w:divBdr>
                                    <w:top w:val="none" w:sz="0" w:space="0" w:color="auto"/>
                                    <w:left w:val="none" w:sz="0" w:space="0" w:color="auto"/>
                                    <w:bottom w:val="none" w:sz="0" w:space="0" w:color="auto"/>
                                    <w:right w:val="none" w:sz="0" w:space="0" w:color="auto"/>
                                  </w:divBdr>
                                  <w:divsChild>
                                    <w:div w:id="162748477">
                                      <w:marLeft w:val="0"/>
                                      <w:marRight w:val="0"/>
                                      <w:marTop w:val="0"/>
                                      <w:marBottom w:val="0"/>
                                      <w:divBdr>
                                        <w:top w:val="none" w:sz="0" w:space="0" w:color="auto"/>
                                        <w:left w:val="none" w:sz="0" w:space="0" w:color="auto"/>
                                        <w:bottom w:val="none" w:sz="0" w:space="0" w:color="auto"/>
                                        <w:right w:val="none" w:sz="0" w:space="0" w:color="auto"/>
                                      </w:divBdr>
                                      <w:divsChild>
                                        <w:div w:id="1087459467">
                                          <w:marLeft w:val="0"/>
                                          <w:marRight w:val="0"/>
                                          <w:marTop w:val="0"/>
                                          <w:marBottom w:val="0"/>
                                          <w:divBdr>
                                            <w:top w:val="none" w:sz="0" w:space="0" w:color="auto"/>
                                            <w:left w:val="none" w:sz="0" w:space="0" w:color="auto"/>
                                            <w:bottom w:val="none" w:sz="0" w:space="0" w:color="auto"/>
                                            <w:right w:val="none" w:sz="0" w:space="0" w:color="auto"/>
                                          </w:divBdr>
                                          <w:divsChild>
                                            <w:div w:id="1782720453">
                                              <w:marLeft w:val="0"/>
                                              <w:marRight w:val="0"/>
                                              <w:marTop w:val="0"/>
                                              <w:marBottom w:val="0"/>
                                              <w:divBdr>
                                                <w:top w:val="none" w:sz="0" w:space="0" w:color="auto"/>
                                                <w:left w:val="none" w:sz="0" w:space="0" w:color="auto"/>
                                                <w:bottom w:val="none" w:sz="0" w:space="0" w:color="auto"/>
                                                <w:right w:val="none" w:sz="0" w:space="0" w:color="auto"/>
                                              </w:divBdr>
                                              <w:divsChild>
                                                <w:div w:id="1414816807">
                                                  <w:marLeft w:val="0"/>
                                                  <w:marRight w:val="0"/>
                                                  <w:marTop w:val="0"/>
                                                  <w:marBottom w:val="0"/>
                                                  <w:divBdr>
                                                    <w:top w:val="none" w:sz="0" w:space="0" w:color="auto"/>
                                                    <w:left w:val="none" w:sz="0" w:space="0" w:color="auto"/>
                                                    <w:bottom w:val="none" w:sz="0" w:space="0" w:color="auto"/>
                                                    <w:right w:val="none" w:sz="0" w:space="0" w:color="auto"/>
                                                  </w:divBdr>
                                                </w:div>
                                                <w:div w:id="1575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672121">
      <w:bodyDiv w:val="1"/>
      <w:marLeft w:val="0"/>
      <w:marRight w:val="0"/>
      <w:marTop w:val="0"/>
      <w:marBottom w:val="0"/>
      <w:divBdr>
        <w:top w:val="none" w:sz="0" w:space="0" w:color="auto"/>
        <w:left w:val="none" w:sz="0" w:space="0" w:color="auto"/>
        <w:bottom w:val="none" w:sz="0" w:space="0" w:color="auto"/>
        <w:right w:val="none" w:sz="0" w:space="0" w:color="auto"/>
      </w:divBdr>
      <w:divsChild>
        <w:div w:id="420183397">
          <w:marLeft w:val="435"/>
          <w:marRight w:val="360"/>
          <w:marTop w:val="375"/>
          <w:marBottom w:val="330"/>
          <w:divBdr>
            <w:top w:val="none" w:sz="0" w:space="0" w:color="auto"/>
            <w:left w:val="none" w:sz="0" w:space="0" w:color="auto"/>
            <w:bottom w:val="none" w:sz="0" w:space="0" w:color="auto"/>
            <w:right w:val="none" w:sz="0" w:space="0" w:color="auto"/>
          </w:divBdr>
          <w:divsChild>
            <w:div w:id="2042364061">
              <w:marLeft w:val="0"/>
              <w:marRight w:val="0"/>
              <w:marTop w:val="0"/>
              <w:marBottom w:val="0"/>
              <w:divBdr>
                <w:top w:val="none" w:sz="0" w:space="0" w:color="auto"/>
                <w:left w:val="none" w:sz="0" w:space="0" w:color="auto"/>
                <w:bottom w:val="none" w:sz="0" w:space="0" w:color="auto"/>
                <w:right w:val="none" w:sz="0" w:space="0" w:color="auto"/>
              </w:divBdr>
              <w:divsChild>
                <w:div w:id="985627893">
                  <w:marLeft w:val="0"/>
                  <w:marRight w:val="0"/>
                  <w:marTop w:val="0"/>
                  <w:marBottom w:val="0"/>
                  <w:divBdr>
                    <w:top w:val="none" w:sz="0" w:space="0" w:color="auto"/>
                    <w:left w:val="none" w:sz="0" w:space="0" w:color="auto"/>
                    <w:bottom w:val="none" w:sz="0" w:space="0" w:color="auto"/>
                    <w:right w:val="none" w:sz="0" w:space="0" w:color="auto"/>
                  </w:divBdr>
                  <w:divsChild>
                    <w:div w:id="2024697835">
                      <w:marLeft w:val="0"/>
                      <w:marRight w:val="0"/>
                      <w:marTop w:val="0"/>
                      <w:marBottom w:val="0"/>
                      <w:divBdr>
                        <w:top w:val="none" w:sz="0" w:space="0" w:color="auto"/>
                        <w:left w:val="none" w:sz="0" w:space="0" w:color="auto"/>
                        <w:bottom w:val="none" w:sz="0" w:space="0" w:color="auto"/>
                        <w:right w:val="none" w:sz="0" w:space="0" w:color="auto"/>
                      </w:divBdr>
                      <w:divsChild>
                        <w:div w:id="196939360">
                          <w:marLeft w:val="0"/>
                          <w:marRight w:val="0"/>
                          <w:marTop w:val="0"/>
                          <w:marBottom w:val="0"/>
                          <w:divBdr>
                            <w:top w:val="none" w:sz="0" w:space="0" w:color="auto"/>
                            <w:left w:val="none" w:sz="0" w:space="0" w:color="auto"/>
                            <w:bottom w:val="none" w:sz="0" w:space="0" w:color="auto"/>
                            <w:right w:val="none" w:sz="0" w:space="0" w:color="auto"/>
                          </w:divBdr>
                        </w:div>
                        <w:div w:id="409279219">
                          <w:marLeft w:val="0"/>
                          <w:marRight w:val="0"/>
                          <w:marTop w:val="0"/>
                          <w:marBottom w:val="0"/>
                          <w:divBdr>
                            <w:top w:val="none" w:sz="0" w:space="0" w:color="auto"/>
                            <w:left w:val="none" w:sz="0" w:space="0" w:color="auto"/>
                            <w:bottom w:val="none" w:sz="0" w:space="0" w:color="auto"/>
                            <w:right w:val="none" w:sz="0" w:space="0" w:color="auto"/>
                          </w:divBdr>
                        </w:div>
                        <w:div w:id="563032860">
                          <w:marLeft w:val="0"/>
                          <w:marRight w:val="0"/>
                          <w:marTop w:val="0"/>
                          <w:marBottom w:val="0"/>
                          <w:divBdr>
                            <w:top w:val="none" w:sz="0" w:space="0" w:color="auto"/>
                            <w:left w:val="none" w:sz="0" w:space="0" w:color="auto"/>
                            <w:bottom w:val="none" w:sz="0" w:space="0" w:color="auto"/>
                            <w:right w:val="none" w:sz="0" w:space="0" w:color="auto"/>
                          </w:divBdr>
                        </w:div>
                        <w:div w:id="682780527">
                          <w:marLeft w:val="0"/>
                          <w:marRight w:val="0"/>
                          <w:marTop w:val="0"/>
                          <w:marBottom w:val="0"/>
                          <w:divBdr>
                            <w:top w:val="none" w:sz="0" w:space="0" w:color="auto"/>
                            <w:left w:val="none" w:sz="0" w:space="0" w:color="auto"/>
                            <w:bottom w:val="none" w:sz="0" w:space="0" w:color="auto"/>
                            <w:right w:val="none" w:sz="0" w:space="0" w:color="auto"/>
                          </w:divBdr>
                        </w:div>
                        <w:div w:id="979386644">
                          <w:marLeft w:val="0"/>
                          <w:marRight w:val="0"/>
                          <w:marTop w:val="0"/>
                          <w:marBottom w:val="0"/>
                          <w:divBdr>
                            <w:top w:val="none" w:sz="0" w:space="0" w:color="auto"/>
                            <w:left w:val="none" w:sz="0" w:space="0" w:color="auto"/>
                            <w:bottom w:val="none" w:sz="0" w:space="0" w:color="auto"/>
                            <w:right w:val="none" w:sz="0" w:space="0" w:color="auto"/>
                          </w:divBdr>
                        </w:div>
                        <w:div w:id="1136409971">
                          <w:marLeft w:val="0"/>
                          <w:marRight w:val="0"/>
                          <w:marTop w:val="0"/>
                          <w:marBottom w:val="0"/>
                          <w:divBdr>
                            <w:top w:val="none" w:sz="0" w:space="0" w:color="auto"/>
                            <w:left w:val="none" w:sz="0" w:space="0" w:color="auto"/>
                            <w:bottom w:val="none" w:sz="0" w:space="0" w:color="auto"/>
                            <w:right w:val="none" w:sz="0" w:space="0" w:color="auto"/>
                          </w:divBdr>
                        </w:div>
                        <w:div w:id="1142114347">
                          <w:marLeft w:val="0"/>
                          <w:marRight w:val="0"/>
                          <w:marTop w:val="0"/>
                          <w:marBottom w:val="0"/>
                          <w:divBdr>
                            <w:top w:val="none" w:sz="0" w:space="0" w:color="auto"/>
                            <w:left w:val="none" w:sz="0" w:space="0" w:color="auto"/>
                            <w:bottom w:val="none" w:sz="0" w:space="0" w:color="auto"/>
                            <w:right w:val="none" w:sz="0" w:space="0" w:color="auto"/>
                          </w:divBdr>
                        </w:div>
                        <w:div w:id="1662731735">
                          <w:marLeft w:val="0"/>
                          <w:marRight w:val="0"/>
                          <w:marTop w:val="0"/>
                          <w:marBottom w:val="0"/>
                          <w:divBdr>
                            <w:top w:val="none" w:sz="0" w:space="0" w:color="auto"/>
                            <w:left w:val="none" w:sz="0" w:space="0" w:color="auto"/>
                            <w:bottom w:val="none" w:sz="0" w:space="0" w:color="auto"/>
                            <w:right w:val="none" w:sz="0" w:space="0" w:color="auto"/>
                          </w:divBdr>
                        </w:div>
                        <w:div w:id="1707217524">
                          <w:marLeft w:val="0"/>
                          <w:marRight w:val="0"/>
                          <w:marTop w:val="0"/>
                          <w:marBottom w:val="0"/>
                          <w:divBdr>
                            <w:top w:val="none" w:sz="0" w:space="0" w:color="auto"/>
                            <w:left w:val="none" w:sz="0" w:space="0" w:color="auto"/>
                            <w:bottom w:val="none" w:sz="0" w:space="0" w:color="auto"/>
                            <w:right w:val="none" w:sz="0" w:space="0" w:color="auto"/>
                          </w:divBdr>
                        </w:div>
                        <w:div w:id="1832328010">
                          <w:marLeft w:val="0"/>
                          <w:marRight w:val="0"/>
                          <w:marTop w:val="0"/>
                          <w:marBottom w:val="0"/>
                          <w:divBdr>
                            <w:top w:val="none" w:sz="0" w:space="0" w:color="auto"/>
                            <w:left w:val="none" w:sz="0" w:space="0" w:color="auto"/>
                            <w:bottom w:val="none" w:sz="0" w:space="0" w:color="auto"/>
                            <w:right w:val="none" w:sz="0" w:space="0" w:color="auto"/>
                          </w:divBdr>
                        </w:div>
                        <w:div w:id="20017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600946">
      <w:bodyDiv w:val="1"/>
      <w:marLeft w:val="0"/>
      <w:marRight w:val="0"/>
      <w:marTop w:val="0"/>
      <w:marBottom w:val="0"/>
      <w:divBdr>
        <w:top w:val="none" w:sz="0" w:space="0" w:color="auto"/>
        <w:left w:val="none" w:sz="0" w:space="0" w:color="auto"/>
        <w:bottom w:val="none" w:sz="0" w:space="0" w:color="auto"/>
        <w:right w:val="none" w:sz="0" w:space="0" w:color="auto"/>
      </w:divBdr>
      <w:divsChild>
        <w:div w:id="66388830">
          <w:marLeft w:val="0"/>
          <w:marRight w:val="0"/>
          <w:marTop w:val="0"/>
          <w:marBottom w:val="0"/>
          <w:divBdr>
            <w:top w:val="none" w:sz="0" w:space="0" w:color="auto"/>
            <w:left w:val="none" w:sz="0" w:space="0" w:color="auto"/>
            <w:bottom w:val="none" w:sz="0" w:space="0" w:color="auto"/>
            <w:right w:val="none" w:sz="0" w:space="0" w:color="auto"/>
          </w:divBdr>
          <w:divsChild>
            <w:div w:id="1730569363">
              <w:marLeft w:val="0"/>
              <w:marRight w:val="0"/>
              <w:marTop w:val="0"/>
              <w:marBottom w:val="0"/>
              <w:divBdr>
                <w:top w:val="none" w:sz="0" w:space="0" w:color="auto"/>
                <w:left w:val="none" w:sz="0" w:space="0" w:color="auto"/>
                <w:bottom w:val="none" w:sz="0" w:space="0" w:color="auto"/>
                <w:right w:val="none" w:sz="0" w:space="0" w:color="auto"/>
              </w:divBdr>
              <w:divsChild>
                <w:div w:id="401752958">
                  <w:marLeft w:val="0"/>
                  <w:marRight w:val="0"/>
                  <w:marTop w:val="0"/>
                  <w:marBottom w:val="0"/>
                  <w:divBdr>
                    <w:top w:val="none" w:sz="0" w:space="0" w:color="auto"/>
                    <w:left w:val="none" w:sz="0" w:space="0" w:color="auto"/>
                    <w:bottom w:val="none" w:sz="0" w:space="0" w:color="auto"/>
                    <w:right w:val="none" w:sz="0" w:space="0" w:color="auto"/>
                  </w:divBdr>
                  <w:divsChild>
                    <w:div w:id="735013159">
                      <w:marLeft w:val="0"/>
                      <w:marRight w:val="0"/>
                      <w:marTop w:val="0"/>
                      <w:marBottom w:val="0"/>
                      <w:divBdr>
                        <w:top w:val="none" w:sz="0" w:space="0" w:color="auto"/>
                        <w:left w:val="none" w:sz="0" w:space="0" w:color="auto"/>
                        <w:bottom w:val="none" w:sz="0" w:space="0" w:color="auto"/>
                        <w:right w:val="none" w:sz="0" w:space="0" w:color="auto"/>
                      </w:divBdr>
                      <w:divsChild>
                        <w:div w:id="510336270">
                          <w:marLeft w:val="0"/>
                          <w:marRight w:val="0"/>
                          <w:marTop w:val="0"/>
                          <w:marBottom w:val="0"/>
                          <w:divBdr>
                            <w:top w:val="none" w:sz="0" w:space="0" w:color="auto"/>
                            <w:left w:val="none" w:sz="0" w:space="0" w:color="auto"/>
                            <w:bottom w:val="none" w:sz="0" w:space="0" w:color="auto"/>
                            <w:right w:val="none" w:sz="0" w:space="0" w:color="auto"/>
                          </w:divBdr>
                          <w:divsChild>
                            <w:div w:id="2146699192">
                              <w:marLeft w:val="0"/>
                              <w:marRight w:val="0"/>
                              <w:marTop w:val="0"/>
                              <w:marBottom w:val="0"/>
                              <w:divBdr>
                                <w:top w:val="none" w:sz="0" w:space="0" w:color="auto"/>
                                <w:left w:val="none" w:sz="0" w:space="0" w:color="auto"/>
                                <w:bottom w:val="none" w:sz="0" w:space="0" w:color="auto"/>
                                <w:right w:val="none" w:sz="0" w:space="0" w:color="auto"/>
                              </w:divBdr>
                              <w:divsChild>
                                <w:div w:id="1138038325">
                                  <w:marLeft w:val="0"/>
                                  <w:marRight w:val="0"/>
                                  <w:marTop w:val="0"/>
                                  <w:marBottom w:val="0"/>
                                  <w:divBdr>
                                    <w:top w:val="none" w:sz="0" w:space="0" w:color="auto"/>
                                    <w:left w:val="none" w:sz="0" w:space="0" w:color="auto"/>
                                    <w:bottom w:val="none" w:sz="0" w:space="0" w:color="auto"/>
                                    <w:right w:val="none" w:sz="0" w:space="0" w:color="auto"/>
                                  </w:divBdr>
                                  <w:divsChild>
                                    <w:div w:id="1525442262">
                                      <w:marLeft w:val="0"/>
                                      <w:marRight w:val="0"/>
                                      <w:marTop w:val="0"/>
                                      <w:marBottom w:val="0"/>
                                      <w:divBdr>
                                        <w:top w:val="none" w:sz="0" w:space="0" w:color="auto"/>
                                        <w:left w:val="none" w:sz="0" w:space="0" w:color="auto"/>
                                        <w:bottom w:val="none" w:sz="0" w:space="0" w:color="auto"/>
                                        <w:right w:val="none" w:sz="0" w:space="0" w:color="auto"/>
                                      </w:divBdr>
                                      <w:divsChild>
                                        <w:div w:id="1597593271">
                                          <w:marLeft w:val="0"/>
                                          <w:marRight w:val="0"/>
                                          <w:marTop w:val="0"/>
                                          <w:marBottom w:val="0"/>
                                          <w:divBdr>
                                            <w:top w:val="none" w:sz="0" w:space="0" w:color="auto"/>
                                            <w:left w:val="none" w:sz="0" w:space="0" w:color="auto"/>
                                            <w:bottom w:val="none" w:sz="0" w:space="0" w:color="auto"/>
                                            <w:right w:val="none" w:sz="0" w:space="0" w:color="auto"/>
                                          </w:divBdr>
                                          <w:divsChild>
                                            <w:div w:id="5455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4259818">
      <w:bodyDiv w:val="1"/>
      <w:marLeft w:val="0"/>
      <w:marRight w:val="0"/>
      <w:marTop w:val="0"/>
      <w:marBottom w:val="0"/>
      <w:divBdr>
        <w:top w:val="none" w:sz="0" w:space="0" w:color="auto"/>
        <w:left w:val="none" w:sz="0" w:space="0" w:color="auto"/>
        <w:bottom w:val="none" w:sz="0" w:space="0" w:color="auto"/>
        <w:right w:val="none" w:sz="0" w:space="0" w:color="auto"/>
      </w:divBdr>
      <w:divsChild>
        <w:div w:id="382141151">
          <w:marLeft w:val="0"/>
          <w:marRight w:val="0"/>
          <w:marTop w:val="0"/>
          <w:marBottom w:val="0"/>
          <w:divBdr>
            <w:top w:val="none" w:sz="0" w:space="0" w:color="auto"/>
            <w:left w:val="none" w:sz="0" w:space="0" w:color="auto"/>
            <w:bottom w:val="none" w:sz="0" w:space="0" w:color="auto"/>
            <w:right w:val="none" w:sz="0" w:space="0" w:color="auto"/>
          </w:divBdr>
          <w:divsChild>
            <w:div w:id="1458601963">
              <w:marLeft w:val="0"/>
              <w:marRight w:val="0"/>
              <w:marTop w:val="0"/>
              <w:marBottom w:val="0"/>
              <w:divBdr>
                <w:top w:val="none" w:sz="0" w:space="0" w:color="auto"/>
                <w:left w:val="none" w:sz="0" w:space="0" w:color="auto"/>
                <w:bottom w:val="none" w:sz="0" w:space="0" w:color="auto"/>
                <w:right w:val="none" w:sz="0" w:space="0" w:color="auto"/>
              </w:divBdr>
              <w:divsChild>
                <w:div w:id="39524369">
                  <w:marLeft w:val="0"/>
                  <w:marRight w:val="0"/>
                  <w:marTop w:val="0"/>
                  <w:marBottom w:val="0"/>
                  <w:divBdr>
                    <w:top w:val="none" w:sz="0" w:space="0" w:color="auto"/>
                    <w:left w:val="none" w:sz="0" w:space="0" w:color="auto"/>
                    <w:bottom w:val="none" w:sz="0" w:space="0" w:color="auto"/>
                    <w:right w:val="none" w:sz="0" w:space="0" w:color="auto"/>
                  </w:divBdr>
                  <w:divsChild>
                    <w:div w:id="1961450826">
                      <w:marLeft w:val="0"/>
                      <w:marRight w:val="0"/>
                      <w:marTop w:val="0"/>
                      <w:marBottom w:val="0"/>
                      <w:divBdr>
                        <w:top w:val="none" w:sz="0" w:space="0" w:color="auto"/>
                        <w:left w:val="none" w:sz="0" w:space="0" w:color="auto"/>
                        <w:bottom w:val="none" w:sz="0" w:space="0" w:color="auto"/>
                        <w:right w:val="none" w:sz="0" w:space="0" w:color="auto"/>
                      </w:divBdr>
                      <w:divsChild>
                        <w:div w:id="903487313">
                          <w:marLeft w:val="0"/>
                          <w:marRight w:val="0"/>
                          <w:marTop w:val="0"/>
                          <w:marBottom w:val="0"/>
                          <w:divBdr>
                            <w:top w:val="none" w:sz="0" w:space="0" w:color="auto"/>
                            <w:left w:val="none" w:sz="0" w:space="0" w:color="auto"/>
                            <w:bottom w:val="none" w:sz="0" w:space="0" w:color="auto"/>
                            <w:right w:val="none" w:sz="0" w:space="0" w:color="auto"/>
                          </w:divBdr>
                          <w:divsChild>
                            <w:div w:id="636185585">
                              <w:marLeft w:val="0"/>
                              <w:marRight w:val="0"/>
                              <w:marTop w:val="0"/>
                              <w:marBottom w:val="0"/>
                              <w:divBdr>
                                <w:top w:val="none" w:sz="0" w:space="0" w:color="auto"/>
                                <w:left w:val="none" w:sz="0" w:space="0" w:color="auto"/>
                                <w:bottom w:val="none" w:sz="0" w:space="0" w:color="auto"/>
                                <w:right w:val="none" w:sz="0" w:space="0" w:color="auto"/>
                              </w:divBdr>
                              <w:divsChild>
                                <w:div w:id="1960798603">
                                  <w:marLeft w:val="0"/>
                                  <w:marRight w:val="0"/>
                                  <w:marTop w:val="0"/>
                                  <w:marBottom w:val="0"/>
                                  <w:divBdr>
                                    <w:top w:val="none" w:sz="0" w:space="0" w:color="auto"/>
                                    <w:left w:val="none" w:sz="0" w:space="0" w:color="auto"/>
                                    <w:bottom w:val="none" w:sz="0" w:space="0" w:color="auto"/>
                                    <w:right w:val="none" w:sz="0" w:space="0" w:color="auto"/>
                                  </w:divBdr>
                                  <w:divsChild>
                                    <w:div w:id="1825775818">
                                      <w:marLeft w:val="0"/>
                                      <w:marRight w:val="0"/>
                                      <w:marTop w:val="0"/>
                                      <w:marBottom w:val="0"/>
                                      <w:divBdr>
                                        <w:top w:val="none" w:sz="0" w:space="0" w:color="auto"/>
                                        <w:left w:val="none" w:sz="0" w:space="0" w:color="auto"/>
                                        <w:bottom w:val="none" w:sz="0" w:space="0" w:color="auto"/>
                                        <w:right w:val="none" w:sz="0" w:space="0" w:color="auto"/>
                                      </w:divBdr>
                                      <w:divsChild>
                                        <w:div w:id="327711101">
                                          <w:marLeft w:val="0"/>
                                          <w:marRight w:val="0"/>
                                          <w:marTop w:val="0"/>
                                          <w:marBottom w:val="0"/>
                                          <w:divBdr>
                                            <w:top w:val="none" w:sz="0" w:space="0" w:color="auto"/>
                                            <w:left w:val="none" w:sz="0" w:space="0" w:color="auto"/>
                                            <w:bottom w:val="none" w:sz="0" w:space="0" w:color="auto"/>
                                            <w:right w:val="none" w:sz="0" w:space="0" w:color="auto"/>
                                          </w:divBdr>
                                          <w:divsChild>
                                            <w:div w:id="25213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497196">
      <w:bodyDiv w:val="1"/>
      <w:marLeft w:val="0"/>
      <w:marRight w:val="0"/>
      <w:marTop w:val="0"/>
      <w:marBottom w:val="0"/>
      <w:divBdr>
        <w:top w:val="none" w:sz="0" w:space="0" w:color="auto"/>
        <w:left w:val="none" w:sz="0" w:space="0" w:color="auto"/>
        <w:bottom w:val="none" w:sz="0" w:space="0" w:color="auto"/>
        <w:right w:val="none" w:sz="0" w:space="0" w:color="auto"/>
      </w:divBdr>
      <w:divsChild>
        <w:div w:id="284578630">
          <w:marLeft w:val="0"/>
          <w:marRight w:val="0"/>
          <w:marTop w:val="0"/>
          <w:marBottom w:val="0"/>
          <w:divBdr>
            <w:top w:val="none" w:sz="0" w:space="0" w:color="auto"/>
            <w:left w:val="none" w:sz="0" w:space="0" w:color="auto"/>
            <w:bottom w:val="none" w:sz="0" w:space="0" w:color="auto"/>
            <w:right w:val="none" w:sz="0" w:space="0" w:color="auto"/>
          </w:divBdr>
          <w:divsChild>
            <w:div w:id="2110658585">
              <w:marLeft w:val="0"/>
              <w:marRight w:val="0"/>
              <w:marTop w:val="0"/>
              <w:marBottom w:val="0"/>
              <w:divBdr>
                <w:top w:val="none" w:sz="0" w:space="0" w:color="auto"/>
                <w:left w:val="none" w:sz="0" w:space="0" w:color="auto"/>
                <w:bottom w:val="none" w:sz="0" w:space="0" w:color="auto"/>
                <w:right w:val="none" w:sz="0" w:space="0" w:color="auto"/>
              </w:divBdr>
              <w:divsChild>
                <w:div w:id="211963846">
                  <w:marLeft w:val="0"/>
                  <w:marRight w:val="0"/>
                  <w:marTop w:val="0"/>
                  <w:marBottom w:val="0"/>
                  <w:divBdr>
                    <w:top w:val="none" w:sz="0" w:space="0" w:color="auto"/>
                    <w:left w:val="none" w:sz="0" w:space="0" w:color="auto"/>
                    <w:bottom w:val="none" w:sz="0" w:space="0" w:color="auto"/>
                    <w:right w:val="none" w:sz="0" w:space="0" w:color="auto"/>
                  </w:divBdr>
                  <w:divsChild>
                    <w:div w:id="496068756">
                      <w:marLeft w:val="0"/>
                      <w:marRight w:val="0"/>
                      <w:marTop w:val="0"/>
                      <w:marBottom w:val="0"/>
                      <w:divBdr>
                        <w:top w:val="none" w:sz="0" w:space="0" w:color="auto"/>
                        <w:left w:val="none" w:sz="0" w:space="0" w:color="auto"/>
                        <w:bottom w:val="none" w:sz="0" w:space="0" w:color="auto"/>
                        <w:right w:val="none" w:sz="0" w:space="0" w:color="auto"/>
                      </w:divBdr>
                      <w:divsChild>
                        <w:div w:id="2072532372">
                          <w:marLeft w:val="0"/>
                          <w:marRight w:val="0"/>
                          <w:marTop w:val="0"/>
                          <w:marBottom w:val="0"/>
                          <w:divBdr>
                            <w:top w:val="none" w:sz="0" w:space="0" w:color="auto"/>
                            <w:left w:val="none" w:sz="0" w:space="0" w:color="auto"/>
                            <w:bottom w:val="none" w:sz="0" w:space="0" w:color="auto"/>
                            <w:right w:val="none" w:sz="0" w:space="0" w:color="auto"/>
                          </w:divBdr>
                          <w:divsChild>
                            <w:div w:id="97674851">
                              <w:marLeft w:val="0"/>
                              <w:marRight w:val="0"/>
                              <w:marTop w:val="0"/>
                              <w:marBottom w:val="0"/>
                              <w:divBdr>
                                <w:top w:val="none" w:sz="0" w:space="0" w:color="auto"/>
                                <w:left w:val="none" w:sz="0" w:space="0" w:color="auto"/>
                                <w:bottom w:val="none" w:sz="0" w:space="0" w:color="auto"/>
                                <w:right w:val="none" w:sz="0" w:space="0" w:color="auto"/>
                              </w:divBdr>
                              <w:divsChild>
                                <w:div w:id="913584759">
                                  <w:marLeft w:val="0"/>
                                  <w:marRight w:val="0"/>
                                  <w:marTop w:val="0"/>
                                  <w:marBottom w:val="0"/>
                                  <w:divBdr>
                                    <w:top w:val="none" w:sz="0" w:space="0" w:color="auto"/>
                                    <w:left w:val="none" w:sz="0" w:space="0" w:color="auto"/>
                                    <w:bottom w:val="none" w:sz="0" w:space="0" w:color="auto"/>
                                    <w:right w:val="none" w:sz="0" w:space="0" w:color="auto"/>
                                  </w:divBdr>
                                  <w:divsChild>
                                    <w:div w:id="176652235">
                                      <w:marLeft w:val="0"/>
                                      <w:marRight w:val="0"/>
                                      <w:marTop w:val="0"/>
                                      <w:marBottom w:val="0"/>
                                      <w:divBdr>
                                        <w:top w:val="none" w:sz="0" w:space="0" w:color="auto"/>
                                        <w:left w:val="none" w:sz="0" w:space="0" w:color="auto"/>
                                        <w:bottom w:val="none" w:sz="0" w:space="0" w:color="auto"/>
                                        <w:right w:val="none" w:sz="0" w:space="0" w:color="auto"/>
                                      </w:divBdr>
                                      <w:divsChild>
                                        <w:div w:id="1451509038">
                                          <w:marLeft w:val="0"/>
                                          <w:marRight w:val="0"/>
                                          <w:marTop w:val="0"/>
                                          <w:marBottom w:val="0"/>
                                          <w:divBdr>
                                            <w:top w:val="none" w:sz="0" w:space="0" w:color="auto"/>
                                            <w:left w:val="none" w:sz="0" w:space="0" w:color="auto"/>
                                            <w:bottom w:val="none" w:sz="0" w:space="0" w:color="auto"/>
                                            <w:right w:val="none" w:sz="0" w:space="0" w:color="auto"/>
                                          </w:divBdr>
                                          <w:divsChild>
                                            <w:div w:id="198130437">
                                              <w:marLeft w:val="0"/>
                                              <w:marRight w:val="0"/>
                                              <w:marTop w:val="0"/>
                                              <w:marBottom w:val="0"/>
                                              <w:divBdr>
                                                <w:top w:val="none" w:sz="0" w:space="0" w:color="auto"/>
                                                <w:left w:val="none" w:sz="0" w:space="0" w:color="auto"/>
                                                <w:bottom w:val="none" w:sz="0" w:space="0" w:color="auto"/>
                                                <w:right w:val="none" w:sz="0" w:space="0" w:color="auto"/>
                                              </w:divBdr>
                                              <w:divsChild>
                                                <w:div w:id="549730615">
                                                  <w:marLeft w:val="0"/>
                                                  <w:marRight w:val="0"/>
                                                  <w:marTop w:val="0"/>
                                                  <w:marBottom w:val="0"/>
                                                  <w:divBdr>
                                                    <w:top w:val="none" w:sz="0" w:space="0" w:color="auto"/>
                                                    <w:left w:val="none" w:sz="0" w:space="0" w:color="auto"/>
                                                    <w:bottom w:val="none" w:sz="0" w:space="0" w:color="auto"/>
                                                    <w:right w:val="none" w:sz="0" w:space="0" w:color="auto"/>
                                                  </w:divBdr>
                                                  <w:divsChild>
                                                    <w:div w:id="720983520">
                                                      <w:marLeft w:val="0"/>
                                                      <w:marRight w:val="0"/>
                                                      <w:marTop w:val="0"/>
                                                      <w:marBottom w:val="0"/>
                                                      <w:divBdr>
                                                        <w:top w:val="none" w:sz="0" w:space="0" w:color="auto"/>
                                                        <w:left w:val="none" w:sz="0" w:space="0" w:color="auto"/>
                                                        <w:bottom w:val="none" w:sz="0" w:space="0" w:color="auto"/>
                                                        <w:right w:val="none" w:sz="0" w:space="0" w:color="auto"/>
                                                      </w:divBdr>
                                                    </w:div>
                                                    <w:div w:id="14389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574227">
      <w:bodyDiv w:val="1"/>
      <w:marLeft w:val="0"/>
      <w:marRight w:val="0"/>
      <w:marTop w:val="0"/>
      <w:marBottom w:val="0"/>
      <w:divBdr>
        <w:top w:val="none" w:sz="0" w:space="0" w:color="auto"/>
        <w:left w:val="none" w:sz="0" w:space="0" w:color="auto"/>
        <w:bottom w:val="none" w:sz="0" w:space="0" w:color="auto"/>
        <w:right w:val="none" w:sz="0" w:space="0" w:color="auto"/>
      </w:divBdr>
    </w:div>
    <w:div w:id="1054427832">
      <w:bodyDiv w:val="1"/>
      <w:marLeft w:val="0"/>
      <w:marRight w:val="0"/>
      <w:marTop w:val="0"/>
      <w:marBottom w:val="0"/>
      <w:divBdr>
        <w:top w:val="none" w:sz="0" w:space="0" w:color="auto"/>
        <w:left w:val="none" w:sz="0" w:space="0" w:color="auto"/>
        <w:bottom w:val="none" w:sz="0" w:space="0" w:color="auto"/>
        <w:right w:val="none" w:sz="0" w:space="0" w:color="auto"/>
      </w:divBdr>
      <w:divsChild>
        <w:div w:id="739060337">
          <w:marLeft w:val="0"/>
          <w:marRight w:val="0"/>
          <w:marTop w:val="0"/>
          <w:marBottom w:val="0"/>
          <w:divBdr>
            <w:top w:val="none" w:sz="0" w:space="0" w:color="auto"/>
            <w:left w:val="none" w:sz="0" w:space="0" w:color="auto"/>
            <w:bottom w:val="none" w:sz="0" w:space="0" w:color="auto"/>
            <w:right w:val="none" w:sz="0" w:space="0" w:color="auto"/>
          </w:divBdr>
          <w:divsChild>
            <w:div w:id="1783764325">
              <w:marLeft w:val="0"/>
              <w:marRight w:val="0"/>
              <w:marTop w:val="0"/>
              <w:marBottom w:val="0"/>
              <w:divBdr>
                <w:top w:val="none" w:sz="0" w:space="0" w:color="auto"/>
                <w:left w:val="none" w:sz="0" w:space="0" w:color="auto"/>
                <w:bottom w:val="none" w:sz="0" w:space="0" w:color="auto"/>
                <w:right w:val="none" w:sz="0" w:space="0" w:color="auto"/>
              </w:divBdr>
              <w:divsChild>
                <w:div w:id="1908683702">
                  <w:marLeft w:val="0"/>
                  <w:marRight w:val="0"/>
                  <w:marTop w:val="0"/>
                  <w:marBottom w:val="0"/>
                  <w:divBdr>
                    <w:top w:val="single" w:sz="6" w:space="0" w:color="DDDDDD"/>
                    <w:left w:val="none" w:sz="0" w:space="0" w:color="auto"/>
                    <w:bottom w:val="none" w:sz="0" w:space="0" w:color="auto"/>
                    <w:right w:val="none" w:sz="0" w:space="0" w:color="auto"/>
                  </w:divBdr>
                  <w:divsChild>
                    <w:div w:id="952788178">
                      <w:marLeft w:val="345"/>
                      <w:marRight w:val="360"/>
                      <w:marTop w:val="375"/>
                      <w:marBottom w:val="330"/>
                      <w:divBdr>
                        <w:top w:val="none" w:sz="0" w:space="0" w:color="auto"/>
                        <w:left w:val="none" w:sz="0" w:space="0" w:color="auto"/>
                        <w:bottom w:val="none" w:sz="0" w:space="0" w:color="auto"/>
                        <w:right w:val="none" w:sz="0" w:space="0" w:color="auto"/>
                      </w:divBdr>
                      <w:divsChild>
                        <w:div w:id="363485892">
                          <w:marLeft w:val="0"/>
                          <w:marRight w:val="0"/>
                          <w:marTop w:val="0"/>
                          <w:marBottom w:val="0"/>
                          <w:divBdr>
                            <w:top w:val="none" w:sz="0" w:space="0" w:color="auto"/>
                            <w:left w:val="none" w:sz="0" w:space="0" w:color="auto"/>
                            <w:bottom w:val="none" w:sz="0" w:space="0" w:color="auto"/>
                            <w:right w:val="none" w:sz="0" w:space="0" w:color="auto"/>
                          </w:divBdr>
                          <w:divsChild>
                            <w:div w:id="1580627263">
                              <w:marLeft w:val="0"/>
                              <w:marRight w:val="0"/>
                              <w:marTop w:val="0"/>
                              <w:marBottom w:val="0"/>
                              <w:divBdr>
                                <w:top w:val="none" w:sz="0" w:space="0" w:color="auto"/>
                                <w:left w:val="none" w:sz="0" w:space="0" w:color="auto"/>
                                <w:bottom w:val="none" w:sz="0" w:space="0" w:color="auto"/>
                                <w:right w:val="none" w:sz="0" w:space="0" w:color="auto"/>
                              </w:divBdr>
                              <w:divsChild>
                                <w:div w:id="364403728">
                                  <w:marLeft w:val="0"/>
                                  <w:marRight w:val="0"/>
                                  <w:marTop w:val="0"/>
                                  <w:marBottom w:val="0"/>
                                  <w:divBdr>
                                    <w:top w:val="none" w:sz="0" w:space="0" w:color="auto"/>
                                    <w:left w:val="none" w:sz="0" w:space="0" w:color="auto"/>
                                    <w:bottom w:val="none" w:sz="0" w:space="0" w:color="auto"/>
                                    <w:right w:val="none" w:sz="0" w:space="0" w:color="auto"/>
                                  </w:divBdr>
                                </w:div>
                                <w:div w:id="610674667">
                                  <w:marLeft w:val="0"/>
                                  <w:marRight w:val="0"/>
                                  <w:marTop w:val="0"/>
                                  <w:marBottom w:val="0"/>
                                  <w:divBdr>
                                    <w:top w:val="none" w:sz="0" w:space="0" w:color="auto"/>
                                    <w:left w:val="none" w:sz="0" w:space="0" w:color="auto"/>
                                    <w:bottom w:val="none" w:sz="0" w:space="0" w:color="auto"/>
                                    <w:right w:val="none" w:sz="0" w:space="0" w:color="auto"/>
                                  </w:divBdr>
                                </w:div>
                                <w:div w:id="21383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22523">
      <w:bodyDiv w:val="1"/>
      <w:marLeft w:val="0"/>
      <w:marRight w:val="0"/>
      <w:marTop w:val="0"/>
      <w:marBottom w:val="0"/>
      <w:divBdr>
        <w:top w:val="none" w:sz="0" w:space="0" w:color="auto"/>
        <w:left w:val="none" w:sz="0" w:space="0" w:color="auto"/>
        <w:bottom w:val="none" w:sz="0" w:space="0" w:color="auto"/>
        <w:right w:val="none" w:sz="0" w:space="0" w:color="auto"/>
      </w:divBdr>
      <w:divsChild>
        <w:div w:id="1277174438">
          <w:marLeft w:val="0"/>
          <w:marRight w:val="0"/>
          <w:marTop w:val="0"/>
          <w:marBottom w:val="0"/>
          <w:divBdr>
            <w:top w:val="none" w:sz="0" w:space="0" w:color="auto"/>
            <w:left w:val="none" w:sz="0" w:space="0" w:color="auto"/>
            <w:bottom w:val="none" w:sz="0" w:space="0" w:color="auto"/>
            <w:right w:val="none" w:sz="0" w:space="0" w:color="auto"/>
          </w:divBdr>
          <w:divsChild>
            <w:div w:id="1043749623">
              <w:marLeft w:val="0"/>
              <w:marRight w:val="0"/>
              <w:marTop w:val="0"/>
              <w:marBottom w:val="0"/>
              <w:divBdr>
                <w:top w:val="none" w:sz="0" w:space="0" w:color="auto"/>
                <w:left w:val="none" w:sz="0" w:space="0" w:color="auto"/>
                <w:bottom w:val="none" w:sz="0" w:space="0" w:color="auto"/>
                <w:right w:val="none" w:sz="0" w:space="0" w:color="auto"/>
              </w:divBdr>
              <w:divsChild>
                <w:div w:id="48656120">
                  <w:marLeft w:val="0"/>
                  <w:marRight w:val="0"/>
                  <w:marTop w:val="0"/>
                  <w:marBottom w:val="0"/>
                  <w:divBdr>
                    <w:top w:val="none" w:sz="0" w:space="0" w:color="auto"/>
                    <w:left w:val="none" w:sz="0" w:space="0" w:color="auto"/>
                    <w:bottom w:val="none" w:sz="0" w:space="0" w:color="auto"/>
                    <w:right w:val="none" w:sz="0" w:space="0" w:color="auto"/>
                  </w:divBdr>
                  <w:divsChild>
                    <w:div w:id="137264207">
                      <w:marLeft w:val="0"/>
                      <w:marRight w:val="0"/>
                      <w:marTop w:val="0"/>
                      <w:marBottom w:val="0"/>
                      <w:divBdr>
                        <w:top w:val="none" w:sz="0" w:space="0" w:color="auto"/>
                        <w:left w:val="none" w:sz="0" w:space="0" w:color="auto"/>
                        <w:bottom w:val="none" w:sz="0" w:space="0" w:color="auto"/>
                        <w:right w:val="none" w:sz="0" w:space="0" w:color="auto"/>
                      </w:divBdr>
                      <w:divsChild>
                        <w:div w:id="1035932920">
                          <w:marLeft w:val="0"/>
                          <w:marRight w:val="0"/>
                          <w:marTop w:val="0"/>
                          <w:marBottom w:val="0"/>
                          <w:divBdr>
                            <w:top w:val="none" w:sz="0" w:space="0" w:color="auto"/>
                            <w:left w:val="none" w:sz="0" w:space="0" w:color="auto"/>
                            <w:bottom w:val="none" w:sz="0" w:space="0" w:color="auto"/>
                            <w:right w:val="none" w:sz="0" w:space="0" w:color="auto"/>
                          </w:divBdr>
                          <w:divsChild>
                            <w:div w:id="931013492">
                              <w:marLeft w:val="0"/>
                              <w:marRight w:val="0"/>
                              <w:marTop w:val="0"/>
                              <w:marBottom w:val="0"/>
                              <w:divBdr>
                                <w:top w:val="none" w:sz="0" w:space="0" w:color="auto"/>
                                <w:left w:val="none" w:sz="0" w:space="0" w:color="auto"/>
                                <w:bottom w:val="none" w:sz="0" w:space="0" w:color="auto"/>
                                <w:right w:val="none" w:sz="0" w:space="0" w:color="auto"/>
                              </w:divBdr>
                              <w:divsChild>
                                <w:div w:id="1053044410">
                                  <w:marLeft w:val="0"/>
                                  <w:marRight w:val="0"/>
                                  <w:marTop w:val="0"/>
                                  <w:marBottom w:val="0"/>
                                  <w:divBdr>
                                    <w:top w:val="none" w:sz="0" w:space="0" w:color="auto"/>
                                    <w:left w:val="none" w:sz="0" w:space="0" w:color="auto"/>
                                    <w:bottom w:val="none" w:sz="0" w:space="0" w:color="auto"/>
                                    <w:right w:val="none" w:sz="0" w:space="0" w:color="auto"/>
                                  </w:divBdr>
                                  <w:divsChild>
                                    <w:div w:id="982386673">
                                      <w:marLeft w:val="0"/>
                                      <w:marRight w:val="0"/>
                                      <w:marTop w:val="0"/>
                                      <w:marBottom w:val="0"/>
                                      <w:divBdr>
                                        <w:top w:val="none" w:sz="0" w:space="0" w:color="auto"/>
                                        <w:left w:val="none" w:sz="0" w:space="0" w:color="auto"/>
                                        <w:bottom w:val="none" w:sz="0" w:space="0" w:color="auto"/>
                                        <w:right w:val="none" w:sz="0" w:space="0" w:color="auto"/>
                                      </w:divBdr>
                                      <w:divsChild>
                                        <w:div w:id="141045891">
                                          <w:marLeft w:val="0"/>
                                          <w:marRight w:val="0"/>
                                          <w:marTop w:val="0"/>
                                          <w:marBottom w:val="0"/>
                                          <w:divBdr>
                                            <w:top w:val="none" w:sz="0" w:space="0" w:color="auto"/>
                                            <w:left w:val="none" w:sz="0" w:space="0" w:color="auto"/>
                                            <w:bottom w:val="none" w:sz="0" w:space="0" w:color="auto"/>
                                            <w:right w:val="none" w:sz="0" w:space="0" w:color="auto"/>
                                          </w:divBdr>
                                          <w:divsChild>
                                            <w:div w:id="405957917">
                                              <w:marLeft w:val="0"/>
                                              <w:marRight w:val="0"/>
                                              <w:marTop w:val="0"/>
                                              <w:marBottom w:val="0"/>
                                              <w:divBdr>
                                                <w:top w:val="none" w:sz="0" w:space="0" w:color="auto"/>
                                                <w:left w:val="none" w:sz="0" w:space="0" w:color="auto"/>
                                                <w:bottom w:val="none" w:sz="0" w:space="0" w:color="auto"/>
                                                <w:right w:val="none" w:sz="0" w:space="0" w:color="auto"/>
                                              </w:divBdr>
                                            </w:div>
                                            <w:div w:id="1370689581">
                                              <w:marLeft w:val="0"/>
                                              <w:marRight w:val="0"/>
                                              <w:marTop w:val="0"/>
                                              <w:marBottom w:val="0"/>
                                              <w:divBdr>
                                                <w:top w:val="none" w:sz="0" w:space="0" w:color="auto"/>
                                                <w:left w:val="none" w:sz="0" w:space="0" w:color="auto"/>
                                                <w:bottom w:val="none" w:sz="0" w:space="0" w:color="auto"/>
                                                <w:right w:val="none" w:sz="0" w:space="0" w:color="auto"/>
                                              </w:divBdr>
                                            </w:div>
                                            <w:div w:id="17817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426773">
      <w:bodyDiv w:val="1"/>
      <w:marLeft w:val="0"/>
      <w:marRight w:val="0"/>
      <w:marTop w:val="0"/>
      <w:marBottom w:val="0"/>
      <w:divBdr>
        <w:top w:val="none" w:sz="0" w:space="0" w:color="auto"/>
        <w:left w:val="none" w:sz="0" w:space="0" w:color="auto"/>
        <w:bottom w:val="none" w:sz="0" w:space="0" w:color="auto"/>
        <w:right w:val="none" w:sz="0" w:space="0" w:color="auto"/>
      </w:divBdr>
      <w:divsChild>
        <w:div w:id="687949841">
          <w:marLeft w:val="0"/>
          <w:marRight w:val="0"/>
          <w:marTop w:val="0"/>
          <w:marBottom w:val="0"/>
          <w:divBdr>
            <w:top w:val="none" w:sz="0" w:space="0" w:color="auto"/>
            <w:left w:val="none" w:sz="0" w:space="0" w:color="auto"/>
            <w:bottom w:val="none" w:sz="0" w:space="0" w:color="auto"/>
            <w:right w:val="none" w:sz="0" w:space="0" w:color="auto"/>
          </w:divBdr>
        </w:div>
      </w:divsChild>
    </w:div>
    <w:div w:id="1074010395">
      <w:bodyDiv w:val="1"/>
      <w:marLeft w:val="0"/>
      <w:marRight w:val="0"/>
      <w:marTop w:val="0"/>
      <w:marBottom w:val="0"/>
      <w:divBdr>
        <w:top w:val="none" w:sz="0" w:space="0" w:color="auto"/>
        <w:left w:val="none" w:sz="0" w:space="0" w:color="auto"/>
        <w:bottom w:val="none" w:sz="0" w:space="0" w:color="auto"/>
        <w:right w:val="none" w:sz="0" w:space="0" w:color="auto"/>
      </w:divBdr>
      <w:divsChild>
        <w:div w:id="1116366860">
          <w:marLeft w:val="0"/>
          <w:marRight w:val="0"/>
          <w:marTop w:val="0"/>
          <w:marBottom w:val="0"/>
          <w:divBdr>
            <w:top w:val="none" w:sz="0" w:space="0" w:color="auto"/>
            <w:left w:val="none" w:sz="0" w:space="0" w:color="auto"/>
            <w:bottom w:val="none" w:sz="0" w:space="0" w:color="auto"/>
            <w:right w:val="none" w:sz="0" w:space="0" w:color="auto"/>
          </w:divBdr>
          <w:divsChild>
            <w:div w:id="1242955814">
              <w:marLeft w:val="0"/>
              <w:marRight w:val="0"/>
              <w:marTop w:val="0"/>
              <w:marBottom w:val="0"/>
              <w:divBdr>
                <w:top w:val="none" w:sz="0" w:space="0" w:color="auto"/>
                <w:left w:val="none" w:sz="0" w:space="0" w:color="auto"/>
                <w:bottom w:val="none" w:sz="0" w:space="0" w:color="auto"/>
                <w:right w:val="none" w:sz="0" w:space="0" w:color="auto"/>
              </w:divBdr>
              <w:divsChild>
                <w:div w:id="463278413">
                  <w:marLeft w:val="0"/>
                  <w:marRight w:val="0"/>
                  <w:marTop w:val="0"/>
                  <w:marBottom w:val="0"/>
                  <w:divBdr>
                    <w:top w:val="none" w:sz="0" w:space="0" w:color="auto"/>
                    <w:left w:val="none" w:sz="0" w:space="0" w:color="auto"/>
                    <w:bottom w:val="none" w:sz="0" w:space="0" w:color="auto"/>
                    <w:right w:val="none" w:sz="0" w:space="0" w:color="auto"/>
                  </w:divBdr>
                  <w:divsChild>
                    <w:div w:id="513350945">
                      <w:marLeft w:val="0"/>
                      <w:marRight w:val="0"/>
                      <w:marTop w:val="0"/>
                      <w:marBottom w:val="0"/>
                      <w:divBdr>
                        <w:top w:val="none" w:sz="0" w:space="0" w:color="auto"/>
                        <w:left w:val="none" w:sz="0" w:space="0" w:color="auto"/>
                        <w:bottom w:val="none" w:sz="0" w:space="0" w:color="auto"/>
                        <w:right w:val="none" w:sz="0" w:space="0" w:color="auto"/>
                      </w:divBdr>
                      <w:divsChild>
                        <w:div w:id="1494879067">
                          <w:marLeft w:val="0"/>
                          <w:marRight w:val="0"/>
                          <w:marTop w:val="0"/>
                          <w:marBottom w:val="0"/>
                          <w:divBdr>
                            <w:top w:val="none" w:sz="0" w:space="0" w:color="auto"/>
                            <w:left w:val="none" w:sz="0" w:space="0" w:color="auto"/>
                            <w:bottom w:val="none" w:sz="0" w:space="0" w:color="auto"/>
                            <w:right w:val="none" w:sz="0" w:space="0" w:color="auto"/>
                          </w:divBdr>
                          <w:divsChild>
                            <w:div w:id="1031877391">
                              <w:marLeft w:val="0"/>
                              <w:marRight w:val="0"/>
                              <w:marTop w:val="0"/>
                              <w:marBottom w:val="0"/>
                              <w:divBdr>
                                <w:top w:val="none" w:sz="0" w:space="0" w:color="auto"/>
                                <w:left w:val="none" w:sz="0" w:space="0" w:color="auto"/>
                                <w:bottom w:val="none" w:sz="0" w:space="0" w:color="auto"/>
                                <w:right w:val="none" w:sz="0" w:space="0" w:color="auto"/>
                              </w:divBdr>
                              <w:divsChild>
                                <w:div w:id="864371528">
                                  <w:marLeft w:val="0"/>
                                  <w:marRight w:val="0"/>
                                  <w:marTop w:val="0"/>
                                  <w:marBottom w:val="0"/>
                                  <w:divBdr>
                                    <w:top w:val="none" w:sz="0" w:space="0" w:color="auto"/>
                                    <w:left w:val="none" w:sz="0" w:space="0" w:color="auto"/>
                                    <w:bottom w:val="none" w:sz="0" w:space="0" w:color="auto"/>
                                    <w:right w:val="none" w:sz="0" w:space="0" w:color="auto"/>
                                  </w:divBdr>
                                  <w:divsChild>
                                    <w:div w:id="838694778">
                                      <w:marLeft w:val="0"/>
                                      <w:marRight w:val="0"/>
                                      <w:marTop w:val="0"/>
                                      <w:marBottom w:val="0"/>
                                      <w:divBdr>
                                        <w:top w:val="none" w:sz="0" w:space="0" w:color="auto"/>
                                        <w:left w:val="none" w:sz="0" w:space="0" w:color="auto"/>
                                        <w:bottom w:val="none" w:sz="0" w:space="0" w:color="auto"/>
                                        <w:right w:val="none" w:sz="0" w:space="0" w:color="auto"/>
                                      </w:divBdr>
                                      <w:divsChild>
                                        <w:div w:id="1802378203">
                                          <w:marLeft w:val="0"/>
                                          <w:marRight w:val="0"/>
                                          <w:marTop w:val="0"/>
                                          <w:marBottom w:val="0"/>
                                          <w:divBdr>
                                            <w:top w:val="none" w:sz="0" w:space="0" w:color="auto"/>
                                            <w:left w:val="none" w:sz="0" w:space="0" w:color="auto"/>
                                            <w:bottom w:val="none" w:sz="0" w:space="0" w:color="auto"/>
                                            <w:right w:val="none" w:sz="0" w:space="0" w:color="auto"/>
                                          </w:divBdr>
                                          <w:divsChild>
                                            <w:div w:id="1505977874">
                                              <w:marLeft w:val="0"/>
                                              <w:marRight w:val="0"/>
                                              <w:marTop w:val="0"/>
                                              <w:marBottom w:val="0"/>
                                              <w:divBdr>
                                                <w:top w:val="none" w:sz="0" w:space="0" w:color="auto"/>
                                                <w:left w:val="none" w:sz="0" w:space="0" w:color="auto"/>
                                                <w:bottom w:val="none" w:sz="0" w:space="0" w:color="auto"/>
                                                <w:right w:val="none" w:sz="0" w:space="0" w:color="auto"/>
                                              </w:divBdr>
                                              <w:divsChild>
                                                <w:div w:id="583346581">
                                                  <w:marLeft w:val="0"/>
                                                  <w:marRight w:val="0"/>
                                                  <w:marTop w:val="0"/>
                                                  <w:marBottom w:val="0"/>
                                                  <w:divBdr>
                                                    <w:top w:val="none" w:sz="0" w:space="0" w:color="auto"/>
                                                    <w:left w:val="none" w:sz="0" w:space="0" w:color="auto"/>
                                                    <w:bottom w:val="none" w:sz="0" w:space="0" w:color="auto"/>
                                                    <w:right w:val="none" w:sz="0" w:space="0" w:color="auto"/>
                                                  </w:divBdr>
                                                  <w:divsChild>
                                                    <w:div w:id="115221167">
                                                      <w:marLeft w:val="0"/>
                                                      <w:marRight w:val="0"/>
                                                      <w:marTop w:val="0"/>
                                                      <w:marBottom w:val="0"/>
                                                      <w:divBdr>
                                                        <w:top w:val="none" w:sz="0" w:space="0" w:color="auto"/>
                                                        <w:left w:val="none" w:sz="0" w:space="0" w:color="auto"/>
                                                        <w:bottom w:val="none" w:sz="0" w:space="0" w:color="auto"/>
                                                        <w:right w:val="none" w:sz="0" w:space="0" w:color="auto"/>
                                                      </w:divBdr>
                                                      <w:divsChild>
                                                        <w:div w:id="831674978">
                                                          <w:marLeft w:val="0"/>
                                                          <w:marRight w:val="0"/>
                                                          <w:marTop w:val="0"/>
                                                          <w:marBottom w:val="0"/>
                                                          <w:divBdr>
                                                            <w:top w:val="none" w:sz="0" w:space="0" w:color="auto"/>
                                                            <w:left w:val="none" w:sz="0" w:space="0" w:color="auto"/>
                                                            <w:bottom w:val="none" w:sz="0" w:space="0" w:color="auto"/>
                                                            <w:right w:val="none" w:sz="0" w:space="0" w:color="auto"/>
                                                          </w:divBdr>
                                                          <w:divsChild>
                                                            <w:div w:id="996953583">
                                                              <w:marLeft w:val="0"/>
                                                              <w:marRight w:val="0"/>
                                                              <w:marTop w:val="0"/>
                                                              <w:marBottom w:val="0"/>
                                                              <w:divBdr>
                                                                <w:top w:val="none" w:sz="0" w:space="0" w:color="auto"/>
                                                                <w:left w:val="none" w:sz="0" w:space="0" w:color="auto"/>
                                                                <w:bottom w:val="none" w:sz="0" w:space="0" w:color="auto"/>
                                                                <w:right w:val="none" w:sz="0" w:space="0" w:color="auto"/>
                                                              </w:divBdr>
                                                            </w:div>
                                                            <w:div w:id="18553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9903471">
      <w:bodyDiv w:val="1"/>
      <w:marLeft w:val="0"/>
      <w:marRight w:val="0"/>
      <w:marTop w:val="0"/>
      <w:marBottom w:val="0"/>
      <w:divBdr>
        <w:top w:val="none" w:sz="0" w:space="0" w:color="auto"/>
        <w:left w:val="none" w:sz="0" w:space="0" w:color="auto"/>
        <w:bottom w:val="none" w:sz="0" w:space="0" w:color="auto"/>
        <w:right w:val="none" w:sz="0" w:space="0" w:color="auto"/>
      </w:divBdr>
      <w:divsChild>
        <w:div w:id="171992223">
          <w:marLeft w:val="0"/>
          <w:marRight w:val="0"/>
          <w:marTop w:val="0"/>
          <w:marBottom w:val="0"/>
          <w:divBdr>
            <w:top w:val="none" w:sz="0" w:space="0" w:color="auto"/>
            <w:left w:val="none" w:sz="0" w:space="0" w:color="auto"/>
            <w:bottom w:val="none" w:sz="0" w:space="0" w:color="auto"/>
            <w:right w:val="none" w:sz="0" w:space="0" w:color="auto"/>
          </w:divBdr>
          <w:divsChild>
            <w:div w:id="902985977">
              <w:marLeft w:val="0"/>
              <w:marRight w:val="0"/>
              <w:marTop w:val="0"/>
              <w:marBottom w:val="0"/>
              <w:divBdr>
                <w:top w:val="none" w:sz="0" w:space="0" w:color="auto"/>
                <w:left w:val="none" w:sz="0" w:space="0" w:color="auto"/>
                <w:bottom w:val="none" w:sz="0" w:space="0" w:color="auto"/>
                <w:right w:val="none" w:sz="0" w:space="0" w:color="auto"/>
              </w:divBdr>
              <w:divsChild>
                <w:div w:id="325745067">
                  <w:marLeft w:val="0"/>
                  <w:marRight w:val="0"/>
                  <w:marTop w:val="0"/>
                  <w:marBottom w:val="0"/>
                  <w:divBdr>
                    <w:top w:val="none" w:sz="0" w:space="0" w:color="auto"/>
                    <w:left w:val="none" w:sz="0" w:space="0" w:color="auto"/>
                    <w:bottom w:val="none" w:sz="0" w:space="0" w:color="auto"/>
                    <w:right w:val="none" w:sz="0" w:space="0" w:color="auto"/>
                  </w:divBdr>
                  <w:divsChild>
                    <w:div w:id="813718575">
                      <w:marLeft w:val="0"/>
                      <w:marRight w:val="0"/>
                      <w:marTop w:val="0"/>
                      <w:marBottom w:val="0"/>
                      <w:divBdr>
                        <w:top w:val="none" w:sz="0" w:space="0" w:color="auto"/>
                        <w:left w:val="none" w:sz="0" w:space="0" w:color="auto"/>
                        <w:bottom w:val="none" w:sz="0" w:space="0" w:color="auto"/>
                        <w:right w:val="none" w:sz="0" w:space="0" w:color="auto"/>
                      </w:divBdr>
                      <w:divsChild>
                        <w:div w:id="879165575">
                          <w:marLeft w:val="0"/>
                          <w:marRight w:val="0"/>
                          <w:marTop w:val="0"/>
                          <w:marBottom w:val="0"/>
                          <w:divBdr>
                            <w:top w:val="none" w:sz="0" w:space="0" w:color="auto"/>
                            <w:left w:val="none" w:sz="0" w:space="0" w:color="auto"/>
                            <w:bottom w:val="none" w:sz="0" w:space="0" w:color="auto"/>
                            <w:right w:val="none" w:sz="0" w:space="0" w:color="auto"/>
                          </w:divBdr>
                          <w:divsChild>
                            <w:div w:id="1775320266">
                              <w:marLeft w:val="0"/>
                              <w:marRight w:val="0"/>
                              <w:marTop w:val="0"/>
                              <w:marBottom w:val="0"/>
                              <w:divBdr>
                                <w:top w:val="none" w:sz="0" w:space="0" w:color="auto"/>
                                <w:left w:val="none" w:sz="0" w:space="0" w:color="auto"/>
                                <w:bottom w:val="none" w:sz="0" w:space="0" w:color="auto"/>
                                <w:right w:val="none" w:sz="0" w:space="0" w:color="auto"/>
                              </w:divBdr>
                              <w:divsChild>
                                <w:div w:id="1469014813">
                                  <w:marLeft w:val="0"/>
                                  <w:marRight w:val="0"/>
                                  <w:marTop w:val="0"/>
                                  <w:marBottom w:val="0"/>
                                  <w:divBdr>
                                    <w:top w:val="none" w:sz="0" w:space="0" w:color="auto"/>
                                    <w:left w:val="none" w:sz="0" w:space="0" w:color="auto"/>
                                    <w:bottom w:val="none" w:sz="0" w:space="0" w:color="auto"/>
                                    <w:right w:val="none" w:sz="0" w:space="0" w:color="auto"/>
                                  </w:divBdr>
                                  <w:divsChild>
                                    <w:div w:id="1693149694">
                                      <w:marLeft w:val="0"/>
                                      <w:marRight w:val="0"/>
                                      <w:marTop w:val="0"/>
                                      <w:marBottom w:val="0"/>
                                      <w:divBdr>
                                        <w:top w:val="none" w:sz="0" w:space="0" w:color="auto"/>
                                        <w:left w:val="none" w:sz="0" w:space="0" w:color="auto"/>
                                        <w:bottom w:val="none" w:sz="0" w:space="0" w:color="auto"/>
                                        <w:right w:val="none" w:sz="0" w:space="0" w:color="auto"/>
                                      </w:divBdr>
                                      <w:divsChild>
                                        <w:div w:id="1822306613">
                                          <w:marLeft w:val="0"/>
                                          <w:marRight w:val="0"/>
                                          <w:marTop w:val="0"/>
                                          <w:marBottom w:val="0"/>
                                          <w:divBdr>
                                            <w:top w:val="none" w:sz="0" w:space="0" w:color="auto"/>
                                            <w:left w:val="none" w:sz="0" w:space="0" w:color="auto"/>
                                            <w:bottom w:val="none" w:sz="0" w:space="0" w:color="auto"/>
                                            <w:right w:val="none" w:sz="0" w:space="0" w:color="auto"/>
                                          </w:divBdr>
                                          <w:divsChild>
                                            <w:div w:id="55859205">
                                              <w:marLeft w:val="0"/>
                                              <w:marRight w:val="0"/>
                                              <w:marTop w:val="0"/>
                                              <w:marBottom w:val="0"/>
                                              <w:divBdr>
                                                <w:top w:val="none" w:sz="0" w:space="0" w:color="auto"/>
                                                <w:left w:val="none" w:sz="0" w:space="0" w:color="auto"/>
                                                <w:bottom w:val="none" w:sz="0" w:space="0" w:color="auto"/>
                                                <w:right w:val="none" w:sz="0" w:space="0" w:color="auto"/>
                                              </w:divBdr>
                                              <w:divsChild>
                                                <w:div w:id="22899231">
                                                  <w:marLeft w:val="0"/>
                                                  <w:marRight w:val="0"/>
                                                  <w:marTop w:val="0"/>
                                                  <w:marBottom w:val="0"/>
                                                  <w:divBdr>
                                                    <w:top w:val="none" w:sz="0" w:space="0" w:color="auto"/>
                                                    <w:left w:val="none" w:sz="0" w:space="0" w:color="auto"/>
                                                    <w:bottom w:val="none" w:sz="0" w:space="0" w:color="auto"/>
                                                    <w:right w:val="none" w:sz="0" w:space="0" w:color="auto"/>
                                                  </w:divBdr>
                                                </w:div>
                                                <w:div w:id="293633490">
                                                  <w:marLeft w:val="0"/>
                                                  <w:marRight w:val="0"/>
                                                  <w:marTop w:val="0"/>
                                                  <w:marBottom w:val="0"/>
                                                  <w:divBdr>
                                                    <w:top w:val="none" w:sz="0" w:space="0" w:color="auto"/>
                                                    <w:left w:val="none" w:sz="0" w:space="0" w:color="auto"/>
                                                    <w:bottom w:val="none" w:sz="0" w:space="0" w:color="auto"/>
                                                    <w:right w:val="none" w:sz="0" w:space="0" w:color="auto"/>
                                                  </w:divBdr>
                                                </w:div>
                                                <w:div w:id="340738965">
                                                  <w:marLeft w:val="0"/>
                                                  <w:marRight w:val="0"/>
                                                  <w:marTop w:val="0"/>
                                                  <w:marBottom w:val="0"/>
                                                  <w:divBdr>
                                                    <w:top w:val="none" w:sz="0" w:space="0" w:color="auto"/>
                                                    <w:left w:val="none" w:sz="0" w:space="0" w:color="auto"/>
                                                    <w:bottom w:val="none" w:sz="0" w:space="0" w:color="auto"/>
                                                    <w:right w:val="none" w:sz="0" w:space="0" w:color="auto"/>
                                                  </w:divBdr>
                                                </w:div>
                                                <w:div w:id="467866666">
                                                  <w:marLeft w:val="0"/>
                                                  <w:marRight w:val="0"/>
                                                  <w:marTop w:val="0"/>
                                                  <w:marBottom w:val="0"/>
                                                  <w:divBdr>
                                                    <w:top w:val="none" w:sz="0" w:space="0" w:color="auto"/>
                                                    <w:left w:val="none" w:sz="0" w:space="0" w:color="auto"/>
                                                    <w:bottom w:val="none" w:sz="0" w:space="0" w:color="auto"/>
                                                    <w:right w:val="none" w:sz="0" w:space="0" w:color="auto"/>
                                                  </w:divBdr>
                                                </w:div>
                                                <w:div w:id="587075789">
                                                  <w:marLeft w:val="0"/>
                                                  <w:marRight w:val="0"/>
                                                  <w:marTop w:val="0"/>
                                                  <w:marBottom w:val="0"/>
                                                  <w:divBdr>
                                                    <w:top w:val="none" w:sz="0" w:space="0" w:color="auto"/>
                                                    <w:left w:val="none" w:sz="0" w:space="0" w:color="auto"/>
                                                    <w:bottom w:val="none" w:sz="0" w:space="0" w:color="auto"/>
                                                    <w:right w:val="none" w:sz="0" w:space="0" w:color="auto"/>
                                                  </w:divBdr>
                                                </w:div>
                                                <w:div w:id="602883137">
                                                  <w:marLeft w:val="0"/>
                                                  <w:marRight w:val="0"/>
                                                  <w:marTop w:val="0"/>
                                                  <w:marBottom w:val="0"/>
                                                  <w:divBdr>
                                                    <w:top w:val="none" w:sz="0" w:space="0" w:color="auto"/>
                                                    <w:left w:val="none" w:sz="0" w:space="0" w:color="auto"/>
                                                    <w:bottom w:val="none" w:sz="0" w:space="0" w:color="auto"/>
                                                    <w:right w:val="none" w:sz="0" w:space="0" w:color="auto"/>
                                                  </w:divBdr>
                                                </w:div>
                                                <w:div w:id="645596510">
                                                  <w:marLeft w:val="0"/>
                                                  <w:marRight w:val="0"/>
                                                  <w:marTop w:val="0"/>
                                                  <w:marBottom w:val="0"/>
                                                  <w:divBdr>
                                                    <w:top w:val="none" w:sz="0" w:space="0" w:color="auto"/>
                                                    <w:left w:val="none" w:sz="0" w:space="0" w:color="auto"/>
                                                    <w:bottom w:val="none" w:sz="0" w:space="0" w:color="auto"/>
                                                    <w:right w:val="none" w:sz="0" w:space="0" w:color="auto"/>
                                                  </w:divBdr>
                                                </w:div>
                                                <w:div w:id="654380586">
                                                  <w:marLeft w:val="0"/>
                                                  <w:marRight w:val="0"/>
                                                  <w:marTop w:val="0"/>
                                                  <w:marBottom w:val="0"/>
                                                  <w:divBdr>
                                                    <w:top w:val="none" w:sz="0" w:space="0" w:color="auto"/>
                                                    <w:left w:val="none" w:sz="0" w:space="0" w:color="auto"/>
                                                    <w:bottom w:val="none" w:sz="0" w:space="0" w:color="auto"/>
                                                    <w:right w:val="none" w:sz="0" w:space="0" w:color="auto"/>
                                                  </w:divBdr>
                                                </w:div>
                                                <w:div w:id="751239484">
                                                  <w:marLeft w:val="0"/>
                                                  <w:marRight w:val="0"/>
                                                  <w:marTop w:val="0"/>
                                                  <w:marBottom w:val="0"/>
                                                  <w:divBdr>
                                                    <w:top w:val="none" w:sz="0" w:space="0" w:color="auto"/>
                                                    <w:left w:val="none" w:sz="0" w:space="0" w:color="auto"/>
                                                    <w:bottom w:val="none" w:sz="0" w:space="0" w:color="auto"/>
                                                    <w:right w:val="none" w:sz="0" w:space="0" w:color="auto"/>
                                                  </w:divBdr>
                                                </w:div>
                                                <w:div w:id="1276671182">
                                                  <w:marLeft w:val="0"/>
                                                  <w:marRight w:val="0"/>
                                                  <w:marTop w:val="0"/>
                                                  <w:marBottom w:val="0"/>
                                                  <w:divBdr>
                                                    <w:top w:val="none" w:sz="0" w:space="0" w:color="auto"/>
                                                    <w:left w:val="none" w:sz="0" w:space="0" w:color="auto"/>
                                                    <w:bottom w:val="none" w:sz="0" w:space="0" w:color="auto"/>
                                                    <w:right w:val="none" w:sz="0" w:space="0" w:color="auto"/>
                                                  </w:divBdr>
                                                </w:div>
                                                <w:div w:id="1335035014">
                                                  <w:marLeft w:val="0"/>
                                                  <w:marRight w:val="0"/>
                                                  <w:marTop w:val="0"/>
                                                  <w:marBottom w:val="0"/>
                                                  <w:divBdr>
                                                    <w:top w:val="none" w:sz="0" w:space="0" w:color="auto"/>
                                                    <w:left w:val="none" w:sz="0" w:space="0" w:color="auto"/>
                                                    <w:bottom w:val="none" w:sz="0" w:space="0" w:color="auto"/>
                                                    <w:right w:val="none" w:sz="0" w:space="0" w:color="auto"/>
                                                  </w:divBdr>
                                                </w:div>
                                                <w:div w:id="1355837979">
                                                  <w:marLeft w:val="0"/>
                                                  <w:marRight w:val="0"/>
                                                  <w:marTop w:val="0"/>
                                                  <w:marBottom w:val="0"/>
                                                  <w:divBdr>
                                                    <w:top w:val="none" w:sz="0" w:space="0" w:color="auto"/>
                                                    <w:left w:val="none" w:sz="0" w:space="0" w:color="auto"/>
                                                    <w:bottom w:val="none" w:sz="0" w:space="0" w:color="auto"/>
                                                    <w:right w:val="none" w:sz="0" w:space="0" w:color="auto"/>
                                                  </w:divBdr>
                                                </w:div>
                                                <w:div w:id="1412460904">
                                                  <w:marLeft w:val="0"/>
                                                  <w:marRight w:val="0"/>
                                                  <w:marTop w:val="0"/>
                                                  <w:marBottom w:val="0"/>
                                                  <w:divBdr>
                                                    <w:top w:val="none" w:sz="0" w:space="0" w:color="auto"/>
                                                    <w:left w:val="none" w:sz="0" w:space="0" w:color="auto"/>
                                                    <w:bottom w:val="none" w:sz="0" w:space="0" w:color="auto"/>
                                                    <w:right w:val="none" w:sz="0" w:space="0" w:color="auto"/>
                                                  </w:divBdr>
                                                </w:div>
                                                <w:div w:id="1508985442">
                                                  <w:marLeft w:val="0"/>
                                                  <w:marRight w:val="0"/>
                                                  <w:marTop w:val="0"/>
                                                  <w:marBottom w:val="0"/>
                                                  <w:divBdr>
                                                    <w:top w:val="none" w:sz="0" w:space="0" w:color="auto"/>
                                                    <w:left w:val="none" w:sz="0" w:space="0" w:color="auto"/>
                                                    <w:bottom w:val="none" w:sz="0" w:space="0" w:color="auto"/>
                                                    <w:right w:val="none" w:sz="0" w:space="0" w:color="auto"/>
                                                  </w:divBdr>
                                                </w:div>
                                                <w:div w:id="1526556956">
                                                  <w:marLeft w:val="0"/>
                                                  <w:marRight w:val="0"/>
                                                  <w:marTop w:val="0"/>
                                                  <w:marBottom w:val="0"/>
                                                  <w:divBdr>
                                                    <w:top w:val="none" w:sz="0" w:space="0" w:color="auto"/>
                                                    <w:left w:val="none" w:sz="0" w:space="0" w:color="auto"/>
                                                    <w:bottom w:val="none" w:sz="0" w:space="0" w:color="auto"/>
                                                    <w:right w:val="none" w:sz="0" w:space="0" w:color="auto"/>
                                                  </w:divBdr>
                                                </w:div>
                                                <w:div w:id="1940091737">
                                                  <w:marLeft w:val="0"/>
                                                  <w:marRight w:val="0"/>
                                                  <w:marTop w:val="0"/>
                                                  <w:marBottom w:val="0"/>
                                                  <w:divBdr>
                                                    <w:top w:val="none" w:sz="0" w:space="0" w:color="auto"/>
                                                    <w:left w:val="none" w:sz="0" w:space="0" w:color="auto"/>
                                                    <w:bottom w:val="none" w:sz="0" w:space="0" w:color="auto"/>
                                                    <w:right w:val="none" w:sz="0" w:space="0" w:color="auto"/>
                                                  </w:divBdr>
                                                </w:div>
                                                <w:div w:id="1996102311">
                                                  <w:marLeft w:val="0"/>
                                                  <w:marRight w:val="0"/>
                                                  <w:marTop w:val="0"/>
                                                  <w:marBottom w:val="0"/>
                                                  <w:divBdr>
                                                    <w:top w:val="none" w:sz="0" w:space="0" w:color="auto"/>
                                                    <w:left w:val="none" w:sz="0" w:space="0" w:color="auto"/>
                                                    <w:bottom w:val="none" w:sz="0" w:space="0" w:color="auto"/>
                                                    <w:right w:val="none" w:sz="0" w:space="0" w:color="auto"/>
                                                  </w:divBdr>
                                                </w:div>
                                                <w:div w:id="2071220824">
                                                  <w:marLeft w:val="0"/>
                                                  <w:marRight w:val="0"/>
                                                  <w:marTop w:val="0"/>
                                                  <w:marBottom w:val="0"/>
                                                  <w:divBdr>
                                                    <w:top w:val="none" w:sz="0" w:space="0" w:color="auto"/>
                                                    <w:left w:val="none" w:sz="0" w:space="0" w:color="auto"/>
                                                    <w:bottom w:val="none" w:sz="0" w:space="0" w:color="auto"/>
                                                    <w:right w:val="none" w:sz="0" w:space="0" w:color="auto"/>
                                                  </w:divBdr>
                                                </w:div>
                                                <w:div w:id="20910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9280112">
      <w:bodyDiv w:val="1"/>
      <w:marLeft w:val="0"/>
      <w:marRight w:val="0"/>
      <w:marTop w:val="0"/>
      <w:marBottom w:val="0"/>
      <w:divBdr>
        <w:top w:val="none" w:sz="0" w:space="0" w:color="auto"/>
        <w:left w:val="none" w:sz="0" w:space="0" w:color="auto"/>
        <w:bottom w:val="none" w:sz="0" w:space="0" w:color="auto"/>
        <w:right w:val="none" w:sz="0" w:space="0" w:color="auto"/>
      </w:divBdr>
      <w:divsChild>
        <w:div w:id="455370134">
          <w:marLeft w:val="0"/>
          <w:marRight w:val="0"/>
          <w:marTop w:val="0"/>
          <w:marBottom w:val="0"/>
          <w:divBdr>
            <w:top w:val="none" w:sz="0" w:space="0" w:color="auto"/>
            <w:left w:val="none" w:sz="0" w:space="0" w:color="auto"/>
            <w:bottom w:val="none" w:sz="0" w:space="0" w:color="auto"/>
            <w:right w:val="none" w:sz="0" w:space="0" w:color="auto"/>
          </w:divBdr>
        </w:div>
        <w:div w:id="1465847389">
          <w:marLeft w:val="0"/>
          <w:marRight w:val="0"/>
          <w:marTop w:val="0"/>
          <w:marBottom w:val="0"/>
          <w:divBdr>
            <w:top w:val="none" w:sz="0" w:space="0" w:color="auto"/>
            <w:left w:val="none" w:sz="0" w:space="0" w:color="auto"/>
            <w:bottom w:val="none" w:sz="0" w:space="0" w:color="auto"/>
            <w:right w:val="none" w:sz="0" w:space="0" w:color="auto"/>
          </w:divBdr>
        </w:div>
      </w:divsChild>
    </w:div>
    <w:div w:id="1090152056">
      <w:bodyDiv w:val="1"/>
      <w:marLeft w:val="0"/>
      <w:marRight w:val="0"/>
      <w:marTop w:val="0"/>
      <w:marBottom w:val="0"/>
      <w:divBdr>
        <w:top w:val="none" w:sz="0" w:space="0" w:color="auto"/>
        <w:left w:val="none" w:sz="0" w:space="0" w:color="auto"/>
        <w:bottom w:val="none" w:sz="0" w:space="0" w:color="auto"/>
        <w:right w:val="none" w:sz="0" w:space="0" w:color="auto"/>
      </w:divBdr>
      <w:divsChild>
        <w:div w:id="41026214">
          <w:marLeft w:val="0"/>
          <w:marRight w:val="0"/>
          <w:marTop w:val="0"/>
          <w:marBottom w:val="0"/>
          <w:divBdr>
            <w:top w:val="none" w:sz="0" w:space="0" w:color="auto"/>
            <w:left w:val="none" w:sz="0" w:space="0" w:color="auto"/>
            <w:bottom w:val="none" w:sz="0" w:space="0" w:color="auto"/>
            <w:right w:val="none" w:sz="0" w:space="0" w:color="auto"/>
          </w:divBdr>
        </w:div>
        <w:div w:id="758331624">
          <w:marLeft w:val="0"/>
          <w:marRight w:val="0"/>
          <w:marTop w:val="0"/>
          <w:marBottom w:val="0"/>
          <w:divBdr>
            <w:top w:val="none" w:sz="0" w:space="0" w:color="auto"/>
            <w:left w:val="none" w:sz="0" w:space="0" w:color="auto"/>
            <w:bottom w:val="none" w:sz="0" w:space="0" w:color="auto"/>
            <w:right w:val="none" w:sz="0" w:space="0" w:color="auto"/>
          </w:divBdr>
        </w:div>
      </w:divsChild>
    </w:div>
    <w:div w:id="1091660271">
      <w:bodyDiv w:val="1"/>
      <w:marLeft w:val="0"/>
      <w:marRight w:val="0"/>
      <w:marTop w:val="0"/>
      <w:marBottom w:val="0"/>
      <w:divBdr>
        <w:top w:val="none" w:sz="0" w:space="0" w:color="auto"/>
        <w:left w:val="none" w:sz="0" w:space="0" w:color="auto"/>
        <w:bottom w:val="none" w:sz="0" w:space="0" w:color="auto"/>
        <w:right w:val="none" w:sz="0" w:space="0" w:color="auto"/>
      </w:divBdr>
    </w:div>
    <w:div w:id="1109618704">
      <w:bodyDiv w:val="1"/>
      <w:marLeft w:val="0"/>
      <w:marRight w:val="0"/>
      <w:marTop w:val="0"/>
      <w:marBottom w:val="0"/>
      <w:divBdr>
        <w:top w:val="none" w:sz="0" w:space="0" w:color="auto"/>
        <w:left w:val="none" w:sz="0" w:space="0" w:color="auto"/>
        <w:bottom w:val="none" w:sz="0" w:space="0" w:color="auto"/>
        <w:right w:val="none" w:sz="0" w:space="0" w:color="auto"/>
      </w:divBdr>
      <w:divsChild>
        <w:div w:id="352195794">
          <w:marLeft w:val="435"/>
          <w:marRight w:val="360"/>
          <w:marTop w:val="375"/>
          <w:marBottom w:val="330"/>
          <w:divBdr>
            <w:top w:val="none" w:sz="0" w:space="0" w:color="auto"/>
            <w:left w:val="none" w:sz="0" w:space="0" w:color="auto"/>
            <w:bottom w:val="none" w:sz="0" w:space="0" w:color="auto"/>
            <w:right w:val="none" w:sz="0" w:space="0" w:color="auto"/>
          </w:divBdr>
          <w:divsChild>
            <w:div w:id="18480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54134">
      <w:bodyDiv w:val="1"/>
      <w:marLeft w:val="0"/>
      <w:marRight w:val="0"/>
      <w:marTop w:val="0"/>
      <w:marBottom w:val="0"/>
      <w:divBdr>
        <w:top w:val="none" w:sz="0" w:space="0" w:color="auto"/>
        <w:left w:val="none" w:sz="0" w:space="0" w:color="auto"/>
        <w:bottom w:val="none" w:sz="0" w:space="0" w:color="auto"/>
        <w:right w:val="none" w:sz="0" w:space="0" w:color="auto"/>
      </w:divBdr>
      <w:divsChild>
        <w:div w:id="545531758">
          <w:marLeft w:val="0"/>
          <w:marRight w:val="0"/>
          <w:marTop w:val="0"/>
          <w:marBottom w:val="0"/>
          <w:divBdr>
            <w:top w:val="none" w:sz="0" w:space="0" w:color="auto"/>
            <w:left w:val="none" w:sz="0" w:space="0" w:color="auto"/>
            <w:bottom w:val="none" w:sz="0" w:space="0" w:color="auto"/>
            <w:right w:val="none" w:sz="0" w:space="0" w:color="auto"/>
          </w:divBdr>
          <w:divsChild>
            <w:div w:id="11953093">
              <w:marLeft w:val="0"/>
              <w:marRight w:val="0"/>
              <w:marTop w:val="0"/>
              <w:marBottom w:val="0"/>
              <w:divBdr>
                <w:top w:val="none" w:sz="0" w:space="0" w:color="auto"/>
                <w:left w:val="none" w:sz="0" w:space="0" w:color="auto"/>
                <w:bottom w:val="none" w:sz="0" w:space="0" w:color="auto"/>
                <w:right w:val="none" w:sz="0" w:space="0" w:color="auto"/>
              </w:divBdr>
              <w:divsChild>
                <w:div w:id="61878249">
                  <w:marLeft w:val="0"/>
                  <w:marRight w:val="0"/>
                  <w:marTop w:val="0"/>
                  <w:marBottom w:val="0"/>
                  <w:divBdr>
                    <w:top w:val="none" w:sz="0" w:space="0" w:color="auto"/>
                    <w:left w:val="none" w:sz="0" w:space="0" w:color="auto"/>
                    <w:bottom w:val="none" w:sz="0" w:space="0" w:color="auto"/>
                    <w:right w:val="none" w:sz="0" w:space="0" w:color="auto"/>
                  </w:divBdr>
                  <w:divsChild>
                    <w:div w:id="1358576778">
                      <w:marLeft w:val="0"/>
                      <w:marRight w:val="0"/>
                      <w:marTop w:val="0"/>
                      <w:marBottom w:val="0"/>
                      <w:divBdr>
                        <w:top w:val="none" w:sz="0" w:space="0" w:color="auto"/>
                        <w:left w:val="none" w:sz="0" w:space="0" w:color="auto"/>
                        <w:bottom w:val="none" w:sz="0" w:space="0" w:color="auto"/>
                        <w:right w:val="none" w:sz="0" w:space="0" w:color="auto"/>
                      </w:divBdr>
                      <w:divsChild>
                        <w:div w:id="1041512160">
                          <w:marLeft w:val="0"/>
                          <w:marRight w:val="0"/>
                          <w:marTop w:val="0"/>
                          <w:marBottom w:val="0"/>
                          <w:divBdr>
                            <w:top w:val="none" w:sz="0" w:space="0" w:color="auto"/>
                            <w:left w:val="none" w:sz="0" w:space="0" w:color="auto"/>
                            <w:bottom w:val="none" w:sz="0" w:space="0" w:color="auto"/>
                            <w:right w:val="none" w:sz="0" w:space="0" w:color="auto"/>
                          </w:divBdr>
                          <w:divsChild>
                            <w:div w:id="951405071">
                              <w:marLeft w:val="0"/>
                              <w:marRight w:val="0"/>
                              <w:marTop w:val="0"/>
                              <w:marBottom w:val="0"/>
                              <w:divBdr>
                                <w:top w:val="none" w:sz="0" w:space="0" w:color="auto"/>
                                <w:left w:val="none" w:sz="0" w:space="0" w:color="auto"/>
                                <w:bottom w:val="none" w:sz="0" w:space="0" w:color="auto"/>
                                <w:right w:val="none" w:sz="0" w:space="0" w:color="auto"/>
                              </w:divBdr>
                              <w:divsChild>
                                <w:div w:id="612790618">
                                  <w:marLeft w:val="0"/>
                                  <w:marRight w:val="0"/>
                                  <w:marTop w:val="0"/>
                                  <w:marBottom w:val="0"/>
                                  <w:divBdr>
                                    <w:top w:val="none" w:sz="0" w:space="0" w:color="auto"/>
                                    <w:left w:val="none" w:sz="0" w:space="0" w:color="auto"/>
                                    <w:bottom w:val="none" w:sz="0" w:space="0" w:color="auto"/>
                                    <w:right w:val="none" w:sz="0" w:space="0" w:color="auto"/>
                                  </w:divBdr>
                                  <w:divsChild>
                                    <w:div w:id="226306816">
                                      <w:marLeft w:val="0"/>
                                      <w:marRight w:val="0"/>
                                      <w:marTop w:val="0"/>
                                      <w:marBottom w:val="0"/>
                                      <w:divBdr>
                                        <w:top w:val="none" w:sz="0" w:space="0" w:color="auto"/>
                                        <w:left w:val="none" w:sz="0" w:space="0" w:color="auto"/>
                                        <w:bottom w:val="none" w:sz="0" w:space="0" w:color="auto"/>
                                        <w:right w:val="none" w:sz="0" w:space="0" w:color="auto"/>
                                      </w:divBdr>
                                      <w:divsChild>
                                        <w:div w:id="382028242">
                                          <w:marLeft w:val="0"/>
                                          <w:marRight w:val="0"/>
                                          <w:marTop w:val="0"/>
                                          <w:marBottom w:val="0"/>
                                          <w:divBdr>
                                            <w:top w:val="none" w:sz="0" w:space="0" w:color="auto"/>
                                            <w:left w:val="none" w:sz="0" w:space="0" w:color="auto"/>
                                            <w:bottom w:val="none" w:sz="0" w:space="0" w:color="auto"/>
                                            <w:right w:val="none" w:sz="0" w:space="0" w:color="auto"/>
                                          </w:divBdr>
                                          <w:divsChild>
                                            <w:div w:id="2062635288">
                                              <w:marLeft w:val="0"/>
                                              <w:marRight w:val="0"/>
                                              <w:marTop w:val="0"/>
                                              <w:marBottom w:val="0"/>
                                              <w:divBdr>
                                                <w:top w:val="none" w:sz="0" w:space="0" w:color="auto"/>
                                                <w:left w:val="none" w:sz="0" w:space="0" w:color="auto"/>
                                                <w:bottom w:val="none" w:sz="0" w:space="0" w:color="auto"/>
                                                <w:right w:val="none" w:sz="0" w:space="0" w:color="auto"/>
                                              </w:divBdr>
                                              <w:divsChild>
                                                <w:div w:id="1036008698">
                                                  <w:marLeft w:val="0"/>
                                                  <w:marRight w:val="0"/>
                                                  <w:marTop w:val="0"/>
                                                  <w:marBottom w:val="0"/>
                                                  <w:divBdr>
                                                    <w:top w:val="none" w:sz="0" w:space="0" w:color="auto"/>
                                                    <w:left w:val="none" w:sz="0" w:space="0" w:color="auto"/>
                                                    <w:bottom w:val="none" w:sz="0" w:space="0" w:color="auto"/>
                                                    <w:right w:val="none" w:sz="0" w:space="0" w:color="auto"/>
                                                  </w:divBdr>
                                                </w:div>
                                                <w:div w:id="2031641306">
                                                  <w:marLeft w:val="0"/>
                                                  <w:marRight w:val="0"/>
                                                  <w:marTop w:val="0"/>
                                                  <w:marBottom w:val="0"/>
                                                  <w:divBdr>
                                                    <w:top w:val="none" w:sz="0" w:space="0" w:color="auto"/>
                                                    <w:left w:val="none" w:sz="0" w:space="0" w:color="auto"/>
                                                    <w:bottom w:val="none" w:sz="0" w:space="0" w:color="auto"/>
                                                    <w:right w:val="none" w:sz="0" w:space="0" w:color="auto"/>
                                                  </w:divBdr>
                                                  <w:divsChild>
                                                    <w:div w:id="1266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771756">
      <w:bodyDiv w:val="1"/>
      <w:marLeft w:val="0"/>
      <w:marRight w:val="0"/>
      <w:marTop w:val="0"/>
      <w:marBottom w:val="0"/>
      <w:divBdr>
        <w:top w:val="none" w:sz="0" w:space="0" w:color="auto"/>
        <w:left w:val="none" w:sz="0" w:space="0" w:color="auto"/>
        <w:bottom w:val="none" w:sz="0" w:space="0" w:color="auto"/>
        <w:right w:val="none" w:sz="0" w:space="0" w:color="auto"/>
      </w:divBdr>
      <w:divsChild>
        <w:div w:id="111555889">
          <w:marLeft w:val="0"/>
          <w:marRight w:val="0"/>
          <w:marTop w:val="0"/>
          <w:marBottom w:val="0"/>
          <w:divBdr>
            <w:top w:val="none" w:sz="0" w:space="0" w:color="auto"/>
            <w:left w:val="none" w:sz="0" w:space="0" w:color="auto"/>
            <w:bottom w:val="none" w:sz="0" w:space="0" w:color="auto"/>
            <w:right w:val="none" w:sz="0" w:space="0" w:color="auto"/>
          </w:divBdr>
          <w:divsChild>
            <w:div w:id="1632054579">
              <w:marLeft w:val="-225"/>
              <w:marRight w:val="-225"/>
              <w:marTop w:val="0"/>
              <w:marBottom w:val="0"/>
              <w:divBdr>
                <w:top w:val="none" w:sz="0" w:space="0" w:color="auto"/>
                <w:left w:val="none" w:sz="0" w:space="0" w:color="auto"/>
                <w:bottom w:val="none" w:sz="0" w:space="0" w:color="auto"/>
                <w:right w:val="none" w:sz="0" w:space="0" w:color="auto"/>
              </w:divBdr>
              <w:divsChild>
                <w:div w:id="444006986">
                  <w:marLeft w:val="0"/>
                  <w:marRight w:val="0"/>
                  <w:marTop w:val="0"/>
                  <w:marBottom w:val="0"/>
                  <w:divBdr>
                    <w:top w:val="none" w:sz="0" w:space="0" w:color="auto"/>
                    <w:left w:val="none" w:sz="0" w:space="0" w:color="auto"/>
                    <w:bottom w:val="none" w:sz="0" w:space="0" w:color="auto"/>
                    <w:right w:val="none" w:sz="0" w:space="0" w:color="auto"/>
                  </w:divBdr>
                  <w:divsChild>
                    <w:div w:id="731974991">
                      <w:marLeft w:val="-225"/>
                      <w:marRight w:val="-225"/>
                      <w:marTop w:val="0"/>
                      <w:marBottom w:val="0"/>
                      <w:divBdr>
                        <w:top w:val="none" w:sz="0" w:space="0" w:color="auto"/>
                        <w:left w:val="none" w:sz="0" w:space="0" w:color="auto"/>
                        <w:bottom w:val="none" w:sz="0" w:space="0" w:color="auto"/>
                        <w:right w:val="none" w:sz="0" w:space="0" w:color="auto"/>
                      </w:divBdr>
                      <w:divsChild>
                        <w:div w:id="1009024599">
                          <w:marLeft w:val="0"/>
                          <w:marRight w:val="0"/>
                          <w:marTop w:val="0"/>
                          <w:marBottom w:val="0"/>
                          <w:divBdr>
                            <w:top w:val="none" w:sz="0" w:space="0" w:color="auto"/>
                            <w:left w:val="none" w:sz="0" w:space="0" w:color="auto"/>
                            <w:bottom w:val="none" w:sz="0" w:space="0" w:color="auto"/>
                            <w:right w:val="none" w:sz="0" w:space="0" w:color="auto"/>
                          </w:divBdr>
                        </w:div>
                        <w:div w:id="1052076794">
                          <w:marLeft w:val="0"/>
                          <w:marRight w:val="0"/>
                          <w:marTop w:val="0"/>
                          <w:marBottom w:val="0"/>
                          <w:divBdr>
                            <w:top w:val="none" w:sz="0" w:space="0" w:color="auto"/>
                            <w:left w:val="none" w:sz="0" w:space="0" w:color="auto"/>
                            <w:bottom w:val="none" w:sz="0" w:space="0" w:color="auto"/>
                            <w:right w:val="none" w:sz="0" w:space="0" w:color="auto"/>
                          </w:divBdr>
                          <w:divsChild>
                            <w:div w:id="37047643">
                              <w:marLeft w:val="0"/>
                              <w:marRight w:val="0"/>
                              <w:marTop w:val="0"/>
                              <w:marBottom w:val="0"/>
                              <w:divBdr>
                                <w:top w:val="none" w:sz="0" w:space="0" w:color="auto"/>
                                <w:left w:val="none" w:sz="0" w:space="0" w:color="auto"/>
                                <w:bottom w:val="none" w:sz="0" w:space="0" w:color="auto"/>
                                <w:right w:val="none" w:sz="0" w:space="0" w:color="auto"/>
                              </w:divBdr>
                              <w:divsChild>
                                <w:div w:id="1120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315346">
      <w:bodyDiv w:val="1"/>
      <w:marLeft w:val="0"/>
      <w:marRight w:val="0"/>
      <w:marTop w:val="0"/>
      <w:marBottom w:val="0"/>
      <w:divBdr>
        <w:top w:val="none" w:sz="0" w:space="0" w:color="auto"/>
        <w:left w:val="none" w:sz="0" w:space="0" w:color="auto"/>
        <w:bottom w:val="none" w:sz="0" w:space="0" w:color="auto"/>
        <w:right w:val="none" w:sz="0" w:space="0" w:color="auto"/>
      </w:divBdr>
      <w:divsChild>
        <w:div w:id="1745451562">
          <w:marLeft w:val="0"/>
          <w:marRight w:val="0"/>
          <w:marTop w:val="0"/>
          <w:marBottom w:val="0"/>
          <w:divBdr>
            <w:top w:val="none" w:sz="0" w:space="0" w:color="auto"/>
            <w:left w:val="none" w:sz="0" w:space="0" w:color="auto"/>
            <w:bottom w:val="none" w:sz="0" w:space="0" w:color="auto"/>
            <w:right w:val="none" w:sz="0" w:space="0" w:color="auto"/>
          </w:divBdr>
        </w:div>
      </w:divsChild>
    </w:div>
    <w:div w:id="1165130252">
      <w:bodyDiv w:val="1"/>
      <w:marLeft w:val="0"/>
      <w:marRight w:val="0"/>
      <w:marTop w:val="0"/>
      <w:marBottom w:val="0"/>
      <w:divBdr>
        <w:top w:val="none" w:sz="0" w:space="0" w:color="auto"/>
        <w:left w:val="none" w:sz="0" w:space="0" w:color="auto"/>
        <w:bottom w:val="none" w:sz="0" w:space="0" w:color="auto"/>
        <w:right w:val="none" w:sz="0" w:space="0" w:color="auto"/>
      </w:divBdr>
      <w:divsChild>
        <w:div w:id="813564830">
          <w:marLeft w:val="0"/>
          <w:marRight w:val="0"/>
          <w:marTop w:val="0"/>
          <w:marBottom w:val="0"/>
          <w:divBdr>
            <w:top w:val="none" w:sz="0" w:space="0" w:color="auto"/>
            <w:left w:val="none" w:sz="0" w:space="0" w:color="auto"/>
            <w:bottom w:val="none" w:sz="0" w:space="0" w:color="auto"/>
            <w:right w:val="none" w:sz="0" w:space="0" w:color="auto"/>
          </w:divBdr>
          <w:divsChild>
            <w:div w:id="2022970517">
              <w:marLeft w:val="0"/>
              <w:marRight w:val="0"/>
              <w:marTop w:val="0"/>
              <w:marBottom w:val="0"/>
              <w:divBdr>
                <w:top w:val="none" w:sz="0" w:space="0" w:color="auto"/>
                <w:left w:val="none" w:sz="0" w:space="0" w:color="auto"/>
                <w:bottom w:val="none" w:sz="0" w:space="0" w:color="auto"/>
                <w:right w:val="none" w:sz="0" w:space="0" w:color="auto"/>
              </w:divBdr>
              <w:divsChild>
                <w:div w:id="597443705">
                  <w:marLeft w:val="0"/>
                  <w:marRight w:val="0"/>
                  <w:marTop w:val="0"/>
                  <w:marBottom w:val="0"/>
                  <w:divBdr>
                    <w:top w:val="none" w:sz="0" w:space="0" w:color="auto"/>
                    <w:left w:val="none" w:sz="0" w:space="0" w:color="auto"/>
                    <w:bottom w:val="none" w:sz="0" w:space="0" w:color="auto"/>
                    <w:right w:val="none" w:sz="0" w:space="0" w:color="auto"/>
                  </w:divBdr>
                  <w:divsChild>
                    <w:div w:id="652638437">
                      <w:marLeft w:val="0"/>
                      <w:marRight w:val="0"/>
                      <w:marTop w:val="0"/>
                      <w:marBottom w:val="0"/>
                      <w:divBdr>
                        <w:top w:val="none" w:sz="0" w:space="0" w:color="auto"/>
                        <w:left w:val="none" w:sz="0" w:space="0" w:color="auto"/>
                        <w:bottom w:val="none" w:sz="0" w:space="0" w:color="auto"/>
                        <w:right w:val="none" w:sz="0" w:space="0" w:color="auto"/>
                      </w:divBdr>
                      <w:divsChild>
                        <w:div w:id="1109937305">
                          <w:marLeft w:val="0"/>
                          <w:marRight w:val="0"/>
                          <w:marTop w:val="0"/>
                          <w:marBottom w:val="0"/>
                          <w:divBdr>
                            <w:top w:val="none" w:sz="0" w:space="0" w:color="auto"/>
                            <w:left w:val="none" w:sz="0" w:space="0" w:color="auto"/>
                            <w:bottom w:val="none" w:sz="0" w:space="0" w:color="auto"/>
                            <w:right w:val="none" w:sz="0" w:space="0" w:color="auto"/>
                          </w:divBdr>
                          <w:divsChild>
                            <w:div w:id="1609698330">
                              <w:marLeft w:val="0"/>
                              <w:marRight w:val="0"/>
                              <w:marTop w:val="0"/>
                              <w:marBottom w:val="0"/>
                              <w:divBdr>
                                <w:top w:val="none" w:sz="0" w:space="0" w:color="auto"/>
                                <w:left w:val="none" w:sz="0" w:space="0" w:color="auto"/>
                                <w:bottom w:val="none" w:sz="0" w:space="0" w:color="auto"/>
                                <w:right w:val="none" w:sz="0" w:space="0" w:color="auto"/>
                              </w:divBdr>
                              <w:divsChild>
                                <w:div w:id="782919506">
                                  <w:marLeft w:val="0"/>
                                  <w:marRight w:val="0"/>
                                  <w:marTop w:val="0"/>
                                  <w:marBottom w:val="0"/>
                                  <w:divBdr>
                                    <w:top w:val="none" w:sz="0" w:space="0" w:color="auto"/>
                                    <w:left w:val="none" w:sz="0" w:space="0" w:color="auto"/>
                                    <w:bottom w:val="none" w:sz="0" w:space="0" w:color="auto"/>
                                    <w:right w:val="none" w:sz="0" w:space="0" w:color="auto"/>
                                  </w:divBdr>
                                  <w:divsChild>
                                    <w:div w:id="525101275">
                                      <w:marLeft w:val="0"/>
                                      <w:marRight w:val="0"/>
                                      <w:marTop w:val="0"/>
                                      <w:marBottom w:val="0"/>
                                      <w:divBdr>
                                        <w:top w:val="none" w:sz="0" w:space="0" w:color="auto"/>
                                        <w:left w:val="none" w:sz="0" w:space="0" w:color="auto"/>
                                        <w:bottom w:val="none" w:sz="0" w:space="0" w:color="auto"/>
                                        <w:right w:val="none" w:sz="0" w:space="0" w:color="auto"/>
                                      </w:divBdr>
                                      <w:divsChild>
                                        <w:div w:id="1775133654">
                                          <w:marLeft w:val="0"/>
                                          <w:marRight w:val="0"/>
                                          <w:marTop w:val="0"/>
                                          <w:marBottom w:val="0"/>
                                          <w:divBdr>
                                            <w:top w:val="none" w:sz="0" w:space="0" w:color="auto"/>
                                            <w:left w:val="none" w:sz="0" w:space="0" w:color="auto"/>
                                            <w:bottom w:val="none" w:sz="0" w:space="0" w:color="auto"/>
                                            <w:right w:val="none" w:sz="0" w:space="0" w:color="auto"/>
                                          </w:divBdr>
                                          <w:divsChild>
                                            <w:div w:id="1764960051">
                                              <w:marLeft w:val="0"/>
                                              <w:marRight w:val="0"/>
                                              <w:marTop w:val="0"/>
                                              <w:marBottom w:val="0"/>
                                              <w:divBdr>
                                                <w:top w:val="none" w:sz="0" w:space="0" w:color="auto"/>
                                                <w:left w:val="none" w:sz="0" w:space="0" w:color="auto"/>
                                                <w:bottom w:val="none" w:sz="0" w:space="0" w:color="auto"/>
                                                <w:right w:val="none" w:sz="0" w:space="0" w:color="auto"/>
                                              </w:divBdr>
                                              <w:divsChild>
                                                <w:div w:id="277881064">
                                                  <w:marLeft w:val="0"/>
                                                  <w:marRight w:val="0"/>
                                                  <w:marTop w:val="0"/>
                                                  <w:marBottom w:val="0"/>
                                                  <w:divBdr>
                                                    <w:top w:val="none" w:sz="0" w:space="0" w:color="auto"/>
                                                    <w:left w:val="none" w:sz="0" w:space="0" w:color="auto"/>
                                                    <w:bottom w:val="none" w:sz="0" w:space="0" w:color="auto"/>
                                                    <w:right w:val="none" w:sz="0" w:space="0" w:color="auto"/>
                                                  </w:divBdr>
                                                  <w:divsChild>
                                                    <w:div w:id="20690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342621">
      <w:bodyDiv w:val="1"/>
      <w:marLeft w:val="0"/>
      <w:marRight w:val="0"/>
      <w:marTop w:val="0"/>
      <w:marBottom w:val="0"/>
      <w:divBdr>
        <w:top w:val="none" w:sz="0" w:space="0" w:color="auto"/>
        <w:left w:val="none" w:sz="0" w:space="0" w:color="auto"/>
        <w:bottom w:val="none" w:sz="0" w:space="0" w:color="auto"/>
        <w:right w:val="none" w:sz="0" w:space="0" w:color="auto"/>
      </w:divBdr>
    </w:div>
    <w:div w:id="1178232049">
      <w:bodyDiv w:val="1"/>
      <w:marLeft w:val="0"/>
      <w:marRight w:val="0"/>
      <w:marTop w:val="0"/>
      <w:marBottom w:val="0"/>
      <w:divBdr>
        <w:top w:val="none" w:sz="0" w:space="0" w:color="auto"/>
        <w:left w:val="none" w:sz="0" w:space="0" w:color="auto"/>
        <w:bottom w:val="none" w:sz="0" w:space="0" w:color="auto"/>
        <w:right w:val="none" w:sz="0" w:space="0" w:color="auto"/>
      </w:divBdr>
      <w:divsChild>
        <w:div w:id="1924683450">
          <w:marLeft w:val="0"/>
          <w:marRight w:val="0"/>
          <w:marTop w:val="0"/>
          <w:marBottom w:val="0"/>
          <w:divBdr>
            <w:top w:val="none" w:sz="0" w:space="0" w:color="auto"/>
            <w:left w:val="none" w:sz="0" w:space="0" w:color="auto"/>
            <w:bottom w:val="none" w:sz="0" w:space="0" w:color="auto"/>
            <w:right w:val="none" w:sz="0" w:space="0" w:color="auto"/>
          </w:divBdr>
          <w:divsChild>
            <w:div w:id="1724138291">
              <w:marLeft w:val="0"/>
              <w:marRight w:val="0"/>
              <w:marTop w:val="0"/>
              <w:marBottom w:val="0"/>
              <w:divBdr>
                <w:top w:val="none" w:sz="0" w:space="0" w:color="auto"/>
                <w:left w:val="none" w:sz="0" w:space="0" w:color="auto"/>
                <w:bottom w:val="none" w:sz="0" w:space="0" w:color="auto"/>
                <w:right w:val="none" w:sz="0" w:space="0" w:color="auto"/>
              </w:divBdr>
              <w:divsChild>
                <w:div w:id="207839525">
                  <w:marLeft w:val="0"/>
                  <w:marRight w:val="0"/>
                  <w:marTop w:val="0"/>
                  <w:marBottom w:val="0"/>
                  <w:divBdr>
                    <w:top w:val="single" w:sz="6" w:space="0" w:color="DDDDDD"/>
                    <w:left w:val="none" w:sz="0" w:space="0" w:color="auto"/>
                    <w:bottom w:val="none" w:sz="0" w:space="0" w:color="auto"/>
                    <w:right w:val="none" w:sz="0" w:space="0" w:color="auto"/>
                  </w:divBdr>
                  <w:divsChild>
                    <w:div w:id="1987927824">
                      <w:marLeft w:val="345"/>
                      <w:marRight w:val="360"/>
                      <w:marTop w:val="375"/>
                      <w:marBottom w:val="330"/>
                      <w:divBdr>
                        <w:top w:val="none" w:sz="0" w:space="0" w:color="auto"/>
                        <w:left w:val="none" w:sz="0" w:space="0" w:color="auto"/>
                        <w:bottom w:val="none" w:sz="0" w:space="0" w:color="auto"/>
                        <w:right w:val="none" w:sz="0" w:space="0" w:color="auto"/>
                      </w:divBdr>
                      <w:divsChild>
                        <w:div w:id="1860465952">
                          <w:marLeft w:val="0"/>
                          <w:marRight w:val="0"/>
                          <w:marTop w:val="0"/>
                          <w:marBottom w:val="0"/>
                          <w:divBdr>
                            <w:top w:val="none" w:sz="0" w:space="0" w:color="auto"/>
                            <w:left w:val="none" w:sz="0" w:space="0" w:color="auto"/>
                            <w:bottom w:val="none" w:sz="0" w:space="0" w:color="auto"/>
                            <w:right w:val="none" w:sz="0" w:space="0" w:color="auto"/>
                          </w:divBdr>
                          <w:divsChild>
                            <w:div w:id="1910922086">
                              <w:marLeft w:val="0"/>
                              <w:marRight w:val="0"/>
                              <w:marTop w:val="0"/>
                              <w:marBottom w:val="0"/>
                              <w:divBdr>
                                <w:top w:val="none" w:sz="0" w:space="0" w:color="auto"/>
                                <w:left w:val="none" w:sz="0" w:space="0" w:color="auto"/>
                                <w:bottom w:val="none" w:sz="0" w:space="0" w:color="auto"/>
                                <w:right w:val="none" w:sz="0" w:space="0" w:color="auto"/>
                              </w:divBdr>
                              <w:divsChild>
                                <w:div w:id="362053318">
                                  <w:marLeft w:val="0"/>
                                  <w:marRight w:val="0"/>
                                  <w:marTop w:val="0"/>
                                  <w:marBottom w:val="0"/>
                                  <w:divBdr>
                                    <w:top w:val="none" w:sz="0" w:space="0" w:color="auto"/>
                                    <w:left w:val="none" w:sz="0" w:space="0" w:color="auto"/>
                                    <w:bottom w:val="none" w:sz="0" w:space="0" w:color="auto"/>
                                    <w:right w:val="none" w:sz="0" w:space="0" w:color="auto"/>
                                  </w:divBdr>
                                </w:div>
                                <w:div w:id="740256804">
                                  <w:marLeft w:val="0"/>
                                  <w:marRight w:val="0"/>
                                  <w:marTop w:val="0"/>
                                  <w:marBottom w:val="0"/>
                                  <w:divBdr>
                                    <w:top w:val="none" w:sz="0" w:space="0" w:color="auto"/>
                                    <w:left w:val="none" w:sz="0" w:space="0" w:color="auto"/>
                                    <w:bottom w:val="none" w:sz="0" w:space="0" w:color="auto"/>
                                    <w:right w:val="none" w:sz="0" w:space="0" w:color="auto"/>
                                  </w:divBdr>
                                </w:div>
                                <w:div w:id="1036127732">
                                  <w:marLeft w:val="0"/>
                                  <w:marRight w:val="0"/>
                                  <w:marTop w:val="0"/>
                                  <w:marBottom w:val="0"/>
                                  <w:divBdr>
                                    <w:top w:val="none" w:sz="0" w:space="0" w:color="auto"/>
                                    <w:left w:val="none" w:sz="0" w:space="0" w:color="auto"/>
                                    <w:bottom w:val="none" w:sz="0" w:space="0" w:color="auto"/>
                                    <w:right w:val="none" w:sz="0" w:space="0" w:color="auto"/>
                                  </w:divBdr>
                                </w:div>
                                <w:div w:id="1110928552">
                                  <w:marLeft w:val="0"/>
                                  <w:marRight w:val="0"/>
                                  <w:marTop w:val="0"/>
                                  <w:marBottom w:val="0"/>
                                  <w:divBdr>
                                    <w:top w:val="none" w:sz="0" w:space="0" w:color="auto"/>
                                    <w:left w:val="none" w:sz="0" w:space="0" w:color="auto"/>
                                    <w:bottom w:val="none" w:sz="0" w:space="0" w:color="auto"/>
                                    <w:right w:val="none" w:sz="0" w:space="0" w:color="auto"/>
                                  </w:divBdr>
                                </w:div>
                                <w:div w:id="1633172586">
                                  <w:marLeft w:val="0"/>
                                  <w:marRight w:val="0"/>
                                  <w:marTop w:val="0"/>
                                  <w:marBottom w:val="0"/>
                                  <w:divBdr>
                                    <w:top w:val="none" w:sz="0" w:space="0" w:color="auto"/>
                                    <w:left w:val="none" w:sz="0" w:space="0" w:color="auto"/>
                                    <w:bottom w:val="none" w:sz="0" w:space="0" w:color="auto"/>
                                    <w:right w:val="none" w:sz="0" w:space="0" w:color="auto"/>
                                  </w:divBdr>
                                </w:div>
                                <w:div w:id="19142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83471">
      <w:bodyDiv w:val="1"/>
      <w:marLeft w:val="0"/>
      <w:marRight w:val="0"/>
      <w:marTop w:val="0"/>
      <w:marBottom w:val="0"/>
      <w:divBdr>
        <w:top w:val="none" w:sz="0" w:space="0" w:color="auto"/>
        <w:left w:val="none" w:sz="0" w:space="0" w:color="auto"/>
        <w:bottom w:val="none" w:sz="0" w:space="0" w:color="auto"/>
        <w:right w:val="none" w:sz="0" w:space="0" w:color="auto"/>
      </w:divBdr>
      <w:divsChild>
        <w:div w:id="831142208">
          <w:marLeft w:val="0"/>
          <w:marRight w:val="0"/>
          <w:marTop w:val="0"/>
          <w:marBottom w:val="0"/>
          <w:divBdr>
            <w:top w:val="none" w:sz="0" w:space="0" w:color="auto"/>
            <w:left w:val="none" w:sz="0" w:space="0" w:color="auto"/>
            <w:bottom w:val="none" w:sz="0" w:space="0" w:color="auto"/>
            <w:right w:val="none" w:sz="0" w:space="0" w:color="auto"/>
          </w:divBdr>
        </w:div>
        <w:div w:id="919951497">
          <w:marLeft w:val="0"/>
          <w:marRight w:val="0"/>
          <w:marTop w:val="0"/>
          <w:marBottom w:val="0"/>
          <w:divBdr>
            <w:top w:val="none" w:sz="0" w:space="0" w:color="auto"/>
            <w:left w:val="none" w:sz="0" w:space="0" w:color="auto"/>
            <w:bottom w:val="none" w:sz="0" w:space="0" w:color="auto"/>
            <w:right w:val="none" w:sz="0" w:space="0" w:color="auto"/>
          </w:divBdr>
        </w:div>
        <w:div w:id="1214779622">
          <w:marLeft w:val="0"/>
          <w:marRight w:val="0"/>
          <w:marTop w:val="0"/>
          <w:marBottom w:val="0"/>
          <w:divBdr>
            <w:top w:val="none" w:sz="0" w:space="0" w:color="auto"/>
            <w:left w:val="none" w:sz="0" w:space="0" w:color="auto"/>
            <w:bottom w:val="none" w:sz="0" w:space="0" w:color="auto"/>
            <w:right w:val="none" w:sz="0" w:space="0" w:color="auto"/>
          </w:divBdr>
        </w:div>
        <w:div w:id="1827280656">
          <w:marLeft w:val="0"/>
          <w:marRight w:val="0"/>
          <w:marTop w:val="0"/>
          <w:marBottom w:val="0"/>
          <w:divBdr>
            <w:top w:val="none" w:sz="0" w:space="0" w:color="auto"/>
            <w:left w:val="none" w:sz="0" w:space="0" w:color="auto"/>
            <w:bottom w:val="none" w:sz="0" w:space="0" w:color="auto"/>
            <w:right w:val="none" w:sz="0" w:space="0" w:color="auto"/>
          </w:divBdr>
        </w:div>
      </w:divsChild>
    </w:div>
    <w:div w:id="1191532184">
      <w:bodyDiv w:val="1"/>
      <w:marLeft w:val="0"/>
      <w:marRight w:val="0"/>
      <w:marTop w:val="0"/>
      <w:marBottom w:val="0"/>
      <w:divBdr>
        <w:top w:val="none" w:sz="0" w:space="0" w:color="auto"/>
        <w:left w:val="none" w:sz="0" w:space="0" w:color="auto"/>
        <w:bottom w:val="none" w:sz="0" w:space="0" w:color="auto"/>
        <w:right w:val="none" w:sz="0" w:space="0" w:color="auto"/>
      </w:divBdr>
      <w:divsChild>
        <w:div w:id="1728526596">
          <w:marLeft w:val="0"/>
          <w:marRight w:val="0"/>
          <w:marTop w:val="0"/>
          <w:marBottom w:val="0"/>
          <w:divBdr>
            <w:top w:val="none" w:sz="0" w:space="0" w:color="auto"/>
            <w:left w:val="none" w:sz="0" w:space="0" w:color="auto"/>
            <w:bottom w:val="none" w:sz="0" w:space="0" w:color="auto"/>
            <w:right w:val="none" w:sz="0" w:space="0" w:color="auto"/>
          </w:divBdr>
          <w:divsChild>
            <w:div w:id="118378040">
              <w:marLeft w:val="0"/>
              <w:marRight w:val="0"/>
              <w:marTop w:val="0"/>
              <w:marBottom w:val="0"/>
              <w:divBdr>
                <w:top w:val="none" w:sz="0" w:space="0" w:color="auto"/>
                <w:left w:val="none" w:sz="0" w:space="0" w:color="auto"/>
                <w:bottom w:val="none" w:sz="0" w:space="0" w:color="auto"/>
                <w:right w:val="none" w:sz="0" w:space="0" w:color="auto"/>
              </w:divBdr>
            </w:div>
          </w:divsChild>
        </w:div>
        <w:div w:id="1272324617">
          <w:marLeft w:val="0"/>
          <w:marRight w:val="0"/>
          <w:marTop w:val="750"/>
          <w:marBottom w:val="0"/>
          <w:divBdr>
            <w:top w:val="none" w:sz="0" w:space="0" w:color="auto"/>
            <w:left w:val="none" w:sz="0" w:space="0" w:color="auto"/>
            <w:bottom w:val="none" w:sz="0" w:space="0" w:color="auto"/>
            <w:right w:val="none" w:sz="0" w:space="0" w:color="auto"/>
          </w:divBdr>
          <w:divsChild>
            <w:div w:id="15231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406">
      <w:bodyDiv w:val="1"/>
      <w:marLeft w:val="0"/>
      <w:marRight w:val="0"/>
      <w:marTop w:val="0"/>
      <w:marBottom w:val="0"/>
      <w:divBdr>
        <w:top w:val="none" w:sz="0" w:space="0" w:color="auto"/>
        <w:left w:val="none" w:sz="0" w:space="0" w:color="auto"/>
        <w:bottom w:val="none" w:sz="0" w:space="0" w:color="auto"/>
        <w:right w:val="none" w:sz="0" w:space="0" w:color="auto"/>
      </w:divBdr>
      <w:divsChild>
        <w:div w:id="25064925">
          <w:marLeft w:val="0"/>
          <w:marRight w:val="0"/>
          <w:marTop w:val="0"/>
          <w:marBottom w:val="0"/>
          <w:divBdr>
            <w:top w:val="none" w:sz="0" w:space="0" w:color="auto"/>
            <w:left w:val="none" w:sz="0" w:space="0" w:color="auto"/>
            <w:bottom w:val="none" w:sz="0" w:space="0" w:color="auto"/>
            <w:right w:val="none" w:sz="0" w:space="0" w:color="auto"/>
          </w:divBdr>
          <w:divsChild>
            <w:div w:id="101998926">
              <w:marLeft w:val="0"/>
              <w:marRight w:val="0"/>
              <w:marTop w:val="0"/>
              <w:marBottom w:val="0"/>
              <w:divBdr>
                <w:top w:val="none" w:sz="0" w:space="0" w:color="auto"/>
                <w:left w:val="none" w:sz="0" w:space="0" w:color="auto"/>
                <w:bottom w:val="none" w:sz="0" w:space="0" w:color="auto"/>
                <w:right w:val="none" w:sz="0" w:space="0" w:color="auto"/>
              </w:divBdr>
              <w:divsChild>
                <w:div w:id="1544633015">
                  <w:marLeft w:val="0"/>
                  <w:marRight w:val="0"/>
                  <w:marTop w:val="0"/>
                  <w:marBottom w:val="0"/>
                  <w:divBdr>
                    <w:top w:val="none" w:sz="0" w:space="0" w:color="auto"/>
                    <w:left w:val="none" w:sz="0" w:space="0" w:color="auto"/>
                    <w:bottom w:val="none" w:sz="0" w:space="0" w:color="auto"/>
                    <w:right w:val="none" w:sz="0" w:space="0" w:color="auto"/>
                  </w:divBdr>
                  <w:divsChild>
                    <w:div w:id="1526094737">
                      <w:marLeft w:val="0"/>
                      <w:marRight w:val="0"/>
                      <w:marTop w:val="0"/>
                      <w:marBottom w:val="0"/>
                      <w:divBdr>
                        <w:top w:val="none" w:sz="0" w:space="0" w:color="auto"/>
                        <w:left w:val="none" w:sz="0" w:space="0" w:color="auto"/>
                        <w:bottom w:val="none" w:sz="0" w:space="0" w:color="auto"/>
                        <w:right w:val="none" w:sz="0" w:space="0" w:color="auto"/>
                      </w:divBdr>
                      <w:divsChild>
                        <w:div w:id="1367217226">
                          <w:marLeft w:val="0"/>
                          <w:marRight w:val="0"/>
                          <w:marTop w:val="0"/>
                          <w:marBottom w:val="0"/>
                          <w:divBdr>
                            <w:top w:val="none" w:sz="0" w:space="0" w:color="auto"/>
                            <w:left w:val="none" w:sz="0" w:space="0" w:color="auto"/>
                            <w:bottom w:val="none" w:sz="0" w:space="0" w:color="auto"/>
                            <w:right w:val="none" w:sz="0" w:space="0" w:color="auto"/>
                          </w:divBdr>
                          <w:divsChild>
                            <w:div w:id="964845083">
                              <w:marLeft w:val="0"/>
                              <w:marRight w:val="0"/>
                              <w:marTop w:val="0"/>
                              <w:marBottom w:val="0"/>
                              <w:divBdr>
                                <w:top w:val="none" w:sz="0" w:space="0" w:color="auto"/>
                                <w:left w:val="none" w:sz="0" w:space="0" w:color="auto"/>
                                <w:bottom w:val="none" w:sz="0" w:space="0" w:color="auto"/>
                                <w:right w:val="none" w:sz="0" w:space="0" w:color="auto"/>
                              </w:divBdr>
                              <w:divsChild>
                                <w:div w:id="728067955">
                                  <w:marLeft w:val="0"/>
                                  <w:marRight w:val="0"/>
                                  <w:marTop w:val="0"/>
                                  <w:marBottom w:val="0"/>
                                  <w:divBdr>
                                    <w:top w:val="none" w:sz="0" w:space="0" w:color="auto"/>
                                    <w:left w:val="none" w:sz="0" w:space="0" w:color="auto"/>
                                    <w:bottom w:val="none" w:sz="0" w:space="0" w:color="auto"/>
                                    <w:right w:val="none" w:sz="0" w:space="0" w:color="auto"/>
                                  </w:divBdr>
                                  <w:divsChild>
                                    <w:div w:id="785078206">
                                      <w:marLeft w:val="0"/>
                                      <w:marRight w:val="0"/>
                                      <w:marTop w:val="0"/>
                                      <w:marBottom w:val="0"/>
                                      <w:divBdr>
                                        <w:top w:val="none" w:sz="0" w:space="0" w:color="auto"/>
                                        <w:left w:val="none" w:sz="0" w:space="0" w:color="auto"/>
                                        <w:bottom w:val="none" w:sz="0" w:space="0" w:color="auto"/>
                                        <w:right w:val="none" w:sz="0" w:space="0" w:color="auto"/>
                                      </w:divBdr>
                                      <w:divsChild>
                                        <w:div w:id="900020162">
                                          <w:marLeft w:val="0"/>
                                          <w:marRight w:val="0"/>
                                          <w:marTop w:val="0"/>
                                          <w:marBottom w:val="0"/>
                                          <w:divBdr>
                                            <w:top w:val="none" w:sz="0" w:space="0" w:color="auto"/>
                                            <w:left w:val="none" w:sz="0" w:space="0" w:color="auto"/>
                                            <w:bottom w:val="none" w:sz="0" w:space="0" w:color="auto"/>
                                            <w:right w:val="none" w:sz="0" w:space="0" w:color="auto"/>
                                          </w:divBdr>
                                          <w:divsChild>
                                            <w:div w:id="1301426161">
                                              <w:marLeft w:val="0"/>
                                              <w:marRight w:val="0"/>
                                              <w:marTop w:val="0"/>
                                              <w:marBottom w:val="0"/>
                                              <w:divBdr>
                                                <w:top w:val="none" w:sz="0" w:space="0" w:color="auto"/>
                                                <w:left w:val="none" w:sz="0" w:space="0" w:color="auto"/>
                                                <w:bottom w:val="none" w:sz="0" w:space="0" w:color="auto"/>
                                                <w:right w:val="none" w:sz="0" w:space="0" w:color="auto"/>
                                              </w:divBdr>
                                            </w:div>
                                            <w:div w:id="19434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3520040">
      <w:bodyDiv w:val="1"/>
      <w:marLeft w:val="0"/>
      <w:marRight w:val="0"/>
      <w:marTop w:val="0"/>
      <w:marBottom w:val="0"/>
      <w:divBdr>
        <w:top w:val="none" w:sz="0" w:space="0" w:color="auto"/>
        <w:left w:val="none" w:sz="0" w:space="0" w:color="auto"/>
        <w:bottom w:val="none" w:sz="0" w:space="0" w:color="auto"/>
        <w:right w:val="none" w:sz="0" w:space="0" w:color="auto"/>
      </w:divBdr>
      <w:divsChild>
        <w:div w:id="661815183">
          <w:marLeft w:val="0"/>
          <w:marRight w:val="0"/>
          <w:marTop w:val="0"/>
          <w:marBottom w:val="0"/>
          <w:divBdr>
            <w:top w:val="none" w:sz="0" w:space="0" w:color="auto"/>
            <w:left w:val="none" w:sz="0" w:space="0" w:color="auto"/>
            <w:bottom w:val="none" w:sz="0" w:space="0" w:color="auto"/>
            <w:right w:val="none" w:sz="0" w:space="0" w:color="auto"/>
          </w:divBdr>
          <w:divsChild>
            <w:div w:id="548732952">
              <w:marLeft w:val="0"/>
              <w:marRight w:val="0"/>
              <w:marTop w:val="0"/>
              <w:marBottom w:val="0"/>
              <w:divBdr>
                <w:top w:val="none" w:sz="0" w:space="0" w:color="auto"/>
                <w:left w:val="none" w:sz="0" w:space="0" w:color="auto"/>
                <w:bottom w:val="none" w:sz="0" w:space="0" w:color="auto"/>
                <w:right w:val="none" w:sz="0" w:space="0" w:color="auto"/>
              </w:divBdr>
              <w:divsChild>
                <w:div w:id="1894123521">
                  <w:marLeft w:val="0"/>
                  <w:marRight w:val="0"/>
                  <w:marTop w:val="0"/>
                  <w:marBottom w:val="0"/>
                  <w:divBdr>
                    <w:top w:val="none" w:sz="0" w:space="0" w:color="auto"/>
                    <w:left w:val="none" w:sz="0" w:space="0" w:color="auto"/>
                    <w:bottom w:val="none" w:sz="0" w:space="0" w:color="auto"/>
                    <w:right w:val="none" w:sz="0" w:space="0" w:color="auto"/>
                  </w:divBdr>
                  <w:divsChild>
                    <w:div w:id="2139913695">
                      <w:marLeft w:val="0"/>
                      <w:marRight w:val="0"/>
                      <w:marTop w:val="0"/>
                      <w:marBottom w:val="0"/>
                      <w:divBdr>
                        <w:top w:val="none" w:sz="0" w:space="0" w:color="auto"/>
                        <w:left w:val="none" w:sz="0" w:space="0" w:color="auto"/>
                        <w:bottom w:val="none" w:sz="0" w:space="0" w:color="auto"/>
                        <w:right w:val="none" w:sz="0" w:space="0" w:color="auto"/>
                      </w:divBdr>
                      <w:divsChild>
                        <w:div w:id="357851576">
                          <w:marLeft w:val="0"/>
                          <w:marRight w:val="0"/>
                          <w:marTop w:val="0"/>
                          <w:marBottom w:val="0"/>
                          <w:divBdr>
                            <w:top w:val="none" w:sz="0" w:space="0" w:color="auto"/>
                            <w:left w:val="none" w:sz="0" w:space="0" w:color="auto"/>
                            <w:bottom w:val="none" w:sz="0" w:space="0" w:color="auto"/>
                            <w:right w:val="none" w:sz="0" w:space="0" w:color="auto"/>
                          </w:divBdr>
                          <w:divsChild>
                            <w:div w:id="110248014">
                              <w:marLeft w:val="0"/>
                              <w:marRight w:val="0"/>
                              <w:marTop w:val="0"/>
                              <w:marBottom w:val="0"/>
                              <w:divBdr>
                                <w:top w:val="none" w:sz="0" w:space="0" w:color="auto"/>
                                <w:left w:val="none" w:sz="0" w:space="0" w:color="auto"/>
                                <w:bottom w:val="none" w:sz="0" w:space="0" w:color="auto"/>
                                <w:right w:val="none" w:sz="0" w:space="0" w:color="auto"/>
                              </w:divBdr>
                              <w:divsChild>
                                <w:div w:id="964166413">
                                  <w:marLeft w:val="0"/>
                                  <w:marRight w:val="0"/>
                                  <w:marTop w:val="0"/>
                                  <w:marBottom w:val="0"/>
                                  <w:divBdr>
                                    <w:top w:val="none" w:sz="0" w:space="0" w:color="auto"/>
                                    <w:left w:val="none" w:sz="0" w:space="0" w:color="auto"/>
                                    <w:bottom w:val="none" w:sz="0" w:space="0" w:color="auto"/>
                                    <w:right w:val="none" w:sz="0" w:space="0" w:color="auto"/>
                                  </w:divBdr>
                                  <w:divsChild>
                                    <w:div w:id="290131890">
                                      <w:marLeft w:val="0"/>
                                      <w:marRight w:val="0"/>
                                      <w:marTop w:val="0"/>
                                      <w:marBottom w:val="0"/>
                                      <w:divBdr>
                                        <w:top w:val="none" w:sz="0" w:space="0" w:color="auto"/>
                                        <w:left w:val="none" w:sz="0" w:space="0" w:color="auto"/>
                                        <w:bottom w:val="none" w:sz="0" w:space="0" w:color="auto"/>
                                        <w:right w:val="none" w:sz="0" w:space="0" w:color="auto"/>
                                      </w:divBdr>
                                      <w:divsChild>
                                        <w:div w:id="953556627">
                                          <w:marLeft w:val="0"/>
                                          <w:marRight w:val="0"/>
                                          <w:marTop w:val="0"/>
                                          <w:marBottom w:val="0"/>
                                          <w:divBdr>
                                            <w:top w:val="none" w:sz="0" w:space="0" w:color="auto"/>
                                            <w:left w:val="none" w:sz="0" w:space="0" w:color="auto"/>
                                            <w:bottom w:val="none" w:sz="0" w:space="0" w:color="auto"/>
                                            <w:right w:val="none" w:sz="0" w:space="0" w:color="auto"/>
                                          </w:divBdr>
                                          <w:divsChild>
                                            <w:div w:id="1815288905">
                                              <w:marLeft w:val="0"/>
                                              <w:marRight w:val="0"/>
                                              <w:marTop w:val="0"/>
                                              <w:marBottom w:val="0"/>
                                              <w:divBdr>
                                                <w:top w:val="none" w:sz="0" w:space="0" w:color="auto"/>
                                                <w:left w:val="none" w:sz="0" w:space="0" w:color="auto"/>
                                                <w:bottom w:val="none" w:sz="0" w:space="0" w:color="auto"/>
                                                <w:right w:val="none" w:sz="0" w:space="0" w:color="auto"/>
                                              </w:divBdr>
                                              <w:divsChild>
                                                <w:div w:id="1902251645">
                                                  <w:marLeft w:val="0"/>
                                                  <w:marRight w:val="0"/>
                                                  <w:marTop w:val="0"/>
                                                  <w:marBottom w:val="0"/>
                                                  <w:divBdr>
                                                    <w:top w:val="none" w:sz="0" w:space="0" w:color="auto"/>
                                                    <w:left w:val="none" w:sz="0" w:space="0" w:color="auto"/>
                                                    <w:bottom w:val="none" w:sz="0" w:space="0" w:color="auto"/>
                                                    <w:right w:val="none" w:sz="0" w:space="0" w:color="auto"/>
                                                  </w:divBdr>
                                                  <w:divsChild>
                                                    <w:div w:id="13204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7903">
                                          <w:marLeft w:val="0"/>
                                          <w:marRight w:val="0"/>
                                          <w:marTop w:val="0"/>
                                          <w:marBottom w:val="0"/>
                                          <w:divBdr>
                                            <w:top w:val="none" w:sz="0" w:space="0" w:color="auto"/>
                                            <w:left w:val="none" w:sz="0" w:space="0" w:color="auto"/>
                                            <w:bottom w:val="none" w:sz="0" w:space="0" w:color="auto"/>
                                            <w:right w:val="none" w:sz="0" w:space="0" w:color="auto"/>
                                          </w:divBdr>
                                          <w:divsChild>
                                            <w:div w:id="13494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133968">
      <w:bodyDiv w:val="1"/>
      <w:marLeft w:val="0"/>
      <w:marRight w:val="0"/>
      <w:marTop w:val="0"/>
      <w:marBottom w:val="0"/>
      <w:divBdr>
        <w:top w:val="none" w:sz="0" w:space="0" w:color="auto"/>
        <w:left w:val="none" w:sz="0" w:space="0" w:color="auto"/>
        <w:bottom w:val="none" w:sz="0" w:space="0" w:color="auto"/>
        <w:right w:val="none" w:sz="0" w:space="0" w:color="auto"/>
      </w:divBdr>
      <w:divsChild>
        <w:div w:id="29188913">
          <w:marLeft w:val="0"/>
          <w:marRight w:val="0"/>
          <w:marTop w:val="0"/>
          <w:marBottom w:val="0"/>
          <w:divBdr>
            <w:top w:val="none" w:sz="0" w:space="0" w:color="auto"/>
            <w:left w:val="none" w:sz="0" w:space="0" w:color="auto"/>
            <w:bottom w:val="none" w:sz="0" w:space="0" w:color="auto"/>
            <w:right w:val="none" w:sz="0" w:space="0" w:color="auto"/>
          </w:divBdr>
        </w:div>
        <w:div w:id="73287934">
          <w:marLeft w:val="0"/>
          <w:marRight w:val="0"/>
          <w:marTop w:val="0"/>
          <w:marBottom w:val="0"/>
          <w:divBdr>
            <w:top w:val="none" w:sz="0" w:space="0" w:color="auto"/>
            <w:left w:val="none" w:sz="0" w:space="0" w:color="auto"/>
            <w:bottom w:val="none" w:sz="0" w:space="0" w:color="auto"/>
            <w:right w:val="none" w:sz="0" w:space="0" w:color="auto"/>
          </w:divBdr>
        </w:div>
        <w:div w:id="188881709">
          <w:marLeft w:val="0"/>
          <w:marRight w:val="0"/>
          <w:marTop w:val="0"/>
          <w:marBottom w:val="0"/>
          <w:divBdr>
            <w:top w:val="none" w:sz="0" w:space="0" w:color="auto"/>
            <w:left w:val="none" w:sz="0" w:space="0" w:color="auto"/>
            <w:bottom w:val="none" w:sz="0" w:space="0" w:color="auto"/>
            <w:right w:val="none" w:sz="0" w:space="0" w:color="auto"/>
          </w:divBdr>
        </w:div>
        <w:div w:id="480851904">
          <w:marLeft w:val="0"/>
          <w:marRight w:val="0"/>
          <w:marTop w:val="0"/>
          <w:marBottom w:val="0"/>
          <w:divBdr>
            <w:top w:val="none" w:sz="0" w:space="0" w:color="auto"/>
            <w:left w:val="none" w:sz="0" w:space="0" w:color="auto"/>
            <w:bottom w:val="none" w:sz="0" w:space="0" w:color="auto"/>
            <w:right w:val="none" w:sz="0" w:space="0" w:color="auto"/>
          </w:divBdr>
        </w:div>
        <w:div w:id="651328864">
          <w:marLeft w:val="0"/>
          <w:marRight w:val="0"/>
          <w:marTop w:val="0"/>
          <w:marBottom w:val="0"/>
          <w:divBdr>
            <w:top w:val="none" w:sz="0" w:space="0" w:color="auto"/>
            <w:left w:val="none" w:sz="0" w:space="0" w:color="auto"/>
            <w:bottom w:val="none" w:sz="0" w:space="0" w:color="auto"/>
            <w:right w:val="none" w:sz="0" w:space="0" w:color="auto"/>
          </w:divBdr>
        </w:div>
        <w:div w:id="1489781932">
          <w:marLeft w:val="0"/>
          <w:marRight w:val="0"/>
          <w:marTop w:val="0"/>
          <w:marBottom w:val="0"/>
          <w:divBdr>
            <w:top w:val="none" w:sz="0" w:space="0" w:color="auto"/>
            <w:left w:val="none" w:sz="0" w:space="0" w:color="auto"/>
            <w:bottom w:val="none" w:sz="0" w:space="0" w:color="auto"/>
            <w:right w:val="none" w:sz="0" w:space="0" w:color="auto"/>
          </w:divBdr>
        </w:div>
        <w:div w:id="1725180404">
          <w:marLeft w:val="0"/>
          <w:marRight w:val="0"/>
          <w:marTop w:val="0"/>
          <w:marBottom w:val="0"/>
          <w:divBdr>
            <w:top w:val="none" w:sz="0" w:space="0" w:color="auto"/>
            <w:left w:val="none" w:sz="0" w:space="0" w:color="auto"/>
            <w:bottom w:val="none" w:sz="0" w:space="0" w:color="auto"/>
            <w:right w:val="none" w:sz="0" w:space="0" w:color="auto"/>
          </w:divBdr>
        </w:div>
      </w:divsChild>
    </w:div>
    <w:div w:id="1251157985">
      <w:bodyDiv w:val="1"/>
      <w:marLeft w:val="0"/>
      <w:marRight w:val="0"/>
      <w:marTop w:val="0"/>
      <w:marBottom w:val="0"/>
      <w:divBdr>
        <w:top w:val="none" w:sz="0" w:space="0" w:color="auto"/>
        <w:left w:val="none" w:sz="0" w:space="0" w:color="auto"/>
        <w:bottom w:val="none" w:sz="0" w:space="0" w:color="auto"/>
        <w:right w:val="none" w:sz="0" w:space="0" w:color="auto"/>
      </w:divBdr>
      <w:divsChild>
        <w:div w:id="496960667">
          <w:marLeft w:val="0"/>
          <w:marRight w:val="0"/>
          <w:marTop w:val="0"/>
          <w:marBottom w:val="0"/>
          <w:divBdr>
            <w:top w:val="none" w:sz="0" w:space="0" w:color="auto"/>
            <w:left w:val="none" w:sz="0" w:space="0" w:color="auto"/>
            <w:bottom w:val="none" w:sz="0" w:space="0" w:color="auto"/>
            <w:right w:val="none" w:sz="0" w:space="0" w:color="auto"/>
          </w:divBdr>
          <w:divsChild>
            <w:div w:id="284578539">
              <w:marLeft w:val="0"/>
              <w:marRight w:val="0"/>
              <w:marTop w:val="0"/>
              <w:marBottom w:val="0"/>
              <w:divBdr>
                <w:top w:val="none" w:sz="0" w:space="0" w:color="auto"/>
                <w:left w:val="none" w:sz="0" w:space="0" w:color="auto"/>
                <w:bottom w:val="none" w:sz="0" w:space="0" w:color="auto"/>
                <w:right w:val="none" w:sz="0" w:space="0" w:color="auto"/>
              </w:divBdr>
              <w:divsChild>
                <w:div w:id="1372263516">
                  <w:marLeft w:val="0"/>
                  <w:marRight w:val="0"/>
                  <w:marTop w:val="0"/>
                  <w:marBottom w:val="0"/>
                  <w:divBdr>
                    <w:top w:val="none" w:sz="0" w:space="0" w:color="auto"/>
                    <w:left w:val="none" w:sz="0" w:space="0" w:color="auto"/>
                    <w:bottom w:val="none" w:sz="0" w:space="0" w:color="auto"/>
                    <w:right w:val="none" w:sz="0" w:space="0" w:color="auto"/>
                  </w:divBdr>
                  <w:divsChild>
                    <w:div w:id="530336165">
                      <w:marLeft w:val="0"/>
                      <w:marRight w:val="0"/>
                      <w:marTop w:val="0"/>
                      <w:marBottom w:val="0"/>
                      <w:divBdr>
                        <w:top w:val="none" w:sz="0" w:space="0" w:color="auto"/>
                        <w:left w:val="none" w:sz="0" w:space="0" w:color="auto"/>
                        <w:bottom w:val="none" w:sz="0" w:space="0" w:color="auto"/>
                        <w:right w:val="none" w:sz="0" w:space="0" w:color="auto"/>
                      </w:divBdr>
                      <w:divsChild>
                        <w:div w:id="633558830">
                          <w:marLeft w:val="0"/>
                          <w:marRight w:val="0"/>
                          <w:marTop w:val="0"/>
                          <w:marBottom w:val="0"/>
                          <w:divBdr>
                            <w:top w:val="none" w:sz="0" w:space="0" w:color="auto"/>
                            <w:left w:val="none" w:sz="0" w:space="0" w:color="auto"/>
                            <w:bottom w:val="none" w:sz="0" w:space="0" w:color="auto"/>
                            <w:right w:val="none" w:sz="0" w:space="0" w:color="auto"/>
                          </w:divBdr>
                          <w:divsChild>
                            <w:div w:id="700546902">
                              <w:marLeft w:val="0"/>
                              <w:marRight w:val="0"/>
                              <w:marTop w:val="0"/>
                              <w:marBottom w:val="0"/>
                              <w:divBdr>
                                <w:top w:val="none" w:sz="0" w:space="0" w:color="auto"/>
                                <w:left w:val="none" w:sz="0" w:space="0" w:color="auto"/>
                                <w:bottom w:val="none" w:sz="0" w:space="0" w:color="auto"/>
                                <w:right w:val="none" w:sz="0" w:space="0" w:color="auto"/>
                              </w:divBdr>
                              <w:divsChild>
                                <w:div w:id="670448518">
                                  <w:marLeft w:val="0"/>
                                  <w:marRight w:val="0"/>
                                  <w:marTop w:val="0"/>
                                  <w:marBottom w:val="0"/>
                                  <w:divBdr>
                                    <w:top w:val="none" w:sz="0" w:space="0" w:color="auto"/>
                                    <w:left w:val="none" w:sz="0" w:space="0" w:color="auto"/>
                                    <w:bottom w:val="none" w:sz="0" w:space="0" w:color="auto"/>
                                    <w:right w:val="none" w:sz="0" w:space="0" w:color="auto"/>
                                  </w:divBdr>
                                  <w:divsChild>
                                    <w:div w:id="338242511">
                                      <w:marLeft w:val="0"/>
                                      <w:marRight w:val="0"/>
                                      <w:marTop w:val="0"/>
                                      <w:marBottom w:val="0"/>
                                      <w:divBdr>
                                        <w:top w:val="none" w:sz="0" w:space="0" w:color="auto"/>
                                        <w:left w:val="none" w:sz="0" w:space="0" w:color="auto"/>
                                        <w:bottom w:val="none" w:sz="0" w:space="0" w:color="auto"/>
                                        <w:right w:val="none" w:sz="0" w:space="0" w:color="auto"/>
                                      </w:divBdr>
                                      <w:divsChild>
                                        <w:div w:id="381296286">
                                          <w:marLeft w:val="0"/>
                                          <w:marRight w:val="0"/>
                                          <w:marTop w:val="0"/>
                                          <w:marBottom w:val="0"/>
                                          <w:divBdr>
                                            <w:top w:val="none" w:sz="0" w:space="0" w:color="auto"/>
                                            <w:left w:val="none" w:sz="0" w:space="0" w:color="auto"/>
                                            <w:bottom w:val="none" w:sz="0" w:space="0" w:color="auto"/>
                                            <w:right w:val="none" w:sz="0" w:space="0" w:color="auto"/>
                                          </w:divBdr>
                                          <w:divsChild>
                                            <w:div w:id="529299341">
                                              <w:marLeft w:val="0"/>
                                              <w:marRight w:val="0"/>
                                              <w:marTop w:val="0"/>
                                              <w:marBottom w:val="0"/>
                                              <w:divBdr>
                                                <w:top w:val="none" w:sz="0" w:space="0" w:color="auto"/>
                                                <w:left w:val="none" w:sz="0" w:space="0" w:color="auto"/>
                                                <w:bottom w:val="none" w:sz="0" w:space="0" w:color="auto"/>
                                                <w:right w:val="none" w:sz="0" w:space="0" w:color="auto"/>
                                              </w:divBdr>
                                              <w:divsChild>
                                                <w:div w:id="358623406">
                                                  <w:marLeft w:val="0"/>
                                                  <w:marRight w:val="0"/>
                                                  <w:marTop w:val="0"/>
                                                  <w:marBottom w:val="0"/>
                                                  <w:divBdr>
                                                    <w:top w:val="none" w:sz="0" w:space="0" w:color="auto"/>
                                                    <w:left w:val="none" w:sz="0" w:space="0" w:color="auto"/>
                                                    <w:bottom w:val="none" w:sz="0" w:space="0" w:color="auto"/>
                                                    <w:right w:val="none" w:sz="0" w:space="0" w:color="auto"/>
                                                  </w:divBdr>
                                                </w:div>
                                                <w:div w:id="740297054">
                                                  <w:marLeft w:val="0"/>
                                                  <w:marRight w:val="0"/>
                                                  <w:marTop w:val="0"/>
                                                  <w:marBottom w:val="0"/>
                                                  <w:divBdr>
                                                    <w:top w:val="none" w:sz="0" w:space="0" w:color="auto"/>
                                                    <w:left w:val="none" w:sz="0" w:space="0" w:color="auto"/>
                                                    <w:bottom w:val="none" w:sz="0" w:space="0" w:color="auto"/>
                                                    <w:right w:val="none" w:sz="0" w:space="0" w:color="auto"/>
                                                  </w:divBdr>
                                                </w:div>
                                                <w:div w:id="762996247">
                                                  <w:marLeft w:val="0"/>
                                                  <w:marRight w:val="0"/>
                                                  <w:marTop w:val="0"/>
                                                  <w:marBottom w:val="0"/>
                                                  <w:divBdr>
                                                    <w:top w:val="none" w:sz="0" w:space="0" w:color="auto"/>
                                                    <w:left w:val="none" w:sz="0" w:space="0" w:color="auto"/>
                                                    <w:bottom w:val="none" w:sz="0" w:space="0" w:color="auto"/>
                                                    <w:right w:val="none" w:sz="0" w:space="0" w:color="auto"/>
                                                  </w:divBdr>
                                                </w:div>
                                                <w:div w:id="864636267">
                                                  <w:marLeft w:val="0"/>
                                                  <w:marRight w:val="0"/>
                                                  <w:marTop w:val="0"/>
                                                  <w:marBottom w:val="0"/>
                                                  <w:divBdr>
                                                    <w:top w:val="none" w:sz="0" w:space="0" w:color="auto"/>
                                                    <w:left w:val="none" w:sz="0" w:space="0" w:color="auto"/>
                                                    <w:bottom w:val="none" w:sz="0" w:space="0" w:color="auto"/>
                                                    <w:right w:val="none" w:sz="0" w:space="0" w:color="auto"/>
                                                  </w:divBdr>
                                                </w:div>
                                                <w:div w:id="1354264264">
                                                  <w:marLeft w:val="0"/>
                                                  <w:marRight w:val="0"/>
                                                  <w:marTop w:val="0"/>
                                                  <w:marBottom w:val="0"/>
                                                  <w:divBdr>
                                                    <w:top w:val="none" w:sz="0" w:space="0" w:color="auto"/>
                                                    <w:left w:val="none" w:sz="0" w:space="0" w:color="auto"/>
                                                    <w:bottom w:val="none" w:sz="0" w:space="0" w:color="auto"/>
                                                    <w:right w:val="none" w:sz="0" w:space="0" w:color="auto"/>
                                                  </w:divBdr>
                                                </w:div>
                                                <w:div w:id="1471365804">
                                                  <w:marLeft w:val="0"/>
                                                  <w:marRight w:val="0"/>
                                                  <w:marTop w:val="0"/>
                                                  <w:marBottom w:val="0"/>
                                                  <w:divBdr>
                                                    <w:top w:val="none" w:sz="0" w:space="0" w:color="auto"/>
                                                    <w:left w:val="none" w:sz="0" w:space="0" w:color="auto"/>
                                                    <w:bottom w:val="none" w:sz="0" w:space="0" w:color="auto"/>
                                                    <w:right w:val="none" w:sz="0" w:space="0" w:color="auto"/>
                                                  </w:divBdr>
                                                </w:div>
                                                <w:div w:id="17935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855505">
      <w:bodyDiv w:val="1"/>
      <w:marLeft w:val="0"/>
      <w:marRight w:val="0"/>
      <w:marTop w:val="0"/>
      <w:marBottom w:val="0"/>
      <w:divBdr>
        <w:top w:val="none" w:sz="0" w:space="0" w:color="auto"/>
        <w:left w:val="none" w:sz="0" w:space="0" w:color="auto"/>
        <w:bottom w:val="none" w:sz="0" w:space="0" w:color="auto"/>
        <w:right w:val="none" w:sz="0" w:space="0" w:color="auto"/>
      </w:divBdr>
    </w:div>
    <w:div w:id="1290353812">
      <w:bodyDiv w:val="1"/>
      <w:marLeft w:val="0"/>
      <w:marRight w:val="0"/>
      <w:marTop w:val="0"/>
      <w:marBottom w:val="0"/>
      <w:divBdr>
        <w:top w:val="none" w:sz="0" w:space="0" w:color="auto"/>
        <w:left w:val="none" w:sz="0" w:space="0" w:color="auto"/>
        <w:bottom w:val="none" w:sz="0" w:space="0" w:color="auto"/>
        <w:right w:val="none" w:sz="0" w:space="0" w:color="auto"/>
      </w:divBdr>
      <w:divsChild>
        <w:div w:id="955873497">
          <w:marLeft w:val="0"/>
          <w:marRight w:val="0"/>
          <w:marTop w:val="0"/>
          <w:marBottom w:val="0"/>
          <w:divBdr>
            <w:top w:val="none" w:sz="0" w:space="0" w:color="auto"/>
            <w:left w:val="none" w:sz="0" w:space="0" w:color="auto"/>
            <w:bottom w:val="none" w:sz="0" w:space="0" w:color="auto"/>
            <w:right w:val="none" w:sz="0" w:space="0" w:color="auto"/>
          </w:divBdr>
          <w:divsChild>
            <w:div w:id="1709640096">
              <w:marLeft w:val="0"/>
              <w:marRight w:val="0"/>
              <w:marTop w:val="0"/>
              <w:marBottom w:val="0"/>
              <w:divBdr>
                <w:top w:val="none" w:sz="0" w:space="0" w:color="auto"/>
                <w:left w:val="none" w:sz="0" w:space="0" w:color="auto"/>
                <w:bottom w:val="none" w:sz="0" w:space="0" w:color="auto"/>
                <w:right w:val="none" w:sz="0" w:space="0" w:color="auto"/>
              </w:divBdr>
              <w:divsChild>
                <w:div w:id="81952719">
                  <w:marLeft w:val="0"/>
                  <w:marRight w:val="0"/>
                  <w:marTop w:val="0"/>
                  <w:marBottom w:val="0"/>
                  <w:divBdr>
                    <w:top w:val="none" w:sz="0" w:space="0" w:color="auto"/>
                    <w:left w:val="none" w:sz="0" w:space="0" w:color="auto"/>
                    <w:bottom w:val="none" w:sz="0" w:space="0" w:color="auto"/>
                    <w:right w:val="none" w:sz="0" w:space="0" w:color="auto"/>
                  </w:divBdr>
                  <w:divsChild>
                    <w:div w:id="2036341622">
                      <w:marLeft w:val="0"/>
                      <w:marRight w:val="0"/>
                      <w:marTop w:val="0"/>
                      <w:marBottom w:val="0"/>
                      <w:divBdr>
                        <w:top w:val="none" w:sz="0" w:space="0" w:color="auto"/>
                        <w:left w:val="none" w:sz="0" w:space="0" w:color="auto"/>
                        <w:bottom w:val="none" w:sz="0" w:space="0" w:color="auto"/>
                        <w:right w:val="none" w:sz="0" w:space="0" w:color="auto"/>
                      </w:divBdr>
                      <w:divsChild>
                        <w:div w:id="405690064">
                          <w:marLeft w:val="0"/>
                          <w:marRight w:val="0"/>
                          <w:marTop w:val="0"/>
                          <w:marBottom w:val="0"/>
                          <w:divBdr>
                            <w:top w:val="none" w:sz="0" w:space="0" w:color="auto"/>
                            <w:left w:val="none" w:sz="0" w:space="0" w:color="auto"/>
                            <w:bottom w:val="none" w:sz="0" w:space="0" w:color="auto"/>
                            <w:right w:val="none" w:sz="0" w:space="0" w:color="auto"/>
                          </w:divBdr>
                          <w:divsChild>
                            <w:div w:id="53286083">
                              <w:marLeft w:val="0"/>
                              <w:marRight w:val="0"/>
                              <w:marTop w:val="0"/>
                              <w:marBottom w:val="0"/>
                              <w:divBdr>
                                <w:top w:val="none" w:sz="0" w:space="0" w:color="auto"/>
                                <w:left w:val="none" w:sz="0" w:space="0" w:color="auto"/>
                                <w:bottom w:val="none" w:sz="0" w:space="0" w:color="auto"/>
                                <w:right w:val="none" w:sz="0" w:space="0" w:color="auto"/>
                              </w:divBdr>
                              <w:divsChild>
                                <w:div w:id="200438742">
                                  <w:marLeft w:val="0"/>
                                  <w:marRight w:val="0"/>
                                  <w:marTop w:val="0"/>
                                  <w:marBottom w:val="0"/>
                                  <w:divBdr>
                                    <w:top w:val="none" w:sz="0" w:space="0" w:color="auto"/>
                                    <w:left w:val="none" w:sz="0" w:space="0" w:color="auto"/>
                                    <w:bottom w:val="none" w:sz="0" w:space="0" w:color="auto"/>
                                    <w:right w:val="none" w:sz="0" w:space="0" w:color="auto"/>
                                  </w:divBdr>
                                  <w:divsChild>
                                    <w:div w:id="1211645263">
                                      <w:marLeft w:val="0"/>
                                      <w:marRight w:val="0"/>
                                      <w:marTop w:val="0"/>
                                      <w:marBottom w:val="0"/>
                                      <w:divBdr>
                                        <w:top w:val="none" w:sz="0" w:space="0" w:color="auto"/>
                                        <w:left w:val="none" w:sz="0" w:space="0" w:color="auto"/>
                                        <w:bottom w:val="none" w:sz="0" w:space="0" w:color="auto"/>
                                        <w:right w:val="none" w:sz="0" w:space="0" w:color="auto"/>
                                      </w:divBdr>
                                      <w:divsChild>
                                        <w:div w:id="516577555">
                                          <w:marLeft w:val="0"/>
                                          <w:marRight w:val="0"/>
                                          <w:marTop w:val="0"/>
                                          <w:marBottom w:val="0"/>
                                          <w:divBdr>
                                            <w:top w:val="none" w:sz="0" w:space="0" w:color="auto"/>
                                            <w:left w:val="none" w:sz="0" w:space="0" w:color="auto"/>
                                            <w:bottom w:val="none" w:sz="0" w:space="0" w:color="auto"/>
                                            <w:right w:val="none" w:sz="0" w:space="0" w:color="auto"/>
                                          </w:divBdr>
                                          <w:divsChild>
                                            <w:div w:id="2131629352">
                                              <w:marLeft w:val="0"/>
                                              <w:marRight w:val="0"/>
                                              <w:marTop w:val="0"/>
                                              <w:marBottom w:val="0"/>
                                              <w:divBdr>
                                                <w:top w:val="none" w:sz="0" w:space="0" w:color="auto"/>
                                                <w:left w:val="none" w:sz="0" w:space="0" w:color="auto"/>
                                                <w:bottom w:val="none" w:sz="0" w:space="0" w:color="auto"/>
                                                <w:right w:val="none" w:sz="0" w:space="0" w:color="auto"/>
                                              </w:divBdr>
                                              <w:divsChild>
                                                <w:div w:id="35617965">
                                                  <w:marLeft w:val="0"/>
                                                  <w:marRight w:val="0"/>
                                                  <w:marTop w:val="0"/>
                                                  <w:marBottom w:val="0"/>
                                                  <w:divBdr>
                                                    <w:top w:val="none" w:sz="0" w:space="0" w:color="auto"/>
                                                    <w:left w:val="none" w:sz="0" w:space="0" w:color="auto"/>
                                                    <w:bottom w:val="none" w:sz="0" w:space="0" w:color="auto"/>
                                                    <w:right w:val="none" w:sz="0" w:space="0" w:color="auto"/>
                                                  </w:divBdr>
                                                </w:div>
                                                <w:div w:id="38405244">
                                                  <w:marLeft w:val="0"/>
                                                  <w:marRight w:val="0"/>
                                                  <w:marTop w:val="0"/>
                                                  <w:marBottom w:val="0"/>
                                                  <w:divBdr>
                                                    <w:top w:val="none" w:sz="0" w:space="0" w:color="auto"/>
                                                    <w:left w:val="none" w:sz="0" w:space="0" w:color="auto"/>
                                                    <w:bottom w:val="none" w:sz="0" w:space="0" w:color="auto"/>
                                                    <w:right w:val="none" w:sz="0" w:space="0" w:color="auto"/>
                                                  </w:divBdr>
                                                </w:div>
                                                <w:div w:id="75788789">
                                                  <w:marLeft w:val="0"/>
                                                  <w:marRight w:val="0"/>
                                                  <w:marTop w:val="0"/>
                                                  <w:marBottom w:val="0"/>
                                                  <w:divBdr>
                                                    <w:top w:val="none" w:sz="0" w:space="0" w:color="auto"/>
                                                    <w:left w:val="none" w:sz="0" w:space="0" w:color="auto"/>
                                                    <w:bottom w:val="none" w:sz="0" w:space="0" w:color="auto"/>
                                                    <w:right w:val="none" w:sz="0" w:space="0" w:color="auto"/>
                                                  </w:divBdr>
                                                </w:div>
                                                <w:div w:id="347829650">
                                                  <w:marLeft w:val="0"/>
                                                  <w:marRight w:val="0"/>
                                                  <w:marTop w:val="0"/>
                                                  <w:marBottom w:val="0"/>
                                                  <w:divBdr>
                                                    <w:top w:val="none" w:sz="0" w:space="0" w:color="auto"/>
                                                    <w:left w:val="none" w:sz="0" w:space="0" w:color="auto"/>
                                                    <w:bottom w:val="none" w:sz="0" w:space="0" w:color="auto"/>
                                                    <w:right w:val="none" w:sz="0" w:space="0" w:color="auto"/>
                                                  </w:divBdr>
                                                </w:div>
                                                <w:div w:id="486021514">
                                                  <w:marLeft w:val="0"/>
                                                  <w:marRight w:val="0"/>
                                                  <w:marTop w:val="0"/>
                                                  <w:marBottom w:val="0"/>
                                                  <w:divBdr>
                                                    <w:top w:val="none" w:sz="0" w:space="0" w:color="auto"/>
                                                    <w:left w:val="none" w:sz="0" w:space="0" w:color="auto"/>
                                                    <w:bottom w:val="none" w:sz="0" w:space="0" w:color="auto"/>
                                                    <w:right w:val="none" w:sz="0" w:space="0" w:color="auto"/>
                                                  </w:divBdr>
                                                </w:div>
                                                <w:div w:id="719325988">
                                                  <w:marLeft w:val="0"/>
                                                  <w:marRight w:val="0"/>
                                                  <w:marTop w:val="0"/>
                                                  <w:marBottom w:val="0"/>
                                                  <w:divBdr>
                                                    <w:top w:val="none" w:sz="0" w:space="0" w:color="auto"/>
                                                    <w:left w:val="none" w:sz="0" w:space="0" w:color="auto"/>
                                                    <w:bottom w:val="none" w:sz="0" w:space="0" w:color="auto"/>
                                                    <w:right w:val="none" w:sz="0" w:space="0" w:color="auto"/>
                                                  </w:divBdr>
                                                </w:div>
                                                <w:div w:id="909194746">
                                                  <w:marLeft w:val="0"/>
                                                  <w:marRight w:val="0"/>
                                                  <w:marTop w:val="0"/>
                                                  <w:marBottom w:val="0"/>
                                                  <w:divBdr>
                                                    <w:top w:val="none" w:sz="0" w:space="0" w:color="auto"/>
                                                    <w:left w:val="none" w:sz="0" w:space="0" w:color="auto"/>
                                                    <w:bottom w:val="none" w:sz="0" w:space="0" w:color="auto"/>
                                                    <w:right w:val="none" w:sz="0" w:space="0" w:color="auto"/>
                                                  </w:divBdr>
                                                </w:div>
                                                <w:div w:id="1074208023">
                                                  <w:marLeft w:val="0"/>
                                                  <w:marRight w:val="0"/>
                                                  <w:marTop w:val="0"/>
                                                  <w:marBottom w:val="0"/>
                                                  <w:divBdr>
                                                    <w:top w:val="none" w:sz="0" w:space="0" w:color="auto"/>
                                                    <w:left w:val="none" w:sz="0" w:space="0" w:color="auto"/>
                                                    <w:bottom w:val="none" w:sz="0" w:space="0" w:color="auto"/>
                                                    <w:right w:val="none" w:sz="0" w:space="0" w:color="auto"/>
                                                  </w:divBdr>
                                                </w:div>
                                                <w:div w:id="1227301061">
                                                  <w:marLeft w:val="0"/>
                                                  <w:marRight w:val="0"/>
                                                  <w:marTop w:val="0"/>
                                                  <w:marBottom w:val="0"/>
                                                  <w:divBdr>
                                                    <w:top w:val="none" w:sz="0" w:space="0" w:color="auto"/>
                                                    <w:left w:val="none" w:sz="0" w:space="0" w:color="auto"/>
                                                    <w:bottom w:val="none" w:sz="0" w:space="0" w:color="auto"/>
                                                    <w:right w:val="none" w:sz="0" w:space="0" w:color="auto"/>
                                                  </w:divBdr>
                                                </w:div>
                                                <w:div w:id="1242056942">
                                                  <w:marLeft w:val="0"/>
                                                  <w:marRight w:val="0"/>
                                                  <w:marTop w:val="0"/>
                                                  <w:marBottom w:val="0"/>
                                                  <w:divBdr>
                                                    <w:top w:val="none" w:sz="0" w:space="0" w:color="auto"/>
                                                    <w:left w:val="none" w:sz="0" w:space="0" w:color="auto"/>
                                                    <w:bottom w:val="none" w:sz="0" w:space="0" w:color="auto"/>
                                                    <w:right w:val="none" w:sz="0" w:space="0" w:color="auto"/>
                                                  </w:divBdr>
                                                </w:div>
                                                <w:div w:id="1290209068">
                                                  <w:marLeft w:val="0"/>
                                                  <w:marRight w:val="0"/>
                                                  <w:marTop w:val="0"/>
                                                  <w:marBottom w:val="0"/>
                                                  <w:divBdr>
                                                    <w:top w:val="none" w:sz="0" w:space="0" w:color="auto"/>
                                                    <w:left w:val="none" w:sz="0" w:space="0" w:color="auto"/>
                                                    <w:bottom w:val="none" w:sz="0" w:space="0" w:color="auto"/>
                                                    <w:right w:val="none" w:sz="0" w:space="0" w:color="auto"/>
                                                  </w:divBdr>
                                                </w:div>
                                                <w:div w:id="1535995367">
                                                  <w:marLeft w:val="0"/>
                                                  <w:marRight w:val="0"/>
                                                  <w:marTop w:val="0"/>
                                                  <w:marBottom w:val="0"/>
                                                  <w:divBdr>
                                                    <w:top w:val="none" w:sz="0" w:space="0" w:color="auto"/>
                                                    <w:left w:val="none" w:sz="0" w:space="0" w:color="auto"/>
                                                    <w:bottom w:val="none" w:sz="0" w:space="0" w:color="auto"/>
                                                    <w:right w:val="none" w:sz="0" w:space="0" w:color="auto"/>
                                                  </w:divBdr>
                                                </w:div>
                                                <w:div w:id="16314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76738">
      <w:bodyDiv w:val="1"/>
      <w:marLeft w:val="0"/>
      <w:marRight w:val="0"/>
      <w:marTop w:val="0"/>
      <w:marBottom w:val="0"/>
      <w:divBdr>
        <w:top w:val="none" w:sz="0" w:space="0" w:color="auto"/>
        <w:left w:val="none" w:sz="0" w:space="0" w:color="auto"/>
        <w:bottom w:val="none" w:sz="0" w:space="0" w:color="auto"/>
        <w:right w:val="none" w:sz="0" w:space="0" w:color="auto"/>
      </w:divBdr>
      <w:divsChild>
        <w:div w:id="2136481293">
          <w:marLeft w:val="0"/>
          <w:marRight w:val="0"/>
          <w:marTop w:val="0"/>
          <w:marBottom w:val="0"/>
          <w:divBdr>
            <w:top w:val="none" w:sz="0" w:space="0" w:color="auto"/>
            <w:left w:val="none" w:sz="0" w:space="0" w:color="auto"/>
            <w:bottom w:val="none" w:sz="0" w:space="0" w:color="auto"/>
            <w:right w:val="none" w:sz="0" w:space="0" w:color="auto"/>
          </w:divBdr>
        </w:div>
        <w:div w:id="1973708516">
          <w:marLeft w:val="0"/>
          <w:marRight w:val="0"/>
          <w:marTop w:val="0"/>
          <w:marBottom w:val="0"/>
          <w:divBdr>
            <w:top w:val="none" w:sz="0" w:space="0" w:color="auto"/>
            <w:left w:val="none" w:sz="0" w:space="0" w:color="auto"/>
            <w:bottom w:val="none" w:sz="0" w:space="0" w:color="auto"/>
            <w:right w:val="none" w:sz="0" w:space="0" w:color="auto"/>
          </w:divBdr>
        </w:div>
        <w:div w:id="1650817435">
          <w:marLeft w:val="0"/>
          <w:marRight w:val="0"/>
          <w:marTop w:val="0"/>
          <w:marBottom w:val="0"/>
          <w:divBdr>
            <w:top w:val="none" w:sz="0" w:space="0" w:color="auto"/>
            <w:left w:val="none" w:sz="0" w:space="0" w:color="auto"/>
            <w:bottom w:val="none" w:sz="0" w:space="0" w:color="auto"/>
            <w:right w:val="none" w:sz="0" w:space="0" w:color="auto"/>
          </w:divBdr>
        </w:div>
      </w:divsChild>
    </w:div>
    <w:div w:id="1351446056">
      <w:bodyDiv w:val="1"/>
      <w:marLeft w:val="0"/>
      <w:marRight w:val="0"/>
      <w:marTop w:val="0"/>
      <w:marBottom w:val="0"/>
      <w:divBdr>
        <w:top w:val="none" w:sz="0" w:space="0" w:color="auto"/>
        <w:left w:val="none" w:sz="0" w:space="0" w:color="auto"/>
        <w:bottom w:val="none" w:sz="0" w:space="0" w:color="auto"/>
        <w:right w:val="none" w:sz="0" w:space="0" w:color="auto"/>
      </w:divBdr>
      <w:divsChild>
        <w:div w:id="951323277">
          <w:marLeft w:val="0"/>
          <w:marRight w:val="0"/>
          <w:marTop w:val="0"/>
          <w:marBottom w:val="0"/>
          <w:divBdr>
            <w:top w:val="none" w:sz="0" w:space="0" w:color="auto"/>
            <w:left w:val="none" w:sz="0" w:space="0" w:color="auto"/>
            <w:bottom w:val="none" w:sz="0" w:space="0" w:color="auto"/>
            <w:right w:val="none" w:sz="0" w:space="0" w:color="auto"/>
          </w:divBdr>
          <w:divsChild>
            <w:div w:id="1686403587">
              <w:marLeft w:val="0"/>
              <w:marRight w:val="0"/>
              <w:marTop w:val="0"/>
              <w:marBottom w:val="0"/>
              <w:divBdr>
                <w:top w:val="none" w:sz="0" w:space="0" w:color="auto"/>
                <w:left w:val="none" w:sz="0" w:space="0" w:color="auto"/>
                <w:bottom w:val="none" w:sz="0" w:space="0" w:color="auto"/>
                <w:right w:val="none" w:sz="0" w:space="0" w:color="auto"/>
              </w:divBdr>
              <w:divsChild>
                <w:div w:id="4291111">
                  <w:marLeft w:val="0"/>
                  <w:marRight w:val="0"/>
                  <w:marTop w:val="0"/>
                  <w:marBottom w:val="0"/>
                  <w:divBdr>
                    <w:top w:val="single" w:sz="6" w:space="0" w:color="DDDDDD"/>
                    <w:left w:val="none" w:sz="0" w:space="0" w:color="auto"/>
                    <w:bottom w:val="none" w:sz="0" w:space="0" w:color="auto"/>
                    <w:right w:val="none" w:sz="0" w:space="0" w:color="auto"/>
                  </w:divBdr>
                  <w:divsChild>
                    <w:div w:id="252394300">
                      <w:marLeft w:val="345"/>
                      <w:marRight w:val="360"/>
                      <w:marTop w:val="375"/>
                      <w:marBottom w:val="330"/>
                      <w:divBdr>
                        <w:top w:val="none" w:sz="0" w:space="0" w:color="auto"/>
                        <w:left w:val="none" w:sz="0" w:space="0" w:color="auto"/>
                        <w:bottom w:val="none" w:sz="0" w:space="0" w:color="auto"/>
                        <w:right w:val="none" w:sz="0" w:space="0" w:color="auto"/>
                      </w:divBdr>
                      <w:divsChild>
                        <w:div w:id="1067412371">
                          <w:marLeft w:val="0"/>
                          <w:marRight w:val="0"/>
                          <w:marTop w:val="0"/>
                          <w:marBottom w:val="0"/>
                          <w:divBdr>
                            <w:top w:val="none" w:sz="0" w:space="0" w:color="auto"/>
                            <w:left w:val="none" w:sz="0" w:space="0" w:color="auto"/>
                            <w:bottom w:val="none" w:sz="0" w:space="0" w:color="auto"/>
                            <w:right w:val="none" w:sz="0" w:space="0" w:color="auto"/>
                          </w:divBdr>
                          <w:divsChild>
                            <w:div w:id="980498995">
                              <w:marLeft w:val="0"/>
                              <w:marRight w:val="0"/>
                              <w:marTop w:val="0"/>
                              <w:marBottom w:val="0"/>
                              <w:divBdr>
                                <w:top w:val="none" w:sz="0" w:space="0" w:color="auto"/>
                                <w:left w:val="none" w:sz="0" w:space="0" w:color="auto"/>
                                <w:bottom w:val="none" w:sz="0" w:space="0" w:color="auto"/>
                                <w:right w:val="none" w:sz="0" w:space="0" w:color="auto"/>
                              </w:divBdr>
                              <w:divsChild>
                                <w:div w:id="465436927">
                                  <w:marLeft w:val="0"/>
                                  <w:marRight w:val="0"/>
                                  <w:marTop w:val="0"/>
                                  <w:marBottom w:val="0"/>
                                  <w:divBdr>
                                    <w:top w:val="none" w:sz="0" w:space="0" w:color="auto"/>
                                    <w:left w:val="none" w:sz="0" w:space="0" w:color="auto"/>
                                    <w:bottom w:val="none" w:sz="0" w:space="0" w:color="auto"/>
                                    <w:right w:val="none" w:sz="0" w:space="0" w:color="auto"/>
                                  </w:divBdr>
                                  <w:divsChild>
                                    <w:div w:id="1631742143">
                                      <w:marLeft w:val="0"/>
                                      <w:marRight w:val="0"/>
                                      <w:marTop w:val="0"/>
                                      <w:marBottom w:val="0"/>
                                      <w:divBdr>
                                        <w:top w:val="none" w:sz="0" w:space="0" w:color="auto"/>
                                        <w:left w:val="none" w:sz="0" w:space="0" w:color="auto"/>
                                        <w:bottom w:val="none" w:sz="0" w:space="0" w:color="auto"/>
                                        <w:right w:val="none" w:sz="0" w:space="0" w:color="auto"/>
                                      </w:divBdr>
                                      <w:divsChild>
                                        <w:div w:id="1071851899">
                                          <w:marLeft w:val="0"/>
                                          <w:marRight w:val="0"/>
                                          <w:marTop w:val="0"/>
                                          <w:marBottom w:val="0"/>
                                          <w:divBdr>
                                            <w:top w:val="none" w:sz="0" w:space="0" w:color="auto"/>
                                            <w:left w:val="none" w:sz="0" w:space="0" w:color="auto"/>
                                            <w:bottom w:val="none" w:sz="0" w:space="0" w:color="auto"/>
                                            <w:right w:val="none" w:sz="0" w:space="0" w:color="auto"/>
                                          </w:divBdr>
                                          <w:divsChild>
                                            <w:div w:id="1113358090">
                                              <w:marLeft w:val="0"/>
                                              <w:marRight w:val="0"/>
                                              <w:marTop w:val="0"/>
                                              <w:marBottom w:val="0"/>
                                              <w:divBdr>
                                                <w:top w:val="none" w:sz="0" w:space="0" w:color="auto"/>
                                                <w:left w:val="none" w:sz="0" w:space="0" w:color="auto"/>
                                                <w:bottom w:val="none" w:sz="0" w:space="0" w:color="auto"/>
                                                <w:right w:val="none" w:sz="0" w:space="0" w:color="auto"/>
                                              </w:divBdr>
                                              <w:divsChild>
                                                <w:div w:id="644966443">
                                                  <w:marLeft w:val="0"/>
                                                  <w:marRight w:val="0"/>
                                                  <w:marTop w:val="0"/>
                                                  <w:marBottom w:val="0"/>
                                                  <w:divBdr>
                                                    <w:top w:val="none" w:sz="0" w:space="0" w:color="auto"/>
                                                    <w:left w:val="none" w:sz="0" w:space="0" w:color="auto"/>
                                                    <w:bottom w:val="none" w:sz="0" w:space="0" w:color="auto"/>
                                                    <w:right w:val="none" w:sz="0" w:space="0" w:color="auto"/>
                                                  </w:divBdr>
                                                </w:div>
                                                <w:div w:id="18025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2286353">
      <w:bodyDiv w:val="1"/>
      <w:marLeft w:val="180"/>
      <w:marRight w:val="0"/>
      <w:marTop w:val="120"/>
      <w:marBottom w:val="0"/>
      <w:divBdr>
        <w:top w:val="none" w:sz="0" w:space="0" w:color="auto"/>
        <w:left w:val="none" w:sz="0" w:space="0" w:color="auto"/>
        <w:bottom w:val="none" w:sz="0" w:space="0" w:color="auto"/>
        <w:right w:val="none" w:sz="0" w:space="0" w:color="auto"/>
      </w:divBdr>
      <w:divsChild>
        <w:div w:id="973294556">
          <w:marLeft w:val="0"/>
          <w:marRight w:val="0"/>
          <w:marTop w:val="0"/>
          <w:marBottom w:val="0"/>
          <w:divBdr>
            <w:top w:val="none" w:sz="0" w:space="0" w:color="auto"/>
            <w:left w:val="none" w:sz="0" w:space="0" w:color="auto"/>
            <w:bottom w:val="none" w:sz="0" w:space="0" w:color="auto"/>
            <w:right w:val="none" w:sz="0" w:space="0" w:color="auto"/>
          </w:divBdr>
          <w:divsChild>
            <w:div w:id="1130394150">
              <w:marLeft w:val="0"/>
              <w:marRight w:val="0"/>
              <w:marTop w:val="0"/>
              <w:marBottom w:val="0"/>
              <w:divBdr>
                <w:top w:val="none" w:sz="0" w:space="0" w:color="auto"/>
                <w:left w:val="none" w:sz="0" w:space="0" w:color="auto"/>
                <w:bottom w:val="none" w:sz="0" w:space="0" w:color="auto"/>
                <w:right w:val="none" w:sz="0" w:space="0" w:color="auto"/>
              </w:divBdr>
              <w:divsChild>
                <w:div w:id="620888753">
                  <w:marLeft w:val="0"/>
                  <w:marRight w:val="0"/>
                  <w:marTop w:val="0"/>
                  <w:marBottom w:val="0"/>
                  <w:divBdr>
                    <w:top w:val="none" w:sz="0" w:space="0" w:color="auto"/>
                    <w:left w:val="none" w:sz="0" w:space="0" w:color="auto"/>
                    <w:bottom w:val="none" w:sz="0" w:space="0" w:color="auto"/>
                    <w:right w:val="none" w:sz="0" w:space="0" w:color="auto"/>
                  </w:divBdr>
                  <w:divsChild>
                    <w:div w:id="942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25819">
      <w:bodyDiv w:val="1"/>
      <w:marLeft w:val="0"/>
      <w:marRight w:val="0"/>
      <w:marTop w:val="0"/>
      <w:marBottom w:val="0"/>
      <w:divBdr>
        <w:top w:val="none" w:sz="0" w:space="0" w:color="auto"/>
        <w:left w:val="none" w:sz="0" w:space="0" w:color="auto"/>
        <w:bottom w:val="none" w:sz="0" w:space="0" w:color="auto"/>
        <w:right w:val="none" w:sz="0" w:space="0" w:color="auto"/>
      </w:divBdr>
    </w:div>
    <w:div w:id="1436711488">
      <w:bodyDiv w:val="1"/>
      <w:marLeft w:val="0"/>
      <w:marRight w:val="0"/>
      <w:marTop w:val="0"/>
      <w:marBottom w:val="0"/>
      <w:divBdr>
        <w:top w:val="none" w:sz="0" w:space="0" w:color="auto"/>
        <w:left w:val="none" w:sz="0" w:space="0" w:color="auto"/>
        <w:bottom w:val="none" w:sz="0" w:space="0" w:color="auto"/>
        <w:right w:val="none" w:sz="0" w:space="0" w:color="auto"/>
      </w:divBdr>
      <w:divsChild>
        <w:div w:id="179390279">
          <w:marLeft w:val="0"/>
          <w:marRight w:val="0"/>
          <w:marTop w:val="0"/>
          <w:marBottom w:val="0"/>
          <w:divBdr>
            <w:top w:val="none" w:sz="0" w:space="0" w:color="auto"/>
            <w:left w:val="none" w:sz="0" w:space="0" w:color="auto"/>
            <w:bottom w:val="none" w:sz="0" w:space="0" w:color="auto"/>
            <w:right w:val="none" w:sz="0" w:space="0" w:color="auto"/>
          </w:divBdr>
        </w:div>
        <w:div w:id="501050374">
          <w:marLeft w:val="0"/>
          <w:marRight w:val="0"/>
          <w:marTop w:val="0"/>
          <w:marBottom w:val="0"/>
          <w:divBdr>
            <w:top w:val="none" w:sz="0" w:space="0" w:color="auto"/>
            <w:left w:val="none" w:sz="0" w:space="0" w:color="auto"/>
            <w:bottom w:val="none" w:sz="0" w:space="0" w:color="auto"/>
            <w:right w:val="none" w:sz="0" w:space="0" w:color="auto"/>
          </w:divBdr>
        </w:div>
      </w:divsChild>
    </w:div>
    <w:div w:id="1479880402">
      <w:bodyDiv w:val="1"/>
      <w:marLeft w:val="0"/>
      <w:marRight w:val="0"/>
      <w:marTop w:val="0"/>
      <w:marBottom w:val="0"/>
      <w:divBdr>
        <w:top w:val="none" w:sz="0" w:space="0" w:color="auto"/>
        <w:left w:val="none" w:sz="0" w:space="0" w:color="auto"/>
        <w:bottom w:val="none" w:sz="0" w:space="0" w:color="auto"/>
        <w:right w:val="none" w:sz="0" w:space="0" w:color="auto"/>
      </w:divBdr>
      <w:divsChild>
        <w:div w:id="172769033">
          <w:marLeft w:val="0"/>
          <w:marRight w:val="0"/>
          <w:marTop w:val="0"/>
          <w:marBottom w:val="0"/>
          <w:divBdr>
            <w:top w:val="none" w:sz="0" w:space="0" w:color="auto"/>
            <w:left w:val="none" w:sz="0" w:space="0" w:color="auto"/>
            <w:bottom w:val="none" w:sz="0" w:space="0" w:color="auto"/>
            <w:right w:val="none" w:sz="0" w:space="0" w:color="auto"/>
          </w:divBdr>
        </w:div>
        <w:div w:id="1424763229">
          <w:marLeft w:val="0"/>
          <w:marRight w:val="0"/>
          <w:marTop w:val="0"/>
          <w:marBottom w:val="0"/>
          <w:divBdr>
            <w:top w:val="none" w:sz="0" w:space="0" w:color="auto"/>
            <w:left w:val="none" w:sz="0" w:space="0" w:color="auto"/>
            <w:bottom w:val="none" w:sz="0" w:space="0" w:color="auto"/>
            <w:right w:val="none" w:sz="0" w:space="0" w:color="auto"/>
          </w:divBdr>
        </w:div>
        <w:div w:id="1546986644">
          <w:marLeft w:val="0"/>
          <w:marRight w:val="0"/>
          <w:marTop w:val="0"/>
          <w:marBottom w:val="0"/>
          <w:divBdr>
            <w:top w:val="none" w:sz="0" w:space="0" w:color="auto"/>
            <w:left w:val="none" w:sz="0" w:space="0" w:color="auto"/>
            <w:bottom w:val="none" w:sz="0" w:space="0" w:color="auto"/>
            <w:right w:val="none" w:sz="0" w:space="0" w:color="auto"/>
          </w:divBdr>
        </w:div>
        <w:div w:id="1614827736">
          <w:marLeft w:val="0"/>
          <w:marRight w:val="0"/>
          <w:marTop w:val="0"/>
          <w:marBottom w:val="0"/>
          <w:divBdr>
            <w:top w:val="none" w:sz="0" w:space="0" w:color="auto"/>
            <w:left w:val="none" w:sz="0" w:space="0" w:color="auto"/>
            <w:bottom w:val="none" w:sz="0" w:space="0" w:color="auto"/>
            <w:right w:val="none" w:sz="0" w:space="0" w:color="auto"/>
          </w:divBdr>
        </w:div>
      </w:divsChild>
    </w:div>
    <w:div w:id="1484397192">
      <w:bodyDiv w:val="1"/>
      <w:marLeft w:val="0"/>
      <w:marRight w:val="0"/>
      <w:marTop w:val="0"/>
      <w:marBottom w:val="0"/>
      <w:divBdr>
        <w:top w:val="none" w:sz="0" w:space="0" w:color="auto"/>
        <w:left w:val="none" w:sz="0" w:space="0" w:color="auto"/>
        <w:bottom w:val="none" w:sz="0" w:space="0" w:color="auto"/>
        <w:right w:val="none" w:sz="0" w:space="0" w:color="auto"/>
      </w:divBdr>
      <w:divsChild>
        <w:div w:id="871697214">
          <w:marLeft w:val="0"/>
          <w:marRight w:val="0"/>
          <w:marTop w:val="0"/>
          <w:marBottom w:val="0"/>
          <w:divBdr>
            <w:top w:val="none" w:sz="0" w:space="0" w:color="auto"/>
            <w:left w:val="none" w:sz="0" w:space="0" w:color="auto"/>
            <w:bottom w:val="none" w:sz="0" w:space="0" w:color="auto"/>
            <w:right w:val="none" w:sz="0" w:space="0" w:color="auto"/>
          </w:divBdr>
        </w:div>
        <w:div w:id="1565678817">
          <w:marLeft w:val="0"/>
          <w:marRight w:val="0"/>
          <w:marTop w:val="0"/>
          <w:marBottom w:val="0"/>
          <w:divBdr>
            <w:top w:val="none" w:sz="0" w:space="0" w:color="auto"/>
            <w:left w:val="none" w:sz="0" w:space="0" w:color="auto"/>
            <w:bottom w:val="none" w:sz="0" w:space="0" w:color="auto"/>
            <w:right w:val="none" w:sz="0" w:space="0" w:color="auto"/>
          </w:divBdr>
        </w:div>
      </w:divsChild>
    </w:div>
    <w:div w:id="1560051159">
      <w:bodyDiv w:val="1"/>
      <w:marLeft w:val="0"/>
      <w:marRight w:val="0"/>
      <w:marTop w:val="0"/>
      <w:marBottom w:val="0"/>
      <w:divBdr>
        <w:top w:val="none" w:sz="0" w:space="0" w:color="auto"/>
        <w:left w:val="none" w:sz="0" w:space="0" w:color="auto"/>
        <w:bottom w:val="none" w:sz="0" w:space="0" w:color="auto"/>
        <w:right w:val="none" w:sz="0" w:space="0" w:color="auto"/>
      </w:divBdr>
      <w:divsChild>
        <w:div w:id="1772050047">
          <w:marLeft w:val="0"/>
          <w:marRight w:val="0"/>
          <w:marTop w:val="0"/>
          <w:marBottom w:val="0"/>
          <w:divBdr>
            <w:top w:val="none" w:sz="0" w:space="0" w:color="auto"/>
            <w:left w:val="none" w:sz="0" w:space="0" w:color="auto"/>
            <w:bottom w:val="none" w:sz="0" w:space="0" w:color="auto"/>
            <w:right w:val="none" w:sz="0" w:space="0" w:color="auto"/>
          </w:divBdr>
        </w:div>
      </w:divsChild>
    </w:div>
    <w:div w:id="1561087056">
      <w:bodyDiv w:val="1"/>
      <w:marLeft w:val="0"/>
      <w:marRight w:val="0"/>
      <w:marTop w:val="0"/>
      <w:marBottom w:val="0"/>
      <w:divBdr>
        <w:top w:val="none" w:sz="0" w:space="0" w:color="auto"/>
        <w:left w:val="none" w:sz="0" w:space="0" w:color="auto"/>
        <w:bottom w:val="none" w:sz="0" w:space="0" w:color="auto"/>
        <w:right w:val="none" w:sz="0" w:space="0" w:color="auto"/>
      </w:divBdr>
      <w:divsChild>
        <w:div w:id="542594983">
          <w:marLeft w:val="0"/>
          <w:marRight w:val="0"/>
          <w:marTop w:val="0"/>
          <w:marBottom w:val="0"/>
          <w:divBdr>
            <w:top w:val="none" w:sz="0" w:space="0" w:color="auto"/>
            <w:left w:val="none" w:sz="0" w:space="0" w:color="auto"/>
            <w:bottom w:val="none" w:sz="0" w:space="0" w:color="auto"/>
            <w:right w:val="none" w:sz="0" w:space="0" w:color="auto"/>
          </w:divBdr>
        </w:div>
        <w:div w:id="1383558861">
          <w:marLeft w:val="0"/>
          <w:marRight w:val="0"/>
          <w:marTop w:val="0"/>
          <w:marBottom w:val="0"/>
          <w:divBdr>
            <w:top w:val="none" w:sz="0" w:space="0" w:color="auto"/>
            <w:left w:val="none" w:sz="0" w:space="0" w:color="auto"/>
            <w:bottom w:val="none" w:sz="0" w:space="0" w:color="auto"/>
            <w:right w:val="none" w:sz="0" w:space="0" w:color="auto"/>
          </w:divBdr>
        </w:div>
      </w:divsChild>
    </w:div>
    <w:div w:id="1589074202">
      <w:bodyDiv w:val="1"/>
      <w:marLeft w:val="0"/>
      <w:marRight w:val="0"/>
      <w:marTop w:val="0"/>
      <w:marBottom w:val="0"/>
      <w:divBdr>
        <w:top w:val="none" w:sz="0" w:space="0" w:color="auto"/>
        <w:left w:val="none" w:sz="0" w:space="0" w:color="auto"/>
        <w:bottom w:val="none" w:sz="0" w:space="0" w:color="auto"/>
        <w:right w:val="none" w:sz="0" w:space="0" w:color="auto"/>
      </w:divBdr>
      <w:divsChild>
        <w:div w:id="1084762849">
          <w:marLeft w:val="0"/>
          <w:marRight w:val="0"/>
          <w:marTop w:val="0"/>
          <w:marBottom w:val="0"/>
          <w:divBdr>
            <w:top w:val="none" w:sz="0" w:space="0" w:color="auto"/>
            <w:left w:val="none" w:sz="0" w:space="0" w:color="auto"/>
            <w:bottom w:val="none" w:sz="0" w:space="0" w:color="auto"/>
            <w:right w:val="none" w:sz="0" w:space="0" w:color="auto"/>
          </w:divBdr>
        </w:div>
        <w:div w:id="1503466592">
          <w:marLeft w:val="0"/>
          <w:marRight w:val="0"/>
          <w:marTop w:val="0"/>
          <w:marBottom w:val="0"/>
          <w:divBdr>
            <w:top w:val="none" w:sz="0" w:space="0" w:color="auto"/>
            <w:left w:val="none" w:sz="0" w:space="0" w:color="auto"/>
            <w:bottom w:val="none" w:sz="0" w:space="0" w:color="auto"/>
            <w:right w:val="none" w:sz="0" w:space="0" w:color="auto"/>
          </w:divBdr>
        </w:div>
        <w:div w:id="1738744160">
          <w:marLeft w:val="0"/>
          <w:marRight w:val="0"/>
          <w:marTop w:val="0"/>
          <w:marBottom w:val="0"/>
          <w:divBdr>
            <w:top w:val="none" w:sz="0" w:space="0" w:color="auto"/>
            <w:left w:val="none" w:sz="0" w:space="0" w:color="auto"/>
            <w:bottom w:val="none" w:sz="0" w:space="0" w:color="auto"/>
            <w:right w:val="none" w:sz="0" w:space="0" w:color="auto"/>
          </w:divBdr>
        </w:div>
        <w:div w:id="2047441721">
          <w:marLeft w:val="0"/>
          <w:marRight w:val="0"/>
          <w:marTop w:val="0"/>
          <w:marBottom w:val="0"/>
          <w:divBdr>
            <w:top w:val="none" w:sz="0" w:space="0" w:color="auto"/>
            <w:left w:val="none" w:sz="0" w:space="0" w:color="auto"/>
            <w:bottom w:val="none" w:sz="0" w:space="0" w:color="auto"/>
            <w:right w:val="none" w:sz="0" w:space="0" w:color="auto"/>
          </w:divBdr>
        </w:div>
        <w:div w:id="2091341139">
          <w:marLeft w:val="0"/>
          <w:marRight w:val="0"/>
          <w:marTop w:val="0"/>
          <w:marBottom w:val="0"/>
          <w:divBdr>
            <w:top w:val="none" w:sz="0" w:space="0" w:color="auto"/>
            <w:left w:val="none" w:sz="0" w:space="0" w:color="auto"/>
            <w:bottom w:val="none" w:sz="0" w:space="0" w:color="auto"/>
            <w:right w:val="none" w:sz="0" w:space="0" w:color="auto"/>
          </w:divBdr>
        </w:div>
      </w:divsChild>
    </w:div>
    <w:div w:id="1592817959">
      <w:bodyDiv w:val="1"/>
      <w:marLeft w:val="0"/>
      <w:marRight w:val="0"/>
      <w:marTop w:val="0"/>
      <w:marBottom w:val="0"/>
      <w:divBdr>
        <w:top w:val="none" w:sz="0" w:space="0" w:color="auto"/>
        <w:left w:val="none" w:sz="0" w:space="0" w:color="auto"/>
        <w:bottom w:val="none" w:sz="0" w:space="0" w:color="auto"/>
        <w:right w:val="none" w:sz="0" w:space="0" w:color="auto"/>
      </w:divBdr>
    </w:div>
    <w:div w:id="1599675585">
      <w:bodyDiv w:val="1"/>
      <w:marLeft w:val="0"/>
      <w:marRight w:val="0"/>
      <w:marTop w:val="0"/>
      <w:marBottom w:val="0"/>
      <w:divBdr>
        <w:top w:val="none" w:sz="0" w:space="0" w:color="auto"/>
        <w:left w:val="none" w:sz="0" w:space="0" w:color="auto"/>
        <w:bottom w:val="none" w:sz="0" w:space="0" w:color="auto"/>
        <w:right w:val="none" w:sz="0" w:space="0" w:color="auto"/>
      </w:divBdr>
      <w:divsChild>
        <w:div w:id="1415469808">
          <w:marLeft w:val="0"/>
          <w:marRight w:val="0"/>
          <w:marTop w:val="0"/>
          <w:marBottom w:val="0"/>
          <w:divBdr>
            <w:top w:val="none" w:sz="0" w:space="0" w:color="auto"/>
            <w:left w:val="none" w:sz="0" w:space="0" w:color="auto"/>
            <w:bottom w:val="none" w:sz="0" w:space="0" w:color="auto"/>
            <w:right w:val="none" w:sz="0" w:space="0" w:color="auto"/>
          </w:divBdr>
          <w:divsChild>
            <w:div w:id="1534345547">
              <w:marLeft w:val="0"/>
              <w:marRight w:val="0"/>
              <w:marTop w:val="0"/>
              <w:marBottom w:val="0"/>
              <w:divBdr>
                <w:top w:val="none" w:sz="0" w:space="0" w:color="auto"/>
                <w:left w:val="none" w:sz="0" w:space="0" w:color="auto"/>
                <w:bottom w:val="none" w:sz="0" w:space="0" w:color="auto"/>
                <w:right w:val="none" w:sz="0" w:space="0" w:color="auto"/>
              </w:divBdr>
              <w:divsChild>
                <w:div w:id="577448748">
                  <w:marLeft w:val="0"/>
                  <w:marRight w:val="0"/>
                  <w:marTop w:val="0"/>
                  <w:marBottom w:val="0"/>
                  <w:divBdr>
                    <w:top w:val="single" w:sz="6" w:space="0" w:color="DDDDDD"/>
                    <w:left w:val="none" w:sz="0" w:space="0" w:color="auto"/>
                    <w:bottom w:val="none" w:sz="0" w:space="0" w:color="auto"/>
                    <w:right w:val="none" w:sz="0" w:space="0" w:color="auto"/>
                  </w:divBdr>
                  <w:divsChild>
                    <w:div w:id="284385798">
                      <w:marLeft w:val="345"/>
                      <w:marRight w:val="360"/>
                      <w:marTop w:val="375"/>
                      <w:marBottom w:val="330"/>
                      <w:divBdr>
                        <w:top w:val="none" w:sz="0" w:space="0" w:color="auto"/>
                        <w:left w:val="none" w:sz="0" w:space="0" w:color="auto"/>
                        <w:bottom w:val="none" w:sz="0" w:space="0" w:color="auto"/>
                        <w:right w:val="none" w:sz="0" w:space="0" w:color="auto"/>
                      </w:divBdr>
                      <w:divsChild>
                        <w:div w:id="1251429045">
                          <w:marLeft w:val="0"/>
                          <w:marRight w:val="0"/>
                          <w:marTop w:val="0"/>
                          <w:marBottom w:val="0"/>
                          <w:divBdr>
                            <w:top w:val="none" w:sz="0" w:space="0" w:color="auto"/>
                            <w:left w:val="none" w:sz="0" w:space="0" w:color="auto"/>
                            <w:bottom w:val="none" w:sz="0" w:space="0" w:color="auto"/>
                            <w:right w:val="none" w:sz="0" w:space="0" w:color="auto"/>
                          </w:divBdr>
                          <w:divsChild>
                            <w:div w:id="57674334">
                              <w:marLeft w:val="0"/>
                              <w:marRight w:val="0"/>
                              <w:marTop w:val="0"/>
                              <w:marBottom w:val="0"/>
                              <w:divBdr>
                                <w:top w:val="none" w:sz="0" w:space="0" w:color="auto"/>
                                <w:left w:val="none" w:sz="0" w:space="0" w:color="auto"/>
                                <w:bottom w:val="none" w:sz="0" w:space="0" w:color="auto"/>
                                <w:right w:val="none" w:sz="0" w:space="0" w:color="auto"/>
                              </w:divBdr>
                            </w:div>
                            <w:div w:id="301547943">
                              <w:marLeft w:val="0"/>
                              <w:marRight w:val="0"/>
                              <w:marTop w:val="0"/>
                              <w:marBottom w:val="0"/>
                              <w:divBdr>
                                <w:top w:val="none" w:sz="0" w:space="0" w:color="auto"/>
                                <w:left w:val="none" w:sz="0" w:space="0" w:color="auto"/>
                                <w:bottom w:val="none" w:sz="0" w:space="0" w:color="auto"/>
                                <w:right w:val="none" w:sz="0" w:space="0" w:color="auto"/>
                              </w:divBdr>
                            </w:div>
                            <w:div w:id="13408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340816">
      <w:bodyDiv w:val="1"/>
      <w:marLeft w:val="0"/>
      <w:marRight w:val="0"/>
      <w:marTop w:val="0"/>
      <w:marBottom w:val="0"/>
      <w:divBdr>
        <w:top w:val="none" w:sz="0" w:space="0" w:color="auto"/>
        <w:left w:val="none" w:sz="0" w:space="0" w:color="auto"/>
        <w:bottom w:val="none" w:sz="0" w:space="0" w:color="auto"/>
        <w:right w:val="none" w:sz="0" w:space="0" w:color="auto"/>
      </w:divBdr>
      <w:divsChild>
        <w:div w:id="2049910145">
          <w:marLeft w:val="0"/>
          <w:marRight w:val="0"/>
          <w:marTop w:val="0"/>
          <w:marBottom w:val="0"/>
          <w:divBdr>
            <w:top w:val="none" w:sz="0" w:space="0" w:color="auto"/>
            <w:left w:val="none" w:sz="0" w:space="0" w:color="auto"/>
            <w:bottom w:val="none" w:sz="0" w:space="0" w:color="auto"/>
            <w:right w:val="none" w:sz="0" w:space="0" w:color="auto"/>
          </w:divBdr>
          <w:divsChild>
            <w:div w:id="335839221">
              <w:marLeft w:val="0"/>
              <w:marRight w:val="0"/>
              <w:marTop w:val="0"/>
              <w:marBottom w:val="0"/>
              <w:divBdr>
                <w:top w:val="none" w:sz="0" w:space="0" w:color="auto"/>
                <w:left w:val="none" w:sz="0" w:space="0" w:color="auto"/>
                <w:bottom w:val="none" w:sz="0" w:space="0" w:color="auto"/>
                <w:right w:val="none" w:sz="0" w:space="0" w:color="auto"/>
              </w:divBdr>
              <w:divsChild>
                <w:div w:id="1182355642">
                  <w:marLeft w:val="0"/>
                  <w:marRight w:val="0"/>
                  <w:marTop w:val="0"/>
                  <w:marBottom w:val="0"/>
                  <w:divBdr>
                    <w:top w:val="none" w:sz="0" w:space="0" w:color="auto"/>
                    <w:left w:val="none" w:sz="0" w:space="0" w:color="auto"/>
                    <w:bottom w:val="none" w:sz="0" w:space="0" w:color="auto"/>
                    <w:right w:val="none" w:sz="0" w:space="0" w:color="auto"/>
                  </w:divBdr>
                  <w:divsChild>
                    <w:div w:id="1945960957">
                      <w:marLeft w:val="0"/>
                      <w:marRight w:val="0"/>
                      <w:marTop w:val="0"/>
                      <w:marBottom w:val="0"/>
                      <w:divBdr>
                        <w:top w:val="none" w:sz="0" w:space="0" w:color="auto"/>
                        <w:left w:val="none" w:sz="0" w:space="0" w:color="auto"/>
                        <w:bottom w:val="none" w:sz="0" w:space="0" w:color="auto"/>
                        <w:right w:val="none" w:sz="0" w:space="0" w:color="auto"/>
                      </w:divBdr>
                      <w:divsChild>
                        <w:div w:id="854344622">
                          <w:marLeft w:val="0"/>
                          <w:marRight w:val="0"/>
                          <w:marTop w:val="0"/>
                          <w:marBottom w:val="0"/>
                          <w:divBdr>
                            <w:top w:val="none" w:sz="0" w:space="0" w:color="auto"/>
                            <w:left w:val="none" w:sz="0" w:space="0" w:color="auto"/>
                            <w:bottom w:val="none" w:sz="0" w:space="0" w:color="auto"/>
                            <w:right w:val="none" w:sz="0" w:space="0" w:color="auto"/>
                          </w:divBdr>
                          <w:divsChild>
                            <w:div w:id="2004817436">
                              <w:marLeft w:val="0"/>
                              <w:marRight w:val="0"/>
                              <w:marTop w:val="0"/>
                              <w:marBottom w:val="0"/>
                              <w:divBdr>
                                <w:top w:val="none" w:sz="0" w:space="0" w:color="auto"/>
                                <w:left w:val="none" w:sz="0" w:space="0" w:color="auto"/>
                                <w:bottom w:val="none" w:sz="0" w:space="0" w:color="auto"/>
                                <w:right w:val="none" w:sz="0" w:space="0" w:color="auto"/>
                              </w:divBdr>
                              <w:divsChild>
                                <w:div w:id="1049066821">
                                  <w:marLeft w:val="0"/>
                                  <w:marRight w:val="0"/>
                                  <w:marTop w:val="0"/>
                                  <w:marBottom w:val="0"/>
                                  <w:divBdr>
                                    <w:top w:val="none" w:sz="0" w:space="0" w:color="auto"/>
                                    <w:left w:val="none" w:sz="0" w:space="0" w:color="auto"/>
                                    <w:bottom w:val="none" w:sz="0" w:space="0" w:color="auto"/>
                                    <w:right w:val="none" w:sz="0" w:space="0" w:color="auto"/>
                                  </w:divBdr>
                                  <w:divsChild>
                                    <w:div w:id="1972595821">
                                      <w:marLeft w:val="0"/>
                                      <w:marRight w:val="0"/>
                                      <w:marTop w:val="0"/>
                                      <w:marBottom w:val="0"/>
                                      <w:divBdr>
                                        <w:top w:val="none" w:sz="0" w:space="0" w:color="auto"/>
                                        <w:left w:val="none" w:sz="0" w:space="0" w:color="auto"/>
                                        <w:bottom w:val="none" w:sz="0" w:space="0" w:color="auto"/>
                                        <w:right w:val="none" w:sz="0" w:space="0" w:color="auto"/>
                                      </w:divBdr>
                                      <w:divsChild>
                                        <w:div w:id="362940990">
                                          <w:marLeft w:val="0"/>
                                          <w:marRight w:val="0"/>
                                          <w:marTop w:val="0"/>
                                          <w:marBottom w:val="0"/>
                                          <w:divBdr>
                                            <w:top w:val="none" w:sz="0" w:space="0" w:color="auto"/>
                                            <w:left w:val="none" w:sz="0" w:space="0" w:color="auto"/>
                                            <w:bottom w:val="none" w:sz="0" w:space="0" w:color="auto"/>
                                            <w:right w:val="none" w:sz="0" w:space="0" w:color="auto"/>
                                          </w:divBdr>
                                          <w:divsChild>
                                            <w:div w:id="1107503551">
                                              <w:marLeft w:val="0"/>
                                              <w:marRight w:val="0"/>
                                              <w:marTop w:val="0"/>
                                              <w:marBottom w:val="0"/>
                                              <w:divBdr>
                                                <w:top w:val="none" w:sz="0" w:space="0" w:color="auto"/>
                                                <w:left w:val="none" w:sz="0" w:space="0" w:color="auto"/>
                                                <w:bottom w:val="none" w:sz="0" w:space="0" w:color="auto"/>
                                                <w:right w:val="none" w:sz="0" w:space="0" w:color="auto"/>
                                              </w:divBdr>
                                              <w:divsChild>
                                                <w:div w:id="389235615">
                                                  <w:marLeft w:val="0"/>
                                                  <w:marRight w:val="0"/>
                                                  <w:marTop w:val="0"/>
                                                  <w:marBottom w:val="0"/>
                                                  <w:divBdr>
                                                    <w:top w:val="none" w:sz="0" w:space="0" w:color="auto"/>
                                                    <w:left w:val="none" w:sz="0" w:space="0" w:color="auto"/>
                                                    <w:bottom w:val="none" w:sz="0" w:space="0" w:color="auto"/>
                                                    <w:right w:val="none" w:sz="0" w:space="0" w:color="auto"/>
                                                  </w:divBdr>
                                                  <w:divsChild>
                                                    <w:div w:id="20499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10193">
      <w:bodyDiv w:val="1"/>
      <w:marLeft w:val="0"/>
      <w:marRight w:val="0"/>
      <w:marTop w:val="0"/>
      <w:marBottom w:val="0"/>
      <w:divBdr>
        <w:top w:val="none" w:sz="0" w:space="0" w:color="auto"/>
        <w:left w:val="none" w:sz="0" w:space="0" w:color="auto"/>
        <w:bottom w:val="none" w:sz="0" w:space="0" w:color="auto"/>
        <w:right w:val="none" w:sz="0" w:space="0" w:color="auto"/>
      </w:divBdr>
      <w:divsChild>
        <w:div w:id="153183171">
          <w:marLeft w:val="0"/>
          <w:marRight w:val="0"/>
          <w:marTop w:val="0"/>
          <w:marBottom w:val="0"/>
          <w:divBdr>
            <w:top w:val="none" w:sz="0" w:space="0" w:color="auto"/>
            <w:left w:val="none" w:sz="0" w:space="0" w:color="auto"/>
            <w:bottom w:val="none" w:sz="0" w:space="0" w:color="auto"/>
            <w:right w:val="none" w:sz="0" w:space="0" w:color="auto"/>
          </w:divBdr>
          <w:divsChild>
            <w:div w:id="1203710645">
              <w:marLeft w:val="0"/>
              <w:marRight w:val="0"/>
              <w:marTop w:val="0"/>
              <w:marBottom w:val="0"/>
              <w:divBdr>
                <w:top w:val="none" w:sz="0" w:space="0" w:color="auto"/>
                <w:left w:val="none" w:sz="0" w:space="0" w:color="auto"/>
                <w:bottom w:val="none" w:sz="0" w:space="0" w:color="auto"/>
                <w:right w:val="none" w:sz="0" w:space="0" w:color="auto"/>
              </w:divBdr>
              <w:divsChild>
                <w:div w:id="1647314799">
                  <w:marLeft w:val="0"/>
                  <w:marRight w:val="0"/>
                  <w:marTop w:val="0"/>
                  <w:marBottom w:val="0"/>
                  <w:divBdr>
                    <w:top w:val="none" w:sz="0" w:space="0" w:color="auto"/>
                    <w:left w:val="none" w:sz="0" w:space="0" w:color="auto"/>
                    <w:bottom w:val="none" w:sz="0" w:space="0" w:color="auto"/>
                    <w:right w:val="none" w:sz="0" w:space="0" w:color="auto"/>
                  </w:divBdr>
                  <w:divsChild>
                    <w:div w:id="1249772487">
                      <w:marLeft w:val="0"/>
                      <w:marRight w:val="0"/>
                      <w:marTop w:val="0"/>
                      <w:marBottom w:val="0"/>
                      <w:divBdr>
                        <w:top w:val="none" w:sz="0" w:space="0" w:color="auto"/>
                        <w:left w:val="none" w:sz="0" w:space="0" w:color="auto"/>
                        <w:bottom w:val="none" w:sz="0" w:space="0" w:color="auto"/>
                        <w:right w:val="none" w:sz="0" w:space="0" w:color="auto"/>
                      </w:divBdr>
                      <w:divsChild>
                        <w:div w:id="1857695045">
                          <w:marLeft w:val="0"/>
                          <w:marRight w:val="0"/>
                          <w:marTop w:val="0"/>
                          <w:marBottom w:val="0"/>
                          <w:divBdr>
                            <w:top w:val="none" w:sz="0" w:space="0" w:color="auto"/>
                            <w:left w:val="none" w:sz="0" w:space="0" w:color="auto"/>
                            <w:bottom w:val="none" w:sz="0" w:space="0" w:color="auto"/>
                            <w:right w:val="none" w:sz="0" w:space="0" w:color="auto"/>
                          </w:divBdr>
                          <w:divsChild>
                            <w:div w:id="1800487593">
                              <w:marLeft w:val="0"/>
                              <w:marRight w:val="0"/>
                              <w:marTop w:val="0"/>
                              <w:marBottom w:val="0"/>
                              <w:divBdr>
                                <w:top w:val="none" w:sz="0" w:space="0" w:color="auto"/>
                                <w:left w:val="none" w:sz="0" w:space="0" w:color="auto"/>
                                <w:bottom w:val="none" w:sz="0" w:space="0" w:color="auto"/>
                                <w:right w:val="none" w:sz="0" w:space="0" w:color="auto"/>
                              </w:divBdr>
                              <w:divsChild>
                                <w:div w:id="587539595">
                                  <w:marLeft w:val="0"/>
                                  <w:marRight w:val="0"/>
                                  <w:marTop w:val="0"/>
                                  <w:marBottom w:val="0"/>
                                  <w:divBdr>
                                    <w:top w:val="none" w:sz="0" w:space="0" w:color="auto"/>
                                    <w:left w:val="none" w:sz="0" w:space="0" w:color="auto"/>
                                    <w:bottom w:val="none" w:sz="0" w:space="0" w:color="auto"/>
                                    <w:right w:val="none" w:sz="0" w:space="0" w:color="auto"/>
                                  </w:divBdr>
                                  <w:divsChild>
                                    <w:div w:id="640309906">
                                      <w:marLeft w:val="0"/>
                                      <w:marRight w:val="0"/>
                                      <w:marTop w:val="0"/>
                                      <w:marBottom w:val="0"/>
                                      <w:divBdr>
                                        <w:top w:val="none" w:sz="0" w:space="0" w:color="auto"/>
                                        <w:left w:val="none" w:sz="0" w:space="0" w:color="auto"/>
                                        <w:bottom w:val="none" w:sz="0" w:space="0" w:color="auto"/>
                                        <w:right w:val="none" w:sz="0" w:space="0" w:color="auto"/>
                                      </w:divBdr>
                                      <w:divsChild>
                                        <w:div w:id="98793164">
                                          <w:marLeft w:val="0"/>
                                          <w:marRight w:val="0"/>
                                          <w:marTop w:val="0"/>
                                          <w:marBottom w:val="0"/>
                                          <w:divBdr>
                                            <w:top w:val="none" w:sz="0" w:space="0" w:color="auto"/>
                                            <w:left w:val="none" w:sz="0" w:space="0" w:color="auto"/>
                                            <w:bottom w:val="none" w:sz="0" w:space="0" w:color="auto"/>
                                            <w:right w:val="none" w:sz="0" w:space="0" w:color="auto"/>
                                          </w:divBdr>
                                          <w:divsChild>
                                            <w:div w:id="239366182">
                                              <w:marLeft w:val="0"/>
                                              <w:marRight w:val="0"/>
                                              <w:marTop w:val="0"/>
                                              <w:marBottom w:val="0"/>
                                              <w:divBdr>
                                                <w:top w:val="none" w:sz="0" w:space="0" w:color="auto"/>
                                                <w:left w:val="none" w:sz="0" w:space="0" w:color="auto"/>
                                                <w:bottom w:val="none" w:sz="0" w:space="0" w:color="auto"/>
                                                <w:right w:val="none" w:sz="0" w:space="0" w:color="auto"/>
                                              </w:divBdr>
                                              <w:divsChild>
                                                <w:div w:id="792598413">
                                                  <w:marLeft w:val="0"/>
                                                  <w:marRight w:val="0"/>
                                                  <w:marTop w:val="0"/>
                                                  <w:marBottom w:val="0"/>
                                                  <w:divBdr>
                                                    <w:top w:val="none" w:sz="0" w:space="0" w:color="auto"/>
                                                    <w:left w:val="none" w:sz="0" w:space="0" w:color="auto"/>
                                                    <w:bottom w:val="none" w:sz="0" w:space="0" w:color="auto"/>
                                                    <w:right w:val="none" w:sz="0" w:space="0" w:color="auto"/>
                                                  </w:divBdr>
                                                  <w:divsChild>
                                                    <w:div w:id="1646735518">
                                                      <w:marLeft w:val="0"/>
                                                      <w:marRight w:val="0"/>
                                                      <w:marTop w:val="0"/>
                                                      <w:marBottom w:val="0"/>
                                                      <w:divBdr>
                                                        <w:top w:val="none" w:sz="0" w:space="0" w:color="auto"/>
                                                        <w:left w:val="none" w:sz="0" w:space="0" w:color="auto"/>
                                                        <w:bottom w:val="none" w:sz="0" w:space="0" w:color="auto"/>
                                                        <w:right w:val="none" w:sz="0" w:space="0" w:color="auto"/>
                                                      </w:divBdr>
                                                      <w:divsChild>
                                                        <w:div w:id="15093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0447">
                                              <w:marLeft w:val="0"/>
                                              <w:marRight w:val="0"/>
                                              <w:marTop w:val="0"/>
                                              <w:marBottom w:val="0"/>
                                              <w:divBdr>
                                                <w:top w:val="none" w:sz="0" w:space="0" w:color="auto"/>
                                                <w:left w:val="none" w:sz="0" w:space="0" w:color="auto"/>
                                                <w:bottom w:val="none" w:sz="0" w:space="0" w:color="auto"/>
                                                <w:right w:val="none" w:sz="0" w:space="0" w:color="auto"/>
                                              </w:divBdr>
                                            </w:div>
                                            <w:div w:id="978920942">
                                              <w:marLeft w:val="0"/>
                                              <w:marRight w:val="0"/>
                                              <w:marTop w:val="0"/>
                                              <w:marBottom w:val="0"/>
                                              <w:divBdr>
                                                <w:top w:val="none" w:sz="0" w:space="0" w:color="auto"/>
                                                <w:left w:val="none" w:sz="0" w:space="0" w:color="auto"/>
                                                <w:bottom w:val="none" w:sz="0" w:space="0" w:color="auto"/>
                                                <w:right w:val="none" w:sz="0" w:space="0" w:color="auto"/>
                                              </w:divBdr>
                                            </w:div>
                                            <w:div w:id="20397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564994">
      <w:bodyDiv w:val="1"/>
      <w:marLeft w:val="0"/>
      <w:marRight w:val="0"/>
      <w:marTop w:val="0"/>
      <w:marBottom w:val="0"/>
      <w:divBdr>
        <w:top w:val="none" w:sz="0" w:space="0" w:color="auto"/>
        <w:left w:val="none" w:sz="0" w:space="0" w:color="auto"/>
        <w:bottom w:val="none" w:sz="0" w:space="0" w:color="auto"/>
        <w:right w:val="none" w:sz="0" w:space="0" w:color="auto"/>
      </w:divBdr>
      <w:divsChild>
        <w:div w:id="1507162136">
          <w:marLeft w:val="0"/>
          <w:marRight w:val="0"/>
          <w:marTop w:val="0"/>
          <w:marBottom w:val="0"/>
          <w:divBdr>
            <w:top w:val="none" w:sz="0" w:space="0" w:color="auto"/>
            <w:left w:val="none" w:sz="0" w:space="0" w:color="auto"/>
            <w:bottom w:val="none" w:sz="0" w:space="0" w:color="auto"/>
            <w:right w:val="none" w:sz="0" w:space="0" w:color="auto"/>
          </w:divBdr>
          <w:divsChild>
            <w:div w:id="183906003">
              <w:marLeft w:val="0"/>
              <w:marRight w:val="0"/>
              <w:marTop w:val="0"/>
              <w:marBottom w:val="0"/>
              <w:divBdr>
                <w:top w:val="none" w:sz="0" w:space="0" w:color="auto"/>
                <w:left w:val="none" w:sz="0" w:space="0" w:color="auto"/>
                <w:bottom w:val="none" w:sz="0" w:space="0" w:color="auto"/>
                <w:right w:val="none" w:sz="0" w:space="0" w:color="auto"/>
              </w:divBdr>
              <w:divsChild>
                <w:div w:id="1333989661">
                  <w:marLeft w:val="0"/>
                  <w:marRight w:val="0"/>
                  <w:marTop w:val="0"/>
                  <w:marBottom w:val="0"/>
                  <w:divBdr>
                    <w:top w:val="none" w:sz="0" w:space="0" w:color="auto"/>
                    <w:left w:val="none" w:sz="0" w:space="0" w:color="auto"/>
                    <w:bottom w:val="none" w:sz="0" w:space="0" w:color="auto"/>
                    <w:right w:val="none" w:sz="0" w:space="0" w:color="auto"/>
                  </w:divBdr>
                  <w:divsChild>
                    <w:div w:id="1370253351">
                      <w:marLeft w:val="0"/>
                      <w:marRight w:val="0"/>
                      <w:marTop w:val="0"/>
                      <w:marBottom w:val="0"/>
                      <w:divBdr>
                        <w:top w:val="none" w:sz="0" w:space="0" w:color="auto"/>
                        <w:left w:val="none" w:sz="0" w:space="0" w:color="auto"/>
                        <w:bottom w:val="none" w:sz="0" w:space="0" w:color="auto"/>
                        <w:right w:val="none" w:sz="0" w:space="0" w:color="auto"/>
                      </w:divBdr>
                      <w:divsChild>
                        <w:div w:id="1262954934">
                          <w:marLeft w:val="0"/>
                          <w:marRight w:val="0"/>
                          <w:marTop w:val="0"/>
                          <w:marBottom w:val="0"/>
                          <w:divBdr>
                            <w:top w:val="none" w:sz="0" w:space="0" w:color="auto"/>
                            <w:left w:val="none" w:sz="0" w:space="0" w:color="auto"/>
                            <w:bottom w:val="none" w:sz="0" w:space="0" w:color="auto"/>
                            <w:right w:val="none" w:sz="0" w:space="0" w:color="auto"/>
                          </w:divBdr>
                          <w:divsChild>
                            <w:div w:id="790707783">
                              <w:marLeft w:val="0"/>
                              <w:marRight w:val="0"/>
                              <w:marTop w:val="0"/>
                              <w:marBottom w:val="0"/>
                              <w:divBdr>
                                <w:top w:val="none" w:sz="0" w:space="0" w:color="auto"/>
                                <w:left w:val="none" w:sz="0" w:space="0" w:color="auto"/>
                                <w:bottom w:val="none" w:sz="0" w:space="0" w:color="auto"/>
                                <w:right w:val="none" w:sz="0" w:space="0" w:color="auto"/>
                              </w:divBdr>
                              <w:divsChild>
                                <w:div w:id="1454591580">
                                  <w:marLeft w:val="0"/>
                                  <w:marRight w:val="0"/>
                                  <w:marTop w:val="0"/>
                                  <w:marBottom w:val="0"/>
                                  <w:divBdr>
                                    <w:top w:val="none" w:sz="0" w:space="0" w:color="auto"/>
                                    <w:left w:val="none" w:sz="0" w:space="0" w:color="auto"/>
                                    <w:bottom w:val="none" w:sz="0" w:space="0" w:color="auto"/>
                                    <w:right w:val="none" w:sz="0" w:space="0" w:color="auto"/>
                                  </w:divBdr>
                                  <w:divsChild>
                                    <w:div w:id="1462923344">
                                      <w:marLeft w:val="0"/>
                                      <w:marRight w:val="0"/>
                                      <w:marTop w:val="0"/>
                                      <w:marBottom w:val="0"/>
                                      <w:divBdr>
                                        <w:top w:val="none" w:sz="0" w:space="0" w:color="auto"/>
                                        <w:left w:val="none" w:sz="0" w:space="0" w:color="auto"/>
                                        <w:bottom w:val="none" w:sz="0" w:space="0" w:color="auto"/>
                                        <w:right w:val="none" w:sz="0" w:space="0" w:color="auto"/>
                                      </w:divBdr>
                                      <w:divsChild>
                                        <w:div w:id="603922590">
                                          <w:marLeft w:val="0"/>
                                          <w:marRight w:val="0"/>
                                          <w:marTop w:val="0"/>
                                          <w:marBottom w:val="0"/>
                                          <w:divBdr>
                                            <w:top w:val="none" w:sz="0" w:space="0" w:color="auto"/>
                                            <w:left w:val="none" w:sz="0" w:space="0" w:color="auto"/>
                                            <w:bottom w:val="none" w:sz="0" w:space="0" w:color="auto"/>
                                            <w:right w:val="none" w:sz="0" w:space="0" w:color="auto"/>
                                          </w:divBdr>
                                          <w:divsChild>
                                            <w:div w:id="188379098">
                                              <w:marLeft w:val="0"/>
                                              <w:marRight w:val="0"/>
                                              <w:marTop w:val="0"/>
                                              <w:marBottom w:val="0"/>
                                              <w:divBdr>
                                                <w:top w:val="none" w:sz="0" w:space="0" w:color="auto"/>
                                                <w:left w:val="none" w:sz="0" w:space="0" w:color="auto"/>
                                                <w:bottom w:val="none" w:sz="0" w:space="0" w:color="auto"/>
                                                <w:right w:val="none" w:sz="0" w:space="0" w:color="auto"/>
                                              </w:divBdr>
                                            </w:div>
                                            <w:div w:id="834417392">
                                              <w:marLeft w:val="0"/>
                                              <w:marRight w:val="0"/>
                                              <w:marTop w:val="0"/>
                                              <w:marBottom w:val="0"/>
                                              <w:divBdr>
                                                <w:top w:val="none" w:sz="0" w:space="0" w:color="auto"/>
                                                <w:left w:val="none" w:sz="0" w:space="0" w:color="auto"/>
                                                <w:bottom w:val="none" w:sz="0" w:space="0" w:color="auto"/>
                                                <w:right w:val="none" w:sz="0" w:space="0" w:color="auto"/>
                                              </w:divBdr>
                                            </w:div>
                                            <w:div w:id="949747845">
                                              <w:marLeft w:val="0"/>
                                              <w:marRight w:val="0"/>
                                              <w:marTop w:val="0"/>
                                              <w:marBottom w:val="0"/>
                                              <w:divBdr>
                                                <w:top w:val="none" w:sz="0" w:space="0" w:color="auto"/>
                                                <w:left w:val="none" w:sz="0" w:space="0" w:color="auto"/>
                                                <w:bottom w:val="none" w:sz="0" w:space="0" w:color="auto"/>
                                                <w:right w:val="none" w:sz="0" w:space="0" w:color="auto"/>
                                              </w:divBdr>
                                            </w:div>
                                            <w:div w:id="1052269161">
                                              <w:marLeft w:val="0"/>
                                              <w:marRight w:val="0"/>
                                              <w:marTop w:val="0"/>
                                              <w:marBottom w:val="0"/>
                                              <w:divBdr>
                                                <w:top w:val="none" w:sz="0" w:space="0" w:color="auto"/>
                                                <w:left w:val="none" w:sz="0" w:space="0" w:color="auto"/>
                                                <w:bottom w:val="none" w:sz="0" w:space="0" w:color="auto"/>
                                                <w:right w:val="none" w:sz="0" w:space="0" w:color="auto"/>
                                              </w:divBdr>
                                            </w:div>
                                            <w:div w:id="1186019952">
                                              <w:marLeft w:val="0"/>
                                              <w:marRight w:val="0"/>
                                              <w:marTop w:val="0"/>
                                              <w:marBottom w:val="0"/>
                                              <w:divBdr>
                                                <w:top w:val="none" w:sz="0" w:space="0" w:color="auto"/>
                                                <w:left w:val="none" w:sz="0" w:space="0" w:color="auto"/>
                                                <w:bottom w:val="none" w:sz="0" w:space="0" w:color="auto"/>
                                                <w:right w:val="none" w:sz="0" w:space="0" w:color="auto"/>
                                              </w:divBdr>
                                            </w:div>
                                            <w:div w:id="1837529301">
                                              <w:marLeft w:val="0"/>
                                              <w:marRight w:val="0"/>
                                              <w:marTop w:val="0"/>
                                              <w:marBottom w:val="0"/>
                                              <w:divBdr>
                                                <w:top w:val="none" w:sz="0" w:space="0" w:color="auto"/>
                                                <w:left w:val="none" w:sz="0" w:space="0" w:color="auto"/>
                                                <w:bottom w:val="none" w:sz="0" w:space="0" w:color="auto"/>
                                                <w:right w:val="none" w:sz="0" w:space="0" w:color="auto"/>
                                              </w:divBdr>
                                            </w:div>
                                            <w:div w:id="21157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222838">
      <w:bodyDiv w:val="1"/>
      <w:marLeft w:val="0"/>
      <w:marRight w:val="0"/>
      <w:marTop w:val="0"/>
      <w:marBottom w:val="0"/>
      <w:divBdr>
        <w:top w:val="none" w:sz="0" w:space="0" w:color="auto"/>
        <w:left w:val="none" w:sz="0" w:space="0" w:color="auto"/>
        <w:bottom w:val="none" w:sz="0" w:space="0" w:color="auto"/>
        <w:right w:val="none" w:sz="0" w:space="0" w:color="auto"/>
      </w:divBdr>
    </w:div>
    <w:div w:id="1638609104">
      <w:bodyDiv w:val="1"/>
      <w:marLeft w:val="0"/>
      <w:marRight w:val="0"/>
      <w:marTop w:val="0"/>
      <w:marBottom w:val="0"/>
      <w:divBdr>
        <w:top w:val="none" w:sz="0" w:space="0" w:color="auto"/>
        <w:left w:val="none" w:sz="0" w:space="0" w:color="auto"/>
        <w:bottom w:val="none" w:sz="0" w:space="0" w:color="auto"/>
        <w:right w:val="none" w:sz="0" w:space="0" w:color="auto"/>
      </w:divBdr>
    </w:div>
    <w:div w:id="1639725885">
      <w:bodyDiv w:val="1"/>
      <w:marLeft w:val="0"/>
      <w:marRight w:val="0"/>
      <w:marTop w:val="0"/>
      <w:marBottom w:val="0"/>
      <w:divBdr>
        <w:top w:val="none" w:sz="0" w:space="0" w:color="auto"/>
        <w:left w:val="none" w:sz="0" w:space="0" w:color="auto"/>
        <w:bottom w:val="none" w:sz="0" w:space="0" w:color="auto"/>
        <w:right w:val="none" w:sz="0" w:space="0" w:color="auto"/>
      </w:divBdr>
      <w:divsChild>
        <w:div w:id="317000173">
          <w:marLeft w:val="0"/>
          <w:marRight w:val="0"/>
          <w:marTop w:val="0"/>
          <w:marBottom w:val="0"/>
          <w:divBdr>
            <w:top w:val="none" w:sz="0" w:space="0" w:color="auto"/>
            <w:left w:val="none" w:sz="0" w:space="0" w:color="auto"/>
            <w:bottom w:val="double" w:sz="6" w:space="1" w:color="auto"/>
            <w:right w:val="none" w:sz="0" w:space="0" w:color="auto"/>
          </w:divBdr>
        </w:div>
      </w:divsChild>
    </w:div>
    <w:div w:id="1640450856">
      <w:bodyDiv w:val="1"/>
      <w:marLeft w:val="0"/>
      <w:marRight w:val="0"/>
      <w:marTop w:val="0"/>
      <w:marBottom w:val="0"/>
      <w:divBdr>
        <w:top w:val="none" w:sz="0" w:space="0" w:color="auto"/>
        <w:left w:val="none" w:sz="0" w:space="0" w:color="auto"/>
        <w:bottom w:val="none" w:sz="0" w:space="0" w:color="auto"/>
        <w:right w:val="none" w:sz="0" w:space="0" w:color="auto"/>
      </w:divBdr>
      <w:divsChild>
        <w:div w:id="973681393">
          <w:marLeft w:val="0"/>
          <w:marRight w:val="0"/>
          <w:marTop w:val="0"/>
          <w:marBottom w:val="0"/>
          <w:divBdr>
            <w:top w:val="none" w:sz="0" w:space="0" w:color="auto"/>
            <w:left w:val="none" w:sz="0" w:space="0" w:color="auto"/>
            <w:bottom w:val="none" w:sz="0" w:space="0" w:color="auto"/>
            <w:right w:val="none" w:sz="0" w:space="0" w:color="auto"/>
          </w:divBdr>
          <w:divsChild>
            <w:div w:id="286476781">
              <w:marLeft w:val="0"/>
              <w:marRight w:val="0"/>
              <w:marTop w:val="0"/>
              <w:marBottom w:val="0"/>
              <w:divBdr>
                <w:top w:val="none" w:sz="0" w:space="0" w:color="auto"/>
                <w:left w:val="none" w:sz="0" w:space="0" w:color="auto"/>
                <w:bottom w:val="none" w:sz="0" w:space="0" w:color="auto"/>
                <w:right w:val="none" w:sz="0" w:space="0" w:color="auto"/>
              </w:divBdr>
              <w:divsChild>
                <w:div w:id="457146084">
                  <w:marLeft w:val="0"/>
                  <w:marRight w:val="0"/>
                  <w:marTop w:val="0"/>
                  <w:marBottom w:val="0"/>
                  <w:divBdr>
                    <w:top w:val="none" w:sz="0" w:space="0" w:color="auto"/>
                    <w:left w:val="none" w:sz="0" w:space="0" w:color="auto"/>
                    <w:bottom w:val="none" w:sz="0" w:space="0" w:color="auto"/>
                    <w:right w:val="none" w:sz="0" w:space="0" w:color="auto"/>
                  </w:divBdr>
                  <w:divsChild>
                    <w:div w:id="600258054">
                      <w:marLeft w:val="0"/>
                      <w:marRight w:val="0"/>
                      <w:marTop w:val="0"/>
                      <w:marBottom w:val="0"/>
                      <w:divBdr>
                        <w:top w:val="none" w:sz="0" w:space="0" w:color="auto"/>
                        <w:left w:val="none" w:sz="0" w:space="0" w:color="auto"/>
                        <w:bottom w:val="none" w:sz="0" w:space="0" w:color="auto"/>
                        <w:right w:val="none" w:sz="0" w:space="0" w:color="auto"/>
                      </w:divBdr>
                      <w:divsChild>
                        <w:div w:id="13188912">
                          <w:marLeft w:val="0"/>
                          <w:marRight w:val="0"/>
                          <w:marTop w:val="0"/>
                          <w:marBottom w:val="0"/>
                          <w:divBdr>
                            <w:top w:val="none" w:sz="0" w:space="0" w:color="auto"/>
                            <w:left w:val="none" w:sz="0" w:space="0" w:color="auto"/>
                            <w:bottom w:val="none" w:sz="0" w:space="0" w:color="auto"/>
                            <w:right w:val="none" w:sz="0" w:space="0" w:color="auto"/>
                          </w:divBdr>
                          <w:divsChild>
                            <w:div w:id="1239556275">
                              <w:marLeft w:val="0"/>
                              <w:marRight w:val="0"/>
                              <w:marTop w:val="0"/>
                              <w:marBottom w:val="0"/>
                              <w:divBdr>
                                <w:top w:val="none" w:sz="0" w:space="0" w:color="auto"/>
                                <w:left w:val="none" w:sz="0" w:space="0" w:color="auto"/>
                                <w:bottom w:val="none" w:sz="0" w:space="0" w:color="auto"/>
                                <w:right w:val="none" w:sz="0" w:space="0" w:color="auto"/>
                              </w:divBdr>
                              <w:divsChild>
                                <w:div w:id="1687905796">
                                  <w:marLeft w:val="0"/>
                                  <w:marRight w:val="0"/>
                                  <w:marTop w:val="0"/>
                                  <w:marBottom w:val="0"/>
                                  <w:divBdr>
                                    <w:top w:val="none" w:sz="0" w:space="0" w:color="auto"/>
                                    <w:left w:val="none" w:sz="0" w:space="0" w:color="auto"/>
                                    <w:bottom w:val="none" w:sz="0" w:space="0" w:color="auto"/>
                                    <w:right w:val="none" w:sz="0" w:space="0" w:color="auto"/>
                                  </w:divBdr>
                                  <w:divsChild>
                                    <w:div w:id="1965118022">
                                      <w:marLeft w:val="0"/>
                                      <w:marRight w:val="0"/>
                                      <w:marTop w:val="0"/>
                                      <w:marBottom w:val="0"/>
                                      <w:divBdr>
                                        <w:top w:val="none" w:sz="0" w:space="0" w:color="auto"/>
                                        <w:left w:val="none" w:sz="0" w:space="0" w:color="auto"/>
                                        <w:bottom w:val="none" w:sz="0" w:space="0" w:color="auto"/>
                                        <w:right w:val="none" w:sz="0" w:space="0" w:color="auto"/>
                                      </w:divBdr>
                                      <w:divsChild>
                                        <w:div w:id="671369965">
                                          <w:marLeft w:val="0"/>
                                          <w:marRight w:val="0"/>
                                          <w:marTop w:val="0"/>
                                          <w:marBottom w:val="0"/>
                                          <w:divBdr>
                                            <w:top w:val="none" w:sz="0" w:space="0" w:color="auto"/>
                                            <w:left w:val="none" w:sz="0" w:space="0" w:color="auto"/>
                                            <w:bottom w:val="none" w:sz="0" w:space="0" w:color="auto"/>
                                            <w:right w:val="none" w:sz="0" w:space="0" w:color="auto"/>
                                          </w:divBdr>
                                          <w:divsChild>
                                            <w:div w:id="1184900480">
                                              <w:marLeft w:val="0"/>
                                              <w:marRight w:val="0"/>
                                              <w:marTop w:val="0"/>
                                              <w:marBottom w:val="0"/>
                                              <w:divBdr>
                                                <w:top w:val="none" w:sz="0" w:space="0" w:color="auto"/>
                                                <w:left w:val="none" w:sz="0" w:space="0" w:color="auto"/>
                                                <w:bottom w:val="none" w:sz="0" w:space="0" w:color="auto"/>
                                                <w:right w:val="none" w:sz="0" w:space="0" w:color="auto"/>
                                              </w:divBdr>
                                              <w:divsChild>
                                                <w:div w:id="673150319">
                                                  <w:marLeft w:val="0"/>
                                                  <w:marRight w:val="0"/>
                                                  <w:marTop w:val="0"/>
                                                  <w:marBottom w:val="0"/>
                                                  <w:divBdr>
                                                    <w:top w:val="none" w:sz="0" w:space="0" w:color="auto"/>
                                                    <w:left w:val="none" w:sz="0" w:space="0" w:color="auto"/>
                                                    <w:bottom w:val="none" w:sz="0" w:space="0" w:color="auto"/>
                                                    <w:right w:val="none" w:sz="0" w:space="0" w:color="auto"/>
                                                  </w:divBdr>
                                                  <w:divsChild>
                                                    <w:div w:id="1701971572">
                                                      <w:marLeft w:val="0"/>
                                                      <w:marRight w:val="0"/>
                                                      <w:marTop w:val="0"/>
                                                      <w:marBottom w:val="0"/>
                                                      <w:divBdr>
                                                        <w:top w:val="none" w:sz="0" w:space="0" w:color="auto"/>
                                                        <w:left w:val="none" w:sz="0" w:space="0" w:color="auto"/>
                                                        <w:bottom w:val="none" w:sz="0" w:space="0" w:color="auto"/>
                                                        <w:right w:val="none" w:sz="0" w:space="0" w:color="auto"/>
                                                      </w:divBdr>
                                                      <w:divsChild>
                                                        <w:div w:id="174997638">
                                                          <w:marLeft w:val="0"/>
                                                          <w:marRight w:val="0"/>
                                                          <w:marTop w:val="0"/>
                                                          <w:marBottom w:val="0"/>
                                                          <w:divBdr>
                                                            <w:top w:val="none" w:sz="0" w:space="0" w:color="auto"/>
                                                            <w:left w:val="none" w:sz="0" w:space="0" w:color="auto"/>
                                                            <w:bottom w:val="none" w:sz="0" w:space="0" w:color="auto"/>
                                                            <w:right w:val="none" w:sz="0" w:space="0" w:color="auto"/>
                                                          </w:divBdr>
                                                        </w:div>
                                                        <w:div w:id="730226299">
                                                          <w:marLeft w:val="0"/>
                                                          <w:marRight w:val="0"/>
                                                          <w:marTop w:val="0"/>
                                                          <w:marBottom w:val="0"/>
                                                          <w:divBdr>
                                                            <w:top w:val="none" w:sz="0" w:space="0" w:color="auto"/>
                                                            <w:left w:val="none" w:sz="0" w:space="0" w:color="auto"/>
                                                            <w:bottom w:val="none" w:sz="0" w:space="0" w:color="auto"/>
                                                            <w:right w:val="none" w:sz="0" w:space="0" w:color="auto"/>
                                                          </w:divBdr>
                                                        </w:div>
                                                        <w:div w:id="791247207">
                                                          <w:marLeft w:val="0"/>
                                                          <w:marRight w:val="0"/>
                                                          <w:marTop w:val="0"/>
                                                          <w:marBottom w:val="0"/>
                                                          <w:divBdr>
                                                            <w:top w:val="none" w:sz="0" w:space="0" w:color="auto"/>
                                                            <w:left w:val="none" w:sz="0" w:space="0" w:color="auto"/>
                                                            <w:bottom w:val="none" w:sz="0" w:space="0" w:color="auto"/>
                                                            <w:right w:val="none" w:sz="0" w:space="0" w:color="auto"/>
                                                          </w:divBdr>
                                                        </w:div>
                                                        <w:div w:id="1086801624">
                                                          <w:marLeft w:val="0"/>
                                                          <w:marRight w:val="0"/>
                                                          <w:marTop w:val="0"/>
                                                          <w:marBottom w:val="0"/>
                                                          <w:divBdr>
                                                            <w:top w:val="none" w:sz="0" w:space="0" w:color="auto"/>
                                                            <w:left w:val="none" w:sz="0" w:space="0" w:color="auto"/>
                                                            <w:bottom w:val="none" w:sz="0" w:space="0" w:color="auto"/>
                                                            <w:right w:val="none" w:sz="0" w:space="0" w:color="auto"/>
                                                          </w:divBdr>
                                                        </w:div>
                                                        <w:div w:id="1089424761">
                                                          <w:marLeft w:val="0"/>
                                                          <w:marRight w:val="0"/>
                                                          <w:marTop w:val="0"/>
                                                          <w:marBottom w:val="0"/>
                                                          <w:divBdr>
                                                            <w:top w:val="none" w:sz="0" w:space="0" w:color="auto"/>
                                                            <w:left w:val="none" w:sz="0" w:space="0" w:color="auto"/>
                                                            <w:bottom w:val="none" w:sz="0" w:space="0" w:color="auto"/>
                                                            <w:right w:val="none" w:sz="0" w:space="0" w:color="auto"/>
                                                          </w:divBdr>
                                                        </w:div>
                                                        <w:div w:id="1175681314">
                                                          <w:marLeft w:val="0"/>
                                                          <w:marRight w:val="0"/>
                                                          <w:marTop w:val="0"/>
                                                          <w:marBottom w:val="0"/>
                                                          <w:divBdr>
                                                            <w:top w:val="none" w:sz="0" w:space="0" w:color="auto"/>
                                                            <w:left w:val="none" w:sz="0" w:space="0" w:color="auto"/>
                                                            <w:bottom w:val="none" w:sz="0" w:space="0" w:color="auto"/>
                                                            <w:right w:val="none" w:sz="0" w:space="0" w:color="auto"/>
                                                          </w:divBdr>
                                                        </w:div>
                                                        <w:div w:id="1675956830">
                                                          <w:marLeft w:val="0"/>
                                                          <w:marRight w:val="0"/>
                                                          <w:marTop w:val="0"/>
                                                          <w:marBottom w:val="0"/>
                                                          <w:divBdr>
                                                            <w:top w:val="none" w:sz="0" w:space="0" w:color="auto"/>
                                                            <w:left w:val="none" w:sz="0" w:space="0" w:color="auto"/>
                                                            <w:bottom w:val="none" w:sz="0" w:space="0" w:color="auto"/>
                                                            <w:right w:val="none" w:sz="0" w:space="0" w:color="auto"/>
                                                          </w:divBdr>
                                                        </w:div>
                                                        <w:div w:id="20402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0840661">
      <w:bodyDiv w:val="1"/>
      <w:marLeft w:val="0"/>
      <w:marRight w:val="0"/>
      <w:marTop w:val="0"/>
      <w:marBottom w:val="0"/>
      <w:divBdr>
        <w:top w:val="none" w:sz="0" w:space="0" w:color="auto"/>
        <w:left w:val="none" w:sz="0" w:space="0" w:color="auto"/>
        <w:bottom w:val="none" w:sz="0" w:space="0" w:color="auto"/>
        <w:right w:val="none" w:sz="0" w:space="0" w:color="auto"/>
      </w:divBdr>
      <w:divsChild>
        <w:div w:id="1716200006">
          <w:marLeft w:val="435"/>
          <w:marRight w:val="360"/>
          <w:marTop w:val="375"/>
          <w:marBottom w:val="330"/>
          <w:divBdr>
            <w:top w:val="none" w:sz="0" w:space="0" w:color="auto"/>
            <w:left w:val="none" w:sz="0" w:space="0" w:color="auto"/>
            <w:bottom w:val="none" w:sz="0" w:space="0" w:color="auto"/>
            <w:right w:val="none" w:sz="0" w:space="0" w:color="auto"/>
          </w:divBdr>
          <w:divsChild>
            <w:div w:id="742221594">
              <w:marLeft w:val="0"/>
              <w:marRight w:val="0"/>
              <w:marTop w:val="0"/>
              <w:marBottom w:val="0"/>
              <w:divBdr>
                <w:top w:val="none" w:sz="0" w:space="0" w:color="auto"/>
                <w:left w:val="none" w:sz="0" w:space="0" w:color="auto"/>
                <w:bottom w:val="none" w:sz="0" w:space="0" w:color="auto"/>
                <w:right w:val="none" w:sz="0" w:space="0" w:color="auto"/>
              </w:divBdr>
              <w:divsChild>
                <w:div w:id="213737086">
                  <w:marLeft w:val="0"/>
                  <w:marRight w:val="0"/>
                  <w:marTop w:val="0"/>
                  <w:marBottom w:val="0"/>
                  <w:divBdr>
                    <w:top w:val="none" w:sz="0" w:space="0" w:color="auto"/>
                    <w:left w:val="none" w:sz="0" w:space="0" w:color="auto"/>
                    <w:bottom w:val="none" w:sz="0" w:space="0" w:color="auto"/>
                    <w:right w:val="none" w:sz="0" w:space="0" w:color="auto"/>
                  </w:divBdr>
                </w:div>
                <w:div w:id="8623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88344">
      <w:bodyDiv w:val="1"/>
      <w:marLeft w:val="0"/>
      <w:marRight w:val="0"/>
      <w:marTop w:val="0"/>
      <w:marBottom w:val="0"/>
      <w:divBdr>
        <w:top w:val="none" w:sz="0" w:space="0" w:color="auto"/>
        <w:left w:val="none" w:sz="0" w:space="0" w:color="auto"/>
        <w:bottom w:val="none" w:sz="0" w:space="0" w:color="auto"/>
        <w:right w:val="none" w:sz="0" w:space="0" w:color="auto"/>
      </w:divBdr>
      <w:divsChild>
        <w:div w:id="643463012">
          <w:marLeft w:val="0"/>
          <w:marRight w:val="0"/>
          <w:marTop w:val="0"/>
          <w:marBottom w:val="0"/>
          <w:divBdr>
            <w:top w:val="none" w:sz="0" w:space="0" w:color="auto"/>
            <w:left w:val="none" w:sz="0" w:space="0" w:color="auto"/>
            <w:bottom w:val="none" w:sz="0" w:space="0" w:color="auto"/>
            <w:right w:val="none" w:sz="0" w:space="0" w:color="auto"/>
          </w:divBdr>
          <w:divsChild>
            <w:div w:id="1272014889">
              <w:marLeft w:val="0"/>
              <w:marRight w:val="0"/>
              <w:marTop w:val="0"/>
              <w:marBottom w:val="0"/>
              <w:divBdr>
                <w:top w:val="none" w:sz="0" w:space="0" w:color="auto"/>
                <w:left w:val="none" w:sz="0" w:space="0" w:color="auto"/>
                <w:bottom w:val="none" w:sz="0" w:space="0" w:color="auto"/>
                <w:right w:val="none" w:sz="0" w:space="0" w:color="auto"/>
              </w:divBdr>
              <w:divsChild>
                <w:div w:id="2030639898">
                  <w:marLeft w:val="0"/>
                  <w:marRight w:val="0"/>
                  <w:marTop w:val="0"/>
                  <w:marBottom w:val="0"/>
                  <w:divBdr>
                    <w:top w:val="none" w:sz="0" w:space="0" w:color="auto"/>
                    <w:left w:val="none" w:sz="0" w:space="0" w:color="auto"/>
                    <w:bottom w:val="none" w:sz="0" w:space="0" w:color="auto"/>
                    <w:right w:val="none" w:sz="0" w:space="0" w:color="auto"/>
                  </w:divBdr>
                  <w:divsChild>
                    <w:div w:id="9498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135927">
      <w:bodyDiv w:val="1"/>
      <w:marLeft w:val="0"/>
      <w:marRight w:val="0"/>
      <w:marTop w:val="0"/>
      <w:marBottom w:val="0"/>
      <w:divBdr>
        <w:top w:val="none" w:sz="0" w:space="0" w:color="auto"/>
        <w:left w:val="none" w:sz="0" w:space="0" w:color="auto"/>
        <w:bottom w:val="none" w:sz="0" w:space="0" w:color="auto"/>
        <w:right w:val="none" w:sz="0" w:space="0" w:color="auto"/>
      </w:divBdr>
      <w:divsChild>
        <w:div w:id="171115539">
          <w:marLeft w:val="0"/>
          <w:marRight w:val="0"/>
          <w:marTop w:val="0"/>
          <w:marBottom w:val="0"/>
          <w:divBdr>
            <w:top w:val="none" w:sz="0" w:space="0" w:color="auto"/>
            <w:left w:val="none" w:sz="0" w:space="0" w:color="auto"/>
            <w:bottom w:val="none" w:sz="0" w:space="0" w:color="auto"/>
            <w:right w:val="none" w:sz="0" w:space="0" w:color="auto"/>
          </w:divBdr>
          <w:divsChild>
            <w:div w:id="1500778644">
              <w:marLeft w:val="0"/>
              <w:marRight w:val="0"/>
              <w:marTop w:val="0"/>
              <w:marBottom w:val="0"/>
              <w:divBdr>
                <w:top w:val="none" w:sz="0" w:space="0" w:color="auto"/>
                <w:left w:val="none" w:sz="0" w:space="0" w:color="auto"/>
                <w:bottom w:val="none" w:sz="0" w:space="0" w:color="auto"/>
                <w:right w:val="none" w:sz="0" w:space="0" w:color="auto"/>
              </w:divBdr>
              <w:divsChild>
                <w:div w:id="1728869930">
                  <w:marLeft w:val="0"/>
                  <w:marRight w:val="0"/>
                  <w:marTop w:val="0"/>
                  <w:marBottom w:val="0"/>
                  <w:divBdr>
                    <w:top w:val="none" w:sz="0" w:space="0" w:color="auto"/>
                    <w:left w:val="none" w:sz="0" w:space="0" w:color="auto"/>
                    <w:bottom w:val="none" w:sz="0" w:space="0" w:color="auto"/>
                    <w:right w:val="none" w:sz="0" w:space="0" w:color="auto"/>
                  </w:divBdr>
                  <w:divsChild>
                    <w:div w:id="937520772">
                      <w:marLeft w:val="0"/>
                      <w:marRight w:val="0"/>
                      <w:marTop w:val="0"/>
                      <w:marBottom w:val="0"/>
                      <w:divBdr>
                        <w:top w:val="none" w:sz="0" w:space="0" w:color="auto"/>
                        <w:left w:val="none" w:sz="0" w:space="0" w:color="auto"/>
                        <w:bottom w:val="none" w:sz="0" w:space="0" w:color="auto"/>
                        <w:right w:val="none" w:sz="0" w:space="0" w:color="auto"/>
                      </w:divBdr>
                      <w:divsChild>
                        <w:div w:id="663093813">
                          <w:marLeft w:val="0"/>
                          <w:marRight w:val="0"/>
                          <w:marTop w:val="0"/>
                          <w:marBottom w:val="0"/>
                          <w:divBdr>
                            <w:top w:val="none" w:sz="0" w:space="0" w:color="auto"/>
                            <w:left w:val="none" w:sz="0" w:space="0" w:color="auto"/>
                            <w:bottom w:val="none" w:sz="0" w:space="0" w:color="auto"/>
                            <w:right w:val="none" w:sz="0" w:space="0" w:color="auto"/>
                          </w:divBdr>
                          <w:divsChild>
                            <w:div w:id="226308007">
                              <w:marLeft w:val="0"/>
                              <w:marRight w:val="0"/>
                              <w:marTop w:val="0"/>
                              <w:marBottom w:val="0"/>
                              <w:divBdr>
                                <w:top w:val="none" w:sz="0" w:space="0" w:color="auto"/>
                                <w:left w:val="none" w:sz="0" w:space="0" w:color="auto"/>
                                <w:bottom w:val="none" w:sz="0" w:space="0" w:color="auto"/>
                                <w:right w:val="none" w:sz="0" w:space="0" w:color="auto"/>
                              </w:divBdr>
                              <w:divsChild>
                                <w:div w:id="1467897155">
                                  <w:marLeft w:val="0"/>
                                  <w:marRight w:val="0"/>
                                  <w:marTop w:val="0"/>
                                  <w:marBottom w:val="0"/>
                                  <w:divBdr>
                                    <w:top w:val="none" w:sz="0" w:space="0" w:color="auto"/>
                                    <w:left w:val="none" w:sz="0" w:space="0" w:color="auto"/>
                                    <w:bottom w:val="none" w:sz="0" w:space="0" w:color="auto"/>
                                    <w:right w:val="none" w:sz="0" w:space="0" w:color="auto"/>
                                  </w:divBdr>
                                  <w:divsChild>
                                    <w:div w:id="125780869">
                                      <w:marLeft w:val="0"/>
                                      <w:marRight w:val="0"/>
                                      <w:marTop w:val="0"/>
                                      <w:marBottom w:val="0"/>
                                      <w:divBdr>
                                        <w:top w:val="none" w:sz="0" w:space="0" w:color="auto"/>
                                        <w:left w:val="none" w:sz="0" w:space="0" w:color="auto"/>
                                        <w:bottom w:val="none" w:sz="0" w:space="0" w:color="auto"/>
                                        <w:right w:val="none" w:sz="0" w:space="0" w:color="auto"/>
                                      </w:divBdr>
                                      <w:divsChild>
                                        <w:div w:id="1230731419">
                                          <w:marLeft w:val="0"/>
                                          <w:marRight w:val="0"/>
                                          <w:marTop w:val="0"/>
                                          <w:marBottom w:val="0"/>
                                          <w:divBdr>
                                            <w:top w:val="none" w:sz="0" w:space="0" w:color="auto"/>
                                            <w:left w:val="none" w:sz="0" w:space="0" w:color="auto"/>
                                            <w:bottom w:val="none" w:sz="0" w:space="0" w:color="auto"/>
                                            <w:right w:val="none" w:sz="0" w:space="0" w:color="auto"/>
                                          </w:divBdr>
                                          <w:divsChild>
                                            <w:div w:id="783306489">
                                              <w:marLeft w:val="0"/>
                                              <w:marRight w:val="0"/>
                                              <w:marTop w:val="0"/>
                                              <w:marBottom w:val="0"/>
                                              <w:divBdr>
                                                <w:top w:val="none" w:sz="0" w:space="0" w:color="auto"/>
                                                <w:left w:val="none" w:sz="0" w:space="0" w:color="auto"/>
                                                <w:bottom w:val="none" w:sz="0" w:space="0" w:color="auto"/>
                                                <w:right w:val="none" w:sz="0" w:space="0" w:color="auto"/>
                                              </w:divBdr>
                                            </w:div>
                                            <w:div w:id="885991188">
                                              <w:marLeft w:val="0"/>
                                              <w:marRight w:val="0"/>
                                              <w:marTop w:val="0"/>
                                              <w:marBottom w:val="0"/>
                                              <w:divBdr>
                                                <w:top w:val="none" w:sz="0" w:space="0" w:color="auto"/>
                                                <w:left w:val="none" w:sz="0" w:space="0" w:color="auto"/>
                                                <w:bottom w:val="none" w:sz="0" w:space="0" w:color="auto"/>
                                                <w:right w:val="none" w:sz="0" w:space="0" w:color="auto"/>
                                              </w:divBdr>
                                            </w:div>
                                            <w:div w:id="1471361788">
                                              <w:marLeft w:val="0"/>
                                              <w:marRight w:val="0"/>
                                              <w:marTop w:val="0"/>
                                              <w:marBottom w:val="0"/>
                                              <w:divBdr>
                                                <w:top w:val="none" w:sz="0" w:space="0" w:color="auto"/>
                                                <w:left w:val="none" w:sz="0" w:space="0" w:color="auto"/>
                                                <w:bottom w:val="none" w:sz="0" w:space="0" w:color="auto"/>
                                                <w:right w:val="none" w:sz="0" w:space="0" w:color="auto"/>
                                              </w:divBdr>
                                            </w:div>
                                            <w:div w:id="1968586160">
                                              <w:marLeft w:val="0"/>
                                              <w:marRight w:val="0"/>
                                              <w:marTop w:val="0"/>
                                              <w:marBottom w:val="0"/>
                                              <w:divBdr>
                                                <w:top w:val="none" w:sz="0" w:space="0" w:color="auto"/>
                                                <w:left w:val="none" w:sz="0" w:space="0" w:color="auto"/>
                                                <w:bottom w:val="none" w:sz="0" w:space="0" w:color="auto"/>
                                                <w:right w:val="none" w:sz="0" w:space="0" w:color="auto"/>
                                              </w:divBdr>
                                            </w:div>
                                            <w:div w:id="2086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7878679">
      <w:bodyDiv w:val="1"/>
      <w:marLeft w:val="0"/>
      <w:marRight w:val="0"/>
      <w:marTop w:val="0"/>
      <w:marBottom w:val="0"/>
      <w:divBdr>
        <w:top w:val="none" w:sz="0" w:space="0" w:color="auto"/>
        <w:left w:val="none" w:sz="0" w:space="0" w:color="auto"/>
        <w:bottom w:val="none" w:sz="0" w:space="0" w:color="auto"/>
        <w:right w:val="none" w:sz="0" w:space="0" w:color="auto"/>
      </w:divBdr>
      <w:divsChild>
        <w:div w:id="3103297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2443444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32314640">
                  <w:marLeft w:val="0"/>
                  <w:marRight w:val="0"/>
                  <w:marTop w:val="0"/>
                  <w:marBottom w:val="0"/>
                  <w:divBdr>
                    <w:top w:val="none" w:sz="0" w:space="0" w:color="auto"/>
                    <w:left w:val="none" w:sz="0" w:space="0" w:color="auto"/>
                    <w:bottom w:val="none" w:sz="0" w:space="0" w:color="auto"/>
                    <w:right w:val="none" w:sz="0" w:space="0" w:color="auto"/>
                  </w:divBdr>
                  <w:divsChild>
                    <w:div w:id="20025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5504">
      <w:bodyDiv w:val="1"/>
      <w:marLeft w:val="0"/>
      <w:marRight w:val="0"/>
      <w:marTop w:val="0"/>
      <w:marBottom w:val="0"/>
      <w:divBdr>
        <w:top w:val="none" w:sz="0" w:space="0" w:color="auto"/>
        <w:left w:val="none" w:sz="0" w:space="0" w:color="auto"/>
        <w:bottom w:val="none" w:sz="0" w:space="0" w:color="auto"/>
        <w:right w:val="none" w:sz="0" w:space="0" w:color="auto"/>
      </w:divBdr>
    </w:div>
    <w:div w:id="1684865871">
      <w:bodyDiv w:val="1"/>
      <w:marLeft w:val="0"/>
      <w:marRight w:val="0"/>
      <w:marTop w:val="0"/>
      <w:marBottom w:val="0"/>
      <w:divBdr>
        <w:top w:val="none" w:sz="0" w:space="0" w:color="auto"/>
        <w:left w:val="none" w:sz="0" w:space="0" w:color="auto"/>
        <w:bottom w:val="none" w:sz="0" w:space="0" w:color="auto"/>
        <w:right w:val="none" w:sz="0" w:space="0" w:color="auto"/>
      </w:divBdr>
      <w:divsChild>
        <w:div w:id="805776773">
          <w:marLeft w:val="0"/>
          <w:marRight w:val="0"/>
          <w:marTop w:val="0"/>
          <w:marBottom w:val="0"/>
          <w:divBdr>
            <w:top w:val="none" w:sz="0" w:space="0" w:color="auto"/>
            <w:left w:val="none" w:sz="0" w:space="0" w:color="auto"/>
            <w:bottom w:val="none" w:sz="0" w:space="0" w:color="auto"/>
            <w:right w:val="none" w:sz="0" w:space="0" w:color="auto"/>
          </w:divBdr>
          <w:divsChild>
            <w:div w:id="1911650957">
              <w:marLeft w:val="0"/>
              <w:marRight w:val="0"/>
              <w:marTop w:val="0"/>
              <w:marBottom w:val="0"/>
              <w:divBdr>
                <w:top w:val="none" w:sz="0" w:space="0" w:color="auto"/>
                <w:left w:val="none" w:sz="0" w:space="0" w:color="auto"/>
                <w:bottom w:val="none" w:sz="0" w:space="0" w:color="auto"/>
                <w:right w:val="none" w:sz="0" w:space="0" w:color="auto"/>
              </w:divBdr>
              <w:divsChild>
                <w:div w:id="1490900167">
                  <w:marLeft w:val="0"/>
                  <w:marRight w:val="0"/>
                  <w:marTop w:val="0"/>
                  <w:marBottom w:val="0"/>
                  <w:divBdr>
                    <w:top w:val="single" w:sz="6" w:space="0" w:color="DDDDDD"/>
                    <w:left w:val="none" w:sz="0" w:space="0" w:color="auto"/>
                    <w:bottom w:val="none" w:sz="0" w:space="0" w:color="auto"/>
                    <w:right w:val="none" w:sz="0" w:space="0" w:color="auto"/>
                  </w:divBdr>
                  <w:divsChild>
                    <w:div w:id="1346596527">
                      <w:marLeft w:val="345"/>
                      <w:marRight w:val="360"/>
                      <w:marTop w:val="375"/>
                      <w:marBottom w:val="330"/>
                      <w:divBdr>
                        <w:top w:val="none" w:sz="0" w:space="0" w:color="auto"/>
                        <w:left w:val="none" w:sz="0" w:space="0" w:color="auto"/>
                        <w:bottom w:val="none" w:sz="0" w:space="0" w:color="auto"/>
                        <w:right w:val="none" w:sz="0" w:space="0" w:color="auto"/>
                      </w:divBdr>
                      <w:divsChild>
                        <w:div w:id="2086805231">
                          <w:marLeft w:val="0"/>
                          <w:marRight w:val="0"/>
                          <w:marTop w:val="0"/>
                          <w:marBottom w:val="0"/>
                          <w:divBdr>
                            <w:top w:val="none" w:sz="0" w:space="0" w:color="auto"/>
                            <w:left w:val="none" w:sz="0" w:space="0" w:color="auto"/>
                            <w:bottom w:val="none" w:sz="0" w:space="0" w:color="auto"/>
                            <w:right w:val="none" w:sz="0" w:space="0" w:color="auto"/>
                          </w:divBdr>
                          <w:divsChild>
                            <w:div w:id="1837187874">
                              <w:marLeft w:val="0"/>
                              <w:marRight w:val="0"/>
                              <w:marTop w:val="0"/>
                              <w:marBottom w:val="0"/>
                              <w:divBdr>
                                <w:top w:val="none" w:sz="0" w:space="0" w:color="auto"/>
                                <w:left w:val="none" w:sz="0" w:space="0" w:color="auto"/>
                                <w:bottom w:val="none" w:sz="0" w:space="0" w:color="auto"/>
                                <w:right w:val="none" w:sz="0" w:space="0" w:color="auto"/>
                              </w:divBdr>
                              <w:divsChild>
                                <w:div w:id="566497254">
                                  <w:marLeft w:val="0"/>
                                  <w:marRight w:val="0"/>
                                  <w:marTop w:val="0"/>
                                  <w:marBottom w:val="0"/>
                                  <w:divBdr>
                                    <w:top w:val="none" w:sz="0" w:space="0" w:color="auto"/>
                                    <w:left w:val="none" w:sz="0" w:space="0" w:color="auto"/>
                                    <w:bottom w:val="none" w:sz="0" w:space="0" w:color="auto"/>
                                    <w:right w:val="none" w:sz="0" w:space="0" w:color="auto"/>
                                  </w:divBdr>
                                  <w:divsChild>
                                    <w:div w:id="491262417">
                                      <w:marLeft w:val="0"/>
                                      <w:marRight w:val="0"/>
                                      <w:marTop w:val="0"/>
                                      <w:marBottom w:val="0"/>
                                      <w:divBdr>
                                        <w:top w:val="none" w:sz="0" w:space="0" w:color="auto"/>
                                        <w:left w:val="none" w:sz="0" w:space="0" w:color="auto"/>
                                        <w:bottom w:val="none" w:sz="0" w:space="0" w:color="auto"/>
                                        <w:right w:val="none" w:sz="0" w:space="0" w:color="auto"/>
                                      </w:divBdr>
                                    </w:div>
                                    <w:div w:id="509873608">
                                      <w:marLeft w:val="0"/>
                                      <w:marRight w:val="0"/>
                                      <w:marTop w:val="0"/>
                                      <w:marBottom w:val="0"/>
                                      <w:divBdr>
                                        <w:top w:val="none" w:sz="0" w:space="0" w:color="auto"/>
                                        <w:left w:val="none" w:sz="0" w:space="0" w:color="auto"/>
                                        <w:bottom w:val="none" w:sz="0" w:space="0" w:color="auto"/>
                                        <w:right w:val="none" w:sz="0" w:space="0" w:color="auto"/>
                                      </w:divBdr>
                                    </w:div>
                                    <w:div w:id="552733090">
                                      <w:marLeft w:val="0"/>
                                      <w:marRight w:val="0"/>
                                      <w:marTop w:val="0"/>
                                      <w:marBottom w:val="0"/>
                                      <w:divBdr>
                                        <w:top w:val="none" w:sz="0" w:space="0" w:color="auto"/>
                                        <w:left w:val="none" w:sz="0" w:space="0" w:color="auto"/>
                                        <w:bottom w:val="none" w:sz="0" w:space="0" w:color="auto"/>
                                        <w:right w:val="none" w:sz="0" w:space="0" w:color="auto"/>
                                      </w:divBdr>
                                    </w:div>
                                    <w:div w:id="680160934">
                                      <w:marLeft w:val="0"/>
                                      <w:marRight w:val="0"/>
                                      <w:marTop w:val="0"/>
                                      <w:marBottom w:val="0"/>
                                      <w:divBdr>
                                        <w:top w:val="none" w:sz="0" w:space="0" w:color="auto"/>
                                        <w:left w:val="none" w:sz="0" w:space="0" w:color="auto"/>
                                        <w:bottom w:val="none" w:sz="0" w:space="0" w:color="auto"/>
                                        <w:right w:val="none" w:sz="0" w:space="0" w:color="auto"/>
                                      </w:divBdr>
                                    </w:div>
                                    <w:div w:id="1331133121">
                                      <w:marLeft w:val="0"/>
                                      <w:marRight w:val="0"/>
                                      <w:marTop w:val="0"/>
                                      <w:marBottom w:val="0"/>
                                      <w:divBdr>
                                        <w:top w:val="none" w:sz="0" w:space="0" w:color="auto"/>
                                        <w:left w:val="none" w:sz="0" w:space="0" w:color="auto"/>
                                        <w:bottom w:val="none" w:sz="0" w:space="0" w:color="auto"/>
                                        <w:right w:val="none" w:sz="0" w:space="0" w:color="auto"/>
                                      </w:divBdr>
                                    </w:div>
                                    <w:div w:id="1954700883">
                                      <w:marLeft w:val="0"/>
                                      <w:marRight w:val="0"/>
                                      <w:marTop w:val="0"/>
                                      <w:marBottom w:val="0"/>
                                      <w:divBdr>
                                        <w:top w:val="none" w:sz="0" w:space="0" w:color="auto"/>
                                        <w:left w:val="none" w:sz="0" w:space="0" w:color="auto"/>
                                        <w:bottom w:val="none" w:sz="0" w:space="0" w:color="auto"/>
                                        <w:right w:val="none" w:sz="0" w:space="0" w:color="auto"/>
                                      </w:divBdr>
                                    </w:div>
                                    <w:div w:id="1976641493">
                                      <w:marLeft w:val="0"/>
                                      <w:marRight w:val="0"/>
                                      <w:marTop w:val="0"/>
                                      <w:marBottom w:val="0"/>
                                      <w:divBdr>
                                        <w:top w:val="none" w:sz="0" w:space="0" w:color="auto"/>
                                        <w:left w:val="none" w:sz="0" w:space="0" w:color="auto"/>
                                        <w:bottom w:val="none" w:sz="0" w:space="0" w:color="auto"/>
                                        <w:right w:val="none" w:sz="0" w:space="0" w:color="auto"/>
                                      </w:divBdr>
                                    </w:div>
                                    <w:div w:id="2091461678">
                                      <w:marLeft w:val="0"/>
                                      <w:marRight w:val="0"/>
                                      <w:marTop w:val="0"/>
                                      <w:marBottom w:val="0"/>
                                      <w:divBdr>
                                        <w:top w:val="none" w:sz="0" w:space="0" w:color="auto"/>
                                        <w:left w:val="none" w:sz="0" w:space="0" w:color="auto"/>
                                        <w:bottom w:val="none" w:sz="0" w:space="0" w:color="auto"/>
                                        <w:right w:val="none" w:sz="0" w:space="0" w:color="auto"/>
                                      </w:divBdr>
                                    </w:div>
                                    <w:div w:id="2127459610">
                                      <w:marLeft w:val="0"/>
                                      <w:marRight w:val="0"/>
                                      <w:marTop w:val="0"/>
                                      <w:marBottom w:val="0"/>
                                      <w:divBdr>
                                        <w:top w:val="none" w:sz="0" w:space="0" w:color="auto"/>
                                        <w:left w:val="none" w:sz="0" w:space="0" w:color="auto"/>
                                        <w:bottom w:val="none" w:sz="0" w:space="0" w:color="auto"/>
                                        <w:right w:val="none" w:sz="0" w:space="0" w:color="auto"/>
                                      </w:divBdr>
                                    </w:div>
                                    <w:div w:id="21453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225132">
      <w:bodyDiv w:val="1"/>
      <w:marLeft w:val="0"/>
      <w:marRight w:val="0"/>
      <w:marTop w:val="0"/>
      <w:marBottom w:val="0"/>
      <w:divBdr>
        <w:top w:val="none" w:sz="0" w:space="0" w:color="auto"/>
        <w:left w:val="none" w:sz="0" w:space="0" w:color="auto"/>
        <w:bottom w:val="none" w:sz="0" w:space="0" w:color="auto"/>
        <w:right w:val="none" w:sz="0" w:space="0" w:color="auto"/>
      </w:divBdr>
    </w:div>
    <w:div w:id="1725327305">
      <w:bodyDiv w:val="1"/>
      <w:marLeft w:val="0"/>
      <w:marRight w:val="0"/>
      <w:marTop w:val="0"/>
      <w:marBottom w:val="0"/>
      <w:divBdr>
        <w:top w:val="none" w:sz="0" w:space="0" w:color="auto"/>
        <w:left w:val="none" w:sz="0" w:space="0" w:color="auto"/>
        <w:bottom w:val="none" w:sz="0" w:space="0" w:color="auto"/>
        <w:right w:val="none" w:sz="0" w:space="0" w:color="auto"/>
      </w:divBdr>
      <w:divsChild>
        <w:div w:id="515389542">
          <w:marLeft w:val="0"/>
          <w:marRight w:val="0"/>
          <w:marTop w:val="0"/>
          <w:marBottom w:val="0"/>
          <w:divBdr>
            <w:top w:val="none" w:sz="0" w:space="0" w:color="auto"/>
            <w:left w:val="none" w:sz="0" w:space="0" w:color="auto"/>
            <w:bottom w:val="none" w:sz="0" w:space="0" w:color="auto"/>
            <w:right w:val="none" w:sz="0" w:space="0" w:color="auto"/>
          </w:divBdr>
        </w:div>
        <w:div w:id="1003707264">
          <w:marLeft w:val="0"/>
          <w:marRight w:val="0"/>
          <w:marTop w:val="0"/>
          <w:marBottom w:val="0"/>
          <w:divBdr>
            <w:top w:val="none" w:sz="0" w:space="0" w:color="auto"/>
            <w:left w:val="none" w:sz="0" w:space="0" w:color="auto"/>
            <w:bottom w:val="none" w:sz="0" w:space="0" w:color="auto"/>
            <w:right w:val="none" w:sz="0" w:space="0" w:color="auto"/>
          </w:divBdr>
        </w:div>
        <w:div w:id="1388527773">
          <w:marLeft w:val="0"/>
          <w:marRight w:val="0"/>
          <w:marTop w:val="0"/>
          <w:marBottom w:val="0"/>
          <w:divBdr>
            <w:top w:val="none" w:sz="0" w:space="0" w:color="auto"/>
            <w:left w:val="none" w:sz="0" w:space="0" w:color="auto"/>
            <w:bottom w:val="none" w:sz="0" w:space="0" w:color="auto"/>
            <w:right w:val="none" w:sz="0" w:space="0" w:color="auto"/>
          </w:divBdr>
        </w:div>
        <w:div w:id="1481918913">
          <w:marLeft w:val="0"/>
          <w:marRight w:val="0"/>
          <w:marTop w:val="0"/>
          <w:marBottom w:val="0"/>
          <w:divBdr>
            <w:top w:val="none" w:sz="0" w:space="0" w:color="auto"/>
            <w:left w:val="none" w:sz="0" w:space="0" w:color="auto"/>
            <w:bottom w:val="none" w:sz="0" w:space="0" w:color="auto"/>
            <w:right w:val="none" w:sz="0" w:space="0" w:color="auto"/>
          </w:divBdr>
        </w:div>
        <w:div w:id="1517843250">
          <w:marLeft w:val="0"/>
          <w:marRight w:val="0"/>
          <w:marTop w:val="0"/>
          <w:marBottom w:val="0"/>
          <w:divBdr>
            <w:top w:val="none" w:sz="0" w:space="0" w:color="auto"/>
            <w:left w:val="none" w:sz="0" w:space="0" w:color="auto"/>
            <w:bottom w:val="none" w:sz="0" w:space="0" w:color="auto"/>
            <w:right w:val="none" w:sz="0" w:space="0" w:color="auto"/>
          </w:divBdr>
        </w:div>
        <w:div w:id="1629967111">
          <w:marLeft w:val="0"/>
          <w:marRight w:val="0"/>
          <w:marTop w:val="0"/>
          <w:marBottom w:val="0"/>
          <w:divBdr>
            <w:top w:val="none" w:sz="0" w:space="0" w:color="auto"/>
            <w:left w:val="none" w:sz="0" w:space="0" w:color="auto"/>
            <w:bottom w:val="none" w:sz="0" w:space="0" w:color="auto"/>
            <w:right w:val="none" w:sz="0" w:space="0" w:color="auto"/>
          </w:divBdr>
        </w:div>
      </w:divsChild>
    </w:div>
    <w:div w:id="1726757230">
      <w:bodyDiv w:val="1"/>
      <w:marLeft w:val="0"/>
      <w:marRight w:val="0"/>
      <w:marTop w:val="0"/>
      <w:marBottom w:val="0"/>
      <w:divBdr>
        <w:top w:val="none" w:sz="0" w:space="0" w:color="auto"/>
        <w:left w:val="none" w:sz="0" w:space="0" w:color="auto"/>
        <w:bottom w:val="none" w:sz="0" w:space="0" w:color="auto"/>
        <w:right w:val="none" w:sz="0" w:space="0" w:color="auto"/>
      </w:divBdr>
    </w:div>
    <w:div w:id="1743983683">
      <w:bodyDiv w:val="1"/>
      <w:marLeft w:val="0"/>
      <w:marRight w:val="0"/>
      <w:marTop w:val="0"/>
      <w:marBottom w:val="0"/>
      <w:divBdr>
        <w:top w:val="none" w:sz="0" w:space="0" w:color="auto"/>
        <w:left w:val="none" w:sz="0" w:space="0" w:color="auto"/>
        <w:bottom w:val="none" w:sz="0" w:space="0" w:color="auto"/>
        <w:right w:val="none" w:sz="0" w:space="0" w:color="auto"/>
      </w:divBdr>
      <w:divsChild>
        <w:div w:id="5066051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6398224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2153069">
                  <w:marLeft w:val="0"/>
                  <w:marRight w:val="0"/>
                  <w:marTop w:val="0"/>
                  <w:marBottom w:val="0"/>
                  <w:divBdr>
                    <w:top w:val="none" w:sz="0" w:space="0" w:color="auto"/>
                    <w:left w:val="none" w:sz="0" w:space="0" w:color="auto"/>
                    <w:bottom w:val="none" w:sz="0" w:space="0" w:color="auto"/>
                    <w:right w:val="none" w:sz="0" w:space="0" w:color="auto"/>
                  </w:divBdr>
                  <w:divsChild>
                    <w:div w:id="14973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070095">
      <w:bodyDiv w:val="1"/>
      <w:marLeft w:val="0"/>
      <w:marRight w:val="0"/>
      <w:marTop w:val="0"/>
      <w:marBottom w:val="0"/>
      <w:divBdr>
        <w:top w:val="none" w:sz="0" w:space="0" w:color="auto"/>
        <w:left w:val="none" w:sz="0" w:space="0" w:color="auto"/>
        <w:bottom w:val="none" w:sz="0" w:space="0" w:color="auto"/>
        <w:right w:val="none" w:sz="0" w:space="0" w:color="auto"/>
      </w:divBdr>
      <w:divsChild>
        <w:div w:id="78138433">
          <w:marLeft w:val="0"/>
          <w:marRight w:val="0"/>
          <w:marTop w:val="0"/>
          <w:marBottom w:val="0"/>
          <w:divBdr>
            <w:top w:val="none" w:sz="0" w:space="0" w:color="auto"/>
            <w:left w:val="none" w:sz="0" w:space="0" w:color="auto"/>
            <w:bottom w:val="none" w:sz="0" w:space="0" w:color="auto"/>
            <w:right w:val="none" w:sz="0" w:space="0" w:color="auto"/>
          </w:divBdr>
          <w:divsChild>
            <w:div w:id="1400784821">
              <w:marLeft w:val="0"/>
              <w:marRight w:val="0"/>
              <w:marTop w:val="0"/>
              <w:marBottom w:val="0"/>
              <w:divBdr>
                <w:top w:val="none" w:sz="0" w:space="0" w:color="auto"/>
                <w:left w:val="none" w:sz="0" w:space="0" w:color="auto"/>
                <w:bottom w:val="none" w:sz="0" w:space="0" w:color="auto"/>
                <w:right w:val="none" w:sz="0" w:space="0" w:color="auto"/>
              </w:divBdr>
              <w:divsChild>
                <w:div w:id="105276725">
                  <w:marLeft w:val="0"/>
                  <w:marRight w:val="0"/>
                  <w:marTop w:val="0"/>
                  <w:marBottom w:val="0"/>
                  <w:divBdr>
                    <w:top w:val="none" w:sz="0" w:space="0" w:color="auto"/>
                    <w:left w:val="none" w:sz="0" w:space="0" w:color="auto"/>
                    <w:bottom w:val="none" w:sz="0" w:space="0" w:color="auto"/>
                    <w:right w:val="none" w:sz="0" w:space="0" w:color="auto"/>
                  </w:divBdr>
                  <w:divsChild>
                    <w:div w:id="1418483311">
                      <w:marLeft w:val="0"/>
                      <w:marRight w:val="0"/>
                      <w:marTop w:val="0"/>
                      <w:marBottom w:val="0"/>
                      <w:divBdr>
                        <w:top w:val="none" w:sz="0" w:space="0" w:color="auto"/>
                        <w:left w:val="none" w:sz="0" w:space="0" w:color="auto"/>
                        <w:bottom w:val="none" w:sz="0" w:space="0" w:color="auto"/>
                        <w:right w:val="none" w:sz="0" w:space="0" w:color="auto"/>
                      </w:divBdr>
                      <w:divsChild>
                        <w:div w:id="694311871">
                          <w:marLeft w:val="0"/>
                          <w:marRight w:val="0"/>
                          <w:marTop w:val="0"/>
                          <w:marBottom w:val="0"/>
                          <w:divBdr>
                            <w:top w:val="none" w:sz="0" w:space="0" w:color="auto"/>
                            <w:left w:val="none" w:sz="0" w:space="0" w:color="auto"/>
                            <w:bottom w:val="none" w:sz="0" w:space="0" w:color="auto"/>
                            <w:right w:val="none" w:sz="0" w:space="0" w:color="auto"/>
                          </w:divBdr>
                          <w:divsChild>
                            <w:div w:id="1419211421">
                              <w:marLeft w:val="0"/>
                              <w:marRight w:val="0"/>
                              <w:marTop w:val="0"/>
                              <w:marBottom w:val="0"/>
                              <w:divBdr>
                                <w:top w:val="none" w:sz="0" w:space="0" w:color="auto"/>
                                <w:left w:val="none" w:sz="0" w:space="0" w:color="auto"/>
                                <w:bottom w:val="none" w:sz="0" w:space="0" w:color="auto"/>
                                <w:right w:val="none" w:sz="0" w:space="0" w:color="auto"/>
                              </w:divBdr>
                              <w:divsChild>
                                <w:div w:id="1272476329">
                                  <w:marLeft w:val="0"/>
                                  <w:marRight w:val="0"/>
                                  <w:marTop w:val="0"/>
                                  <w:marBottom w:val="0"/>
                                  <w:divBdr>
                                    <w:top w:val="none" w:sz="0" w:space="0" w:color="auto"/>
                                    <w:left w:val="none" w:sz="0" w:space="0" w:color="auto"/>
                                    <w:bottom w:val="none" w:sz="0" w:space="0" w:color="auto"/>
                                    <w:right w:val="none" w:sz="0" w:space="0" w:color="auto"/>
                                  </w:divBdr>
                                  <w:divsChild>
                                    <w:div w:id="940524651">
                                      <w:marLeft w:val="0"/>
                                      <w:marRight w:val="0"/>
                                      <w:marTop w:val="0"/>
                                      <w:marBottom w:val="0"/>
                                      <w:divBdr>
                                        <w:top w:val="none" w:sz="0" w:space="0" w:color="auto"/>
                                        <w:left w:val="none" w:sz="0" w:space="0" w:color="auto"/>
                                        <w:bottom w:val="none" w:sz="0" w:space="0" w:color="auto"/>
                                        <w:right w:val="none" w:sz="0" w:space="0" w:color="auto"/>
                                      </w:divBdr>
                                      <w:divsChild>
                                        <w:div w:id="278953911">
                                          <w:marLeft w:val="0"/>
                                          <w:marRight w:val="0"/>
                                          <w:marTop w:val="0"/>
                                          <w:marBottom w:val="0"/>
                                          <w:divBdr>
                                            <w:top w:val="none" w:sz="0" w:space="0" w:color="auto"/>
                                            <w:left w:val="none" w:sz="0" w:space="0" w:color="auto"/>
                                            <w:bottom w:val="none" w:sz="0" w:space="0" w:color="auto"/>
                                            <w:right w:val="none" w:sz="0" w:space="0" w:color="auto"/>
                                          </w:divBdr>
                                          <w:divsChild>
                                            <w:div w:id="819923102">
                                              <w:marLeft w:val="0"/>
                                              <w:marRight w:val="0"/>
                                              <w:marTop w:val="0"/>
                                              <w:marBottom w:val="0"/>
                                              <w:divBdr>
                                                <w:top w:val="none" w:sz="0" w:space="0" w:color="auto"/>
                                                <w:left w:val="none" w:sz="0" w:space="0" w:color="auto"/>
                                                <w:bottom w:val="none" w:sz="0" w:space="0" w:color="auto"/>
                                                <w:right w:val="none" w:sz="0" w:space="0" w:color="auto"/>
                                              </w:divBdr>
                                              <w:divsChild>
                                                <w:div w:id="763965358">
                                                  <w:marLeft w:val="0"/>
                                                  <w:marRight w:val="0"/>
                                                  <w:marTop w:val="0"/>
                                                  <w:marBottom w:val="0"/>
                                                  <w:divBdr>
                                                    <w:top w:val="none" w:sz="0" w:space="0" w:color="auto"/>
                                                    <w:left w:val="none" w:sz="0" w:space="0" w:color="auto"/>
                                                    <w:bottom w:val="none" w:sz="0" w:space="0" w:color="auto"/>
                                                    <w:right w:val="none" w:sz="0" w:space="0" w:color="auto"/>
                                                  </w:divBdr>
                                                </w:div>
                                                <w:div w:id="1090587621">
                                                  <w:marLeft w:val="0"/>
                                                  <w:marRight w:val="0"/>
                                                  <w:marTop w:val="0"/>
                                                  <w:marBottom w:val="0"/>
                                                  <w:divBdr>
                                                    <w:top w:val="none" w:sz="0" w:space="0" w:color="auto"/>
                                                    <w:left w:val="none" w:sz="0" w:space="0" w:color="auto"/>
                                                    <w:bottom w:val="none" w:sz="0" w:space="0" w:color="auto"/>
                                                    <w:right w:val="none" w:sz="0" w:space="0" w:color="auto"/>
                                                  </w:divBdr>
                                                </w:div>
                                                <w:div w:id="1466047007">
                                                  <w:marLeft w:val="0"/>
                                                  <w:marRight w:val="0"/>
                                                  <w:marTop w:val="0"/>
                                                  <w:marBottom w:val="0"/>
                                                  <w:divBdr>
                                                    <w:top w:val="none" w:sz="0" w:space="0" w:color="auto"/>
                                                    <w:left w:val="none" w:sz="0" w:space="0" w:color="auto"/>
                                                    <w:bottom w:val="none" w:sz="0" w:space="0" w:color="auto"/>
                                                    <w:right w:val="none" w:sz="0" w:space="0" w:color="auto"/>
                                                  </w:divBdr>
                                                </w:div>
                                                <w:div w:id="18755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3697387">
      <w:bodyDiv w:val="1"/>
      <w:marLeft w:val="0"/>
      <w:marRight w:val="0"/>
      <w:marTop w:val="0"/>
      <w:marBottom w:val="0"/>
      <w:divBdr>
        <w:top w:val="none" w:sz="0" w:space="0" w:color="auto"/>
        <w:left w:val="none" w:sz="0" w:space="0" w:color="auto"/>
        <w:bottom w:val="none" w:sz="0" w:space="0" w:color="auto"/>
        <w:right w:val="none" w:sz="0" w:space="0" w:color="auto"/>
      </w:divBdr>
      <w:divsChild>
        <w:div w:id="779177508">
          <w:marLeft w:val="0"/>
          <w:marRight w:val="0"/>
          <w:marTop w:val="0"/>
          <w:marBottom w:val="0"/>
          <w:divBdr>
            <w:top w:val="none" w:sz="0" w:space="0" w:color="auto"/>
            <w:left w:val="none" w:sz="0" w:space="0" w:color="auto"/>
            <w:bottom w:val="none" w:sz="0" w:space="0" w:color="auto"/>
            <w:right w:val="none" w:sz="0" w:space="0" w:color="auto"/>
          </w:divBdr>
        </w:div>
        <w:div w:id="1226797239">
          <w:marLeft w:val="0"/>
          <w:marRight w:val="0"/>
          <w:marTop w:val="0"/>
          <w:marBottom w:val="0"/>
          <w:divBdr>
            <w:top w:val="none" w:sz="0" w:space="0" w:color="auto"/>
            <w:left w:val="none" w:sz="0" w:space="0" w:color="auto"/>
            <w:bottom w:val="none" w:sz="0" w:space="0" w:color="auto"/>
            <w:right w:val="none" w:sz="0" w:space="0" w:color="auto"/>
          </w:divBdr>
        </w:div>
        <w:div w:id="1412965997">
          <w:marLeft w:val="0"/>
          <w:marRight w:val="0"/>
          <w:marTop w:val="0"/>
          <w:marBottom w:val="0"/>
          <w:divBdr>
            <w:top w:val="none" w:sz="0" w:space="0" w:color="auto"/>
            <w:left w:val="none" w:sz="0" w:space="0" w:color="auto"/>
            <w:bottom w:val="none" w:sz="0" w:space="0" w:color="auto"/>
            <w:right w:val="none" w:sz="0" w:space="0" w:color="auto"/>
          </w:divBdr>
        </w:div>
      </w:divsChild>
    </w:div>
    <w:div w:id="1777366851">
      <w:bodyDiv w:val="1"/>
      <w:marLeft w:val="0"/>
      <w:marRight w:val="0"/>
      <w:marTop w:val="0"/>
      <w:marBottom w:val="0"/>
      <w:divBdr>
        <w:top w:val="none" w:sz="0" w:space="0" w:color="auto"/>
        <w:left w:val="none" w:sz="0" w:space="0" w:color="auto"/>
        <w:bottom w:val="none" w:sz="0" w:space="0" w:color="auto"/>
        <w:right w:val="none" w:sz="0" w:space="0" w:color="auto"/>
      </w:divBdr>
    </w:div>
    <w:div w:id="1778020679">
      <w:bodyDiv w:val="1"/>
      <w:marLeft w:val="0"/>
      <w:marRight w:val="0"/>
      <w:marTop w:val="0"/>
      <w:marBottom w:val="0"/>
      <w:divBdr>
        <w:top w:val="none" w:sz="0" w:space="0" w:color="auto"/>
        <w:left w:val="none" w:sz="0" w:space="0" w:color="auto"/>
        <w:bottom w:val="none" w:sz="0" w:space="0" w:color="auto"/>
        <w:right w:val="none" w:sz="0" w:space="0" w:color="auto"/>
      </w:divBdr>
    </w:div>
    <w:div w:id="1802262274">
      <w:bodyDiv w:val="1"/>
      <w:marLeft w:val="0"/>
      <w:marRight w:val="0"/>
      <w:marTop w:val="0"/>
      <w:marBottom w:val="0"/>
      <w:divBdr>
        <w:top w:val="none" w:sz="0" w:space="0" w:color="auto"/>
        <w:left w:val="none" w:sz="0" w:space="0" w:color="auto"/>
        <w:bottom w:val="none" w:sz="0" w:space="0" w:color="auto"/>
        <w:right w:val="none" w:sz="0" w:space="0" w:color="auto"/>
      </w:divBdr>
    </w:div>
    <w:div w:id="1813985172">
      <w:bodyDiv w:val="1"/>
      <w:marLeft w:val="0"/>
      <w:marRight w:val="0"/>
      <w:marTop w:val="0"/>
      <w:marBottom w:val="0"/>
      <w:divBdr>
        <w:top w:val="none" w:sz="0" w:space="0" w:color="auto"/>
        <w:left w:val="none" w:sz="0" w:space="0" w:color="auto"/>
        <w:bottom w:val="none" w:sz="0" w:space="0" w:color="auto"/>
        <w:right w:val="none" w:sz="0" w:space="0" w:color="auto"/>
      </w:divBdr>
    </w:div>
    <w:div w:id="1863855119">
      <w:bodyDiv w:val="1"/>
      <w:marLeft w:val="0"/>
      <w:marRight w:val="0"/>
      <w:marTop w:val="0"/>
      <w:marBottom w:val="0"/>
      <w:divBdr>
        <w:top w:val="none" w:sz="0" w:space="0" w:color="auto"/>
        <w:left w:val="none" w:sz="0" w:space="0" w:color="auto"/>
        <w:bottom w:val="none" w:sz="0" w:space="0" w:color="auto"/>
        <w:right w:val="none" w:sz="0" w:space="0" w:color="auto"/>
      </w:divBdr>
      <w:divsChild>
        <w:div w:id="1915964804">
          <w:marLeft w:val="0"/>
          <w:marRight w:val="0"/>
          <w:marTop w:val="0"/>
          <w:marBottom w:val="0"/>
          <w:divBdr>
            <w:top w:val="none" w:sz="0" w:space="0" w:color="auto"/>
            <w:left w:val="none" w:sz="0" w:space="0" w:color="auto"/>
            <w:bottom w:val="none" w:sz="0" w:space="0" w:color="auto"/>
            <w:right w:val="none" w:sz="0" w:space="0" w:color="auto"/>
          </w:divBdr>
          <w:divsChild>
            <w:div w:id="1888835139">
              <w:marLeft w:val="0"/>
              <w:marRight w:val="0"/>
              <w:marTop w:val="0"/>
              <w:marBottom w:val="0"/>
              <w:divBdr>
                <w:top w:val="none" w:sz="0" w:space="0" w:color="auto"/>
                <w:left w:val="none" w:sz="0" w:space="0" w:color="auto"/>
                <w:bottom w:val="none" w:sz="0" w:space="0" w:color="auto"/>
                <w:right w:val="none" w:sz="0" w:space="0" w:color="auto"/>
              </w:divBdr>
              <w:divsChild>
                <w:div w:id="334961135">
                  <w:marLeft w:val="0"/>
                  <w:marRight w:val="0"/>
                  <w:marTop w:val="0"/>
                  <w:marBottom w:val="0"/>
                  <w:divBdr>
                    <w:top w:val="none" w:sz="0" w:space="0" w:color="auto"/>
                    <w:left w:val="none" w:sz="0" w:space="0" w:color="auto"/>
                    <w:bottom w:val="none" w:sz="0" w:space="0" w:color="auto"/>
                    <w:right w:val="none" w:sz="0" w:space="0" w:color="auto"/>
                  </w:divBdr>
                  <w:divsChild>
                    <w:div w:id="348607414">
                      <w:marLeft w:val="0"/>
                      <w:marRight w:val="0"/>
                      <w:marTop w:val="0"/>
                      <w:marBottom w:val="0"/>
                      <w:divBdr>
                        <w:top w:val="none" w:sz="0" w:space="0" w:color="auto"/>
                        <w:left w:val="none" w:sz="0" w:space="0" w:color="auto"/>
                        <w:bottom w:val="none" w:sz="0" w:space="0" w:color="auto"/>
                        <w:right w:val="none" w:sz="0" w:space="0" w:color="auto"/>
                      </w:divBdr>
                      <w:divsChild>
                        <w:div w:id="1261333185">
                          <w:marLeft w:val="0"/>
                          <w:marRight w:val="0"/>
                          <w:marTop w:val="0"/>
                          <w:marBottom w:val="0"/>
                          <w:divBdr>
                            <w:top w:val="none" w:sz="0" w:space="0" w:color="auto"/>
                            <w:left w:val="none" w:sz="0" w:space="0" w:color="auto"/>
                            <w:bottom w:val="none" w:sz="0" w:space="0" w:color="auto"/>
                            <w:right w:val="none" w:sz="0" w:space="0" w:color="auto"/>
                          </w:divBdr>
                          <w:divsChild>
                            <w:div w:id="1737163258">
                              <w:marLeft w:val="0"/>
                              <w:marRight w:val="0"/>
                              <w:marTop w:val="0"/>
                              <w:marBottom w:val="0"/>
                              <w:divBdr>
                                <w:top w:val="none" w:sz="0" w:space="0" w:color="auto"/>
                                <w:left w:val="none" w:sz="0" w:space="0" w:color="auto"/>
                                <w:bottom w:val="none" w:sz="0" w:space="0" w:color="auto"/>
                                <w:right w:val="none" w:sz="0" w:space="0" w:color="auto"/>
                              </w:divBdr>
                              <w:divsChild>
                                <w:div w:id="196938538">
                                  <w:marLeft w:val="0"/>
                                  <w:marRight w:val="0"/>
                                  <w:marTop w:val="0"/>
                                  <w:marBottom w:val="0"/>
                                  <w:divBdr>
                                    <w:top w:val="none" w:sz="0" w:space="0" w:color="auto"/>
                                    <w:left w:val="none" w:sz="0" w:space="0" w:color="auto"/>
                                    <w:bottom w:val="none" w:sz="0" w:space="0" w:color="auto"/>
                                    <w:right w:val="none" w:sz="0" w:space="0" w:color="auto"/>
                                  </w:divBdr>
                                  <w:divsChild>
                                    <w:div w:id="1928149416">
                                      <w:marLeft w:val="0"/>
                                      <w:marRight w:val="0"/>
                                      <w:marTop w:val="0"/>
                                      <w:marBottom w:val="0"/>
                                      <w:divBdr>
                                        <w:top w:val="none" w:sz="0" w:space="0" w:color="auto"/>
                                        <w:left w:val="none" w:sz="0" w:space="0" w:color="auto"/>
                                        <w:bottom w:val="none" w:sz="0" w:space="0" w:color="auto"/>
                                        <w:right w:val="none" w:sz="0" w:space="0" w:color="auto"/>
                                      </w:divBdr>
                                      <w:divsChild>
                                        <w:div w:id="1208764871">
                                          <w:marLeft w:val="0"/>
                                          <w:marRight w:val="0"/>
                                          <w:marTop w:val="0"/>
                                          <w:marBottom w:val="0"/>
                                          <w:divBdr>
                                            <w:top w:val="none" w:sz="0" w:space="0" w:color="auto"/>
                                            <w:left w:val="none" w:sz="0" w:space="0" w:color="auto"/>
                                            <w:bottom w:val="none" w:sz="0" w:space="0" w:color="auto"/>
                                            <w:right w:val="none" w:sz="0" w:space="0" w:color="auto"/>
                                          </w:divBdr>
                                          <w:divsChild>
                                            <w:div w:id="445541409">
                                              <w:marLeft w:val="0"/>
                                              <w:marRight w:val="0"/>
                                              <w:marTop w:val="0"/>
                                              <w:marBottom w:val="0"/>
                                              <w:divBdr>
                                                <w:top w:val="none" w:sz="0" w:space="0" w:color="auto"/>
                                                <w:left w:val="none" w:sz="0" w:space="0" w:color="auto"/>
                                                <w:bottom w:val="none" w:sz="0" w:space="0" w:color="auto"/>
                                                <w:right w:val="none" w:sz="0" w:space="0" w:color="auto"/>
                                              </w:divBdr>
                                              <w:divsChild>
                                                <w:div w:id="164367151">
                                                  <w:marLeft w:val="0"/>
                                                  <w:marRight w:val="0"/>
                                                  <w:marTop w:val="0"/>
                                                  <w:marBottom w:val="0"/>
                                                  <w:divBdr>
                                                    <w:top w:val="none" w:sz="0" w:space="0" w:color="auto"/>
                                                    <w:left w:val="none" w:sz="0" w:space="0" w:color="auto"/>
                                                    <w:bottom w:val="none" w:sz="0" w:space="0" w:color="auto"/>
                                                    <w:right w:val="none" w:sz="0" w:space="0" w:color="auto"/>
                                                  </w:divBdr>
                                                  <w:divsChild>
                                                    <w:div w:id="74865644">
                                                      <w:marLeft w:val="0"/>
                                                      <w:marRight w:val="0"/>
                                                      <w:marTop w:val="0"/>
                                                      <w:marBottom w:val="0"/>
                                                      <w:divBdr>
                                                        <w:top w:val="none" w:sz="0" w:space="0" w:color="auto"/>
                                                        <w:left w:val="none" w:sz="0" w:space="0" w:color="auto"/>
                                                        <w:bottom w:val="none" w:sz="0" w:space="0" w:color="auto"/>
                                                        <w:right w:val="none" w:sz="0" w:space="0" w:color="auto"/>
                                                      </w:divBdr>
                                                      <w:divsChild>
                                                        <w:div w:id="127432652">
                                                          <w:marLeft w:val="0"/>
                                                          <w:marRight w:val="0"/>
                                                          <w:marTop w:val="0"/>
                                                          <w:marBottom w:val="0"/>
                                                          <w:divBdr>
                                                            <w:top w:val="none" w:sz="0" w:space="0" w:color="auto"/>
                                                            <w:left w:val="none" w:sz="0" w:space="0" w:color="auto"/>
                                                            <w:bottom w:val="none" w:sz="0" w:space="0" w:color="auto"/>
                                                            <w:right w:val="none" w:sz="0" w:space="0" w:color="auto"/>
                                                          </w:divBdr>
                                                        </w:div>
                                                        <w:div w:id="18782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3857478">
      <w:bodyDiv w:val="1"/>
      <w:marLeft w:val="0"/>
      <w:marRight w:val="0"/>
      <w:marTop w:val="0"/>
      <w:marBottom w:val="0"/>
      <w:divBdr>
        <w:top w:val="none" w:sz="0" w:space="0" w:color="auto"/>
        <w:left w:val="none" w:sz="0" w:space="0" w:color="auto"/>
        <w:bottom w:val="none" w:sz="0" w:space="0" w:color="auto"/>
        <w:right w:val="none" w:sz="0" w:space="0" w:color="auto"/>
      </w:divBdr>
      <w:divsChild>
        <w:div w:id="1281689907">
          <w:marLeft w:val="0"/>
          <w:marRight w:val="0"/>
          <w:marTop w:val="0"/>
          <w:marBottom w:val="0"/>
          <w:divBdr>
            <w:top w:val="none" w:sz="0" w:space="0" w:color="auto"/>
            <w:left w:val="none" w:sz="0" w:space="0" w:color="auto"/>
            <w:bottom w:val="none" w:sz="0" w:space="0" w:color="auto"/>
            <w:right w:val="none" w:sz="0" w:space="0" w:color="auto"/>
          </w:divBdr>
          <w:divsChild>
            <w:div w:id="309870959">
              <w:marLeft w:val="0"/>
              <w:marRight w:val="0"/>
              <w:marTop w:val="0"/>
              <w:marBottom w:val="0"/>
              <w:divBdr>
                <w:top w:val="none" w:sz="0" w:space="0" w:color="auto"/>
                <w:left w:val="none" w:sz="0" w:space="0" w:color="auto"/>
                <w:bottom w:val="none" w:sz="0" w:space="0" w:color="auto"/>
                <w:right w:val="none" w:sz="0" w:space="0" w:color="auto"/>
              </w:divBdr>
              <w:divsChild>
                <w:div w:id="2112318899">
                  <w:marLeft w:val="0"/>
                  <w:marRight w:val="0"/>
                  <w:marTop w:val="0"/>
                  <w:marBottom w:val="0"/>
                  <w:divBdr>
                    <w:top w:val="none" w:sz="0" w:space="0" w:color="auto"/>
                    <w:left w:val="none" w:sz="0" w:space="0" w:color="auto"/>
                    <w:bottom w:val="none" w:sz="0" w:space="0" w:color="auto"/>
                    <w:right w:val="none" w:sz="0" w:space="0" w:color="auto"/>
                  </w:divBdr>
                  <w:divsChild>
                    <w:div w:id="2026396118">
                      <w:marLeft w:val="0"/>
                      <w:marRight w:val="0"/>
                      <w:marTop w:val="0"/>
                      <w:marBottom w:val="0"/>
                      <w:divBdr>
                        <w:top w:val="none" w:sz="0" w:space="0" w:color="auto"/>
                        <w:left w:val="none" w:sz="0" w:space="0" w:color="auto"/>
                        <w:bottom w:val="none" w:sz="0" w:space="0" w:color="auto"/>
                        <w:right w:val="none" w:sz="0" w:space="0" w:color="auto"/>
                      </w:divBdr>
                      <w:divsChild>
                        <w:div w:id="1638531519">
                          <w:marLeft w:val="0"/>
                          <w:marRight w:val="0"/>
                          <w:marTop w:val="0"/>
                          <w:marBottom w:val="0"/>
                          <w:divBdr>
                            <w:top w:val="none" w:sz="0" w:space="0" w:color="auto"/>
                            <w:left w:val="none" w:sz="0" w:space="0" w:color="auto"/>
                            <w:bottom w:val="none" w:sz="0" w:space="0" w:color="auto"/>
                            <w:right w:val="none" w:sz="0" w:space="0" w:color="auto"/>
                          </w:divBdr>
                          <w:divsChild>
                            <w:div w:id="1961909237">
                              <w:marLeft w:val="0"/>
                              <w:marRight w:val="0"/>
                              <w:marTop w:val="0"/>
                              <w:marBottom w:val="0"/>
                              <w:divBdr>
                                <w:top w:val="none" w:sz="0" w:space="0" w:color="auto"/>
                                <w:left w:val="none" w:sz="0" w:space="0" w:color="auto"/>
                                <w:bottom w:val="none" w:sz="0" w:space="0" w:color="auto"/>
                                <w:right w:val="none" w:sz="0" w:space="0" w:color="auto"/>
                              </w:divBdr>
                              <w:divsChild>
                                <w:div w:id="2063092417">
                                  <w:marLeft w:val="0"/>
                                  <w:marRight w:val="0"/>
                                  <w:marTop w:val="0"/>
                                  <w:marBottom w:val="0"/>
                                  <w:divBdr>
                                    <w:top w:val="none" w:sz="0" w:space="0" w:color="auto"/>
                                    <w:left w:val="none" w:sz="0" w:space="0" w:color="auto"/>
                                    <w:bottom w:val="none" w:sz="0" w:space="0" w:color="auto"/>
                                    <w:right w:val="none" w:sz="0" w:space="0" w:color="auto"/>
                                  </w:divBdr>
                                  <w:divsChild>
                                    <w:div w:id="1345933100">
                                      <w:marLeft w:val="0"/>
                                      <w:marRight w:val="0"/>
                                      <w:marTop w:val="0"/>
                                      <w:marBottom w:val="0"/>
                                      <w:divBdr>
                                        <w:top w:val="none" w:sz="0" w:space="0" w:color="auto"/>
                                        <w:left w:val="none" w:sz="0" w:space="0" w:color="auto"/>
                                        <w:bottom w:val="none" w:sz="0" w:space="0" w:color="auto"/>
                                        <w:right w:val="none" w:sz="0" w:space="0" w:color="auto"/>
                                      </w:divBdr>
                                      <w:divsChild>
                                        <w:div w:id="204832172">
                                          <w:marLeft w:val="0"/>
                                          <w:marRight w:val="0"/>
                                          <w:marTop w:val="0"/>
                                          <w:marBottom w:val="0"/>
                                          <w:divBdr>
                                            <w:top w:val="none" w:sz="0" w:space="0" w:color="auto"/>
                                            <w:left w:val="none" w:sz="0" w:space="0" w:color="auto"/>
                                            <w:bottom w:val="none" w:sz="0" w:space="0" w:color="auto"/>
                                            <w:right w:val="none" w:sz="0" w:space="0" w:color="auto"/>
                                          </w:divBdr>
                                          <w:divsChild>
                                            <w:div w:id="1639647266">
                                              <w:marLeft w:val="0"/>
                                              <w:marRight w:val="0"/>
                                              <w:marTop w:val="0"/>
                                              <w:marBottom w:val="0"/>
                                              <w:divBdr>
                                                <w:top w:val="none" w:sz="0" w:space="0" w:color="auto"/>
                                                <w:left w:val="none" w:sz="0" w:space="0" w:color="auto"/>
                                                <w:bottom w:val="none" w:sz="0" w:space="0" w:color="auto"/>
                                                <w:right w:val="none" w:sz="0" w:space="0" w:color="auto"/>
                                              </w:divBdr>
                                              <w:divsChild>
                                                <w:div w:id="1392727552">
                                                  <w:marLeft w:val="0"/>
                                                  <w:marRight w:val="0"/>
                                                  <w:marTop w:val="0"/>
                                                  <w:marBottom w:val="0"/>
                                                  <w:divBdr>
                                                    <w:top w:val="none" w:sz="0" w:space="0" w:color="auto"/>
                                                    <w:left w:val="none" w:sz="0" w:space="0" w:color="auto"/>
                                                    <w:bottom w:val="none" w:sz="0" w:space="0" w:color="auto"/>
                                                    <w:right w:val="none" w:sz="0" w:space="0" w:color="auto"/>
                                                  </w:divBdr>
                                                </w:div>
                                                <w:div w:id="14500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835012">
      <w:bodyDiv w:val="1"/>
      <w:marLeft w:val="0"/>
      <w:marRight w:val="0"/>
      <w:marTop w:val="0"/>
      <w:marBottom w:val="0"/>
      <w:divBdr>
        <w:top w:val="none" w:sz="0" w:space="0" w:color="auto"/>
        <w:left w:val="none" w:sz="0" w:space="0" w:color="auto"/>
        <w:bottom w:val="none" w:sz="0" w:space="0" w:color="auto"/>
        <w:right w:val="none" w:sz="0" w:space="0" w:color="auto"/>
      </w:divBdr>
      <w:divsChild>
        <w:div w:id="1429420649">
          <w:marLeft w:val="0"/>
          <w:marRight w:val="0"/>
          <w:marTop w:val="0"/>
          <w:marBottom w:val="0"/>
          <w:divBdr>
            <w:top w:val="none" w:sz="0" w:space="0" w:color="auto"/>
            <w:left w:val="none" w:sz="0" w:space="0" w:color="auto"/>
            <w:bottom w:val="none" w:sz="0" w:space="0" w:color="auto"/>
            <w:right w:val="none" w:sz="0" w:space="0" w:color="auto"/>
          </w:divBdr>
          <w:divsChild>
            <w:div w:id="2079088485">
              <w:marLeft w:val="0"/>
              <w:marRight w:val="0"/>
              <w:marTop w:val="0"/>
              <w:marBottom w:val="0"/>
              <w:divBdr>
                <w:top w:val="none" w:sz="0" w:space="0" w:color="auto"/>
                <w:left w:val="none" w:sz="0" w:space="0" w:color="auto"/>
                <w:bottom w:val="none" w:sz="0" w:space="0" w:color="auto"/>
                <w:right w:val="none" w:sz="0" w:space="0" w:color="auto"/>
              </w:divBdr>
              <w:divsChild>
                <w:div w:id="232202219">
                  <w:marLeft w:val="0"/>
                  <w:marRight w:val="0"/>
                  <w:marTop w:val="0"/>
                  <w:marBottom w:val="0"/>
                  <w:divBdr>
                    <w:top w:val="none" w:sz="0" w:space="0" w:color="auto"/>
                    <w:left w:val="none" w:sz="0" w:space="0" w:color="auto"/>
                    <w:bottom w:val="none" w:sz="0" w:space="0" w:color="auto"/>
                    <w:right w:val="none" w:sz="0" w:space="0" w:color="auto"/>
                  </w:divBdr>
                  <w:divsChild>
                    <w:div w:id="1076786014">
                      <w:marLeft w:val="0"/>
                      <w:marRight w:val="0"/>
                      <w:marTop w:val="0"/>
                      <w:marBottom w:val="0"/>
                      <w:divBdr>
                        <w:top w:val="none" w:sz="0" w:space="0" w:color="auto"/>
                        <w:left w:val="none" w:sz="0" w:space="0" w:color="auto"/>
                        <w:bottom w:val="none" w:sz="0" w:space="0" w:color="auto"/>
                        <w:right w:val="none" w:sz="0" w:space="0" w:color="auto"/>
                      </w:divBdr>
                      <w:divsChild>
                        <w:div w:id="63376396">
                          <w:marLeft w:val="0"/>
                          <w:marRight w:val="0"/>
                          <w:marTop w:val="0"/>
                          <w:marBottom w:val="0"/>
                          <w:divBdr>
                            <w:top w:val="none" w:sz="0" w:space="0" w:color="auto"/>
                            <w:left w:val="none" w:sz="0" w:space="0" w:color="auto"/>
                            <w:bottom w:val="none" w:sz="0" w:space="0" w:color="auto"/>
                            <w:right w:val="none" w:sz="0" w:space="0" w:color="auto"/>
                          </w:divBdr>
                          <w:divsChild>
                            <w:div w:id="1615596908">
                              <w:marLeft w:val="0"/>
                              <w:marRight w:val="0"/>
                              <w:marTop w:val="0"/>
                              <w:marBottom w:val="0"/>
                              <w:divBdr>
                                <w:top w:val="none" w:sz="0" w:space="0" w:color="auto"/>
                                <w:left w:val="none" w:sz="0" w:space="0" w:color="auto"/>
                                <w:bottom w:val="none" w:sz="0" w:space="0" w:color="auto"/>
                                <w:right w:val="none" w:sz="0" w:space="0" w:color="auto"/>
                              </w:divBdr>
                              <w:divsChild>
                                <w:div w:id="101000067">
                                  <w:marLeft w:val="0"/>
                                  <w:marRight w:val="0"/>
                                  <w:marTop w:val="0"/>
                                  <w:marBottom w:val="0"/>
                                  <w:divBdr>
                                    <w:top w:val="none" w:sz="0" w:space="0" w:color="auto"/>
                                    <w:left w:val="none" w:sz="0" w:space="0" w:color="auto"/>
                                    <w:bottom w:val="none" w:sz="0" w:space="0" w:color="auto"/>
                                    <w:right w:val="none" w:sz="0" w:space="0" w:color="auto"/>
                                  </w:divBdr>
                                  <w:divsChild>
                                    <w:div w:id="1350834168">
                                      <w:marLeft w:val="0"/>
                                      <w:marRight w:val="0"/>
                                      <w:marTop w:val="0"/>
                                      <w:marBottom w:val="0"/>
                                      <w:divBdr>
                                        <w:top w:val="none" w:sz="0" w:space="0" w:color="auto"/>
                                        <w:left w:val="none" w:sz="0" w:space="0" w:color="auto"/>
                                        <w:bottom w:val="none" w:sz="0" w:space="0" w:color="auto"/>
                                        <w:right w:val="none" w:sz="0" w:space="0" w:color="auto"/>
                                      </w:divBdr>
                                      <w:divsChild>
                                        <w:div w:id="86539291">
                                          <w:marLeft w:val="0"/>
                                          <w:marRight w:val="0"/>
                                          <w:marTop w:val="0"/>
                                          <w:marBottom w:val="0"/>
                                          <w:divBdr>
                                            <w:top w:val="none" w:sz="0" w:space="0" w:color="auto"/>
                                            <w:left w:val="none" w:sz="0" w:space="0" w:color="auto"/>
                                            <w:bottom w:val="none" w:sz="0" w:space="0" w:color="auto"/>
                                            <w:right w:val="none" w:sz="0" w:space="0" w:color="auto"/>
                                          </w:divBdr>
                                        </w:div>
                                        <w:div w:id="17767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118782">
      <w:bodyDiv w:val="1"/>
      <w:marLeft w:val="0"/>
      <w:marRight w:val="0"/>
      <w:marTop w:val="0"/>
      <w:marBottom w:val="0"/>
      <w:divBdr>
        <w:top w:val="none" w:sz="0" w:space="0" w:color="auto"/>
        <w:left w:val="none" w:sz="0" w:space="0" w:color="auto"/>
        <w:bottom w:val="none" w:sz="0" w:space="0" w:color="auto"/>
        <w:right w:val="none" w:sz="0" w:space="0" w:color="auto"/>
      </w:divBdr>
      <w:divsChild>
        <w:div w:id="2105834424">
          <w:marLeft w:val="0"/>
          <w:marRight w:val="0"/>
          <w:marTop w:val="0"/>
          <w:marBottom w:val="0"/>
          <w:divBdr>
            <w:top w:val="none" w:sz="0" w:space="0" w:color="auto"/>
            <w:left w:val="none" w:sz="0" w:space="0" w:color="auto"/>
            <w:bottom w:val="none" w:sz="0" w:space="0" w:color="auto"/>
            <w:right w:val="none" w:sz="0" w:space="0" w:color="auto"/>
          </w:divBdr>
          <w:divsChild>
            <w:div w:id="136387526">
              <w:marLeft w:val="0"/>
              <w:marRight w:val="0"/>
              <w:marTop w:val="0"/>
              <w:marBottom w:val="0"/>
              <w:divBdr>
                <w:top w:val="none" w:sz="0" w:space="0" w:color="auto"/>
                <w:left w:val="none" w:sz="0" w:space="0" w:color="auto"/>
                <w:bottom w:val="none" w:sz="0" w:space="0" w:color="auto"/>
                <w:right w:val="none" w:sz="0" w:space="0" w:color="auto"/>
              </w:divBdr>
              <w:divsChild>
                <w:div w:id="565411466">
                  <w:marLeft w:val="0"/>
                  <w:marRight w:val="0"/>
                  <w:marTop w:val="0"/>
                  <w:marBottom w:val="0"/>
                  <w:divBdr>
                    <w:top w:val="none" w:sz="0" w:space="0" w:color="auto"/>
                    <w:left w:val="none" w:sz="0" w:space="0" w:color="auto"/>
                    <w:bottom w:val="none" w:sz="0" w:space="0" w:color="auto"/>
                    <w:right w:val="none" w:sz="0" w:space="0" w:color="auto"/>
                  </w:divBdr>
                </w:div>
                <w:div w:id="634990575">
                  <w:marLeft w:val="0"/>
                  <w:marRight w:val="0"/>
                  <w:marTop w:val="0"/>
                  <w:marBottom w:val="0"/>
                  <w:divBdr>
                    <w:top w:val="none" w:sz="0" w:space="0" w:color="auto"/>
                    <w:left w:val="none" w:sz="0" w:space="0" w:color="auto"/>
                    <w:bottom w:val="none" w:sz="0" w:space="0" w:color="auto"/>
                    <w:right w:val="none" w:sz="0" w:space="0" w:color="auto"/>
                  </w:divBdr>
                </w:div>
                <w:div w:id="1805466155">
                  <w:marLeft w:val="0"/>
                  <w:marRight w:val="0"/>
                  <w:marTop w:val="0"/>
                  <w:marBottom w:val="0"/>
                  <w:divBdr>
                    <w:top w:val="none" w:sz="0" w:space="0" w:color="auto"/>
                    <w:left w:val="none" w:sz="0" w:space="0" w:color="auto"/>
                    <w:bottom w:val="none" w:sz="0" w:space="0" w:color="auto"/>
                    <w:right w:val="none" w:sz="0" w:space="0" w:color="auto"/>
                  </w:divBdr>
                </w:div>
                <w:div w:id="21123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57704">
      <w:bodyDiv w:val="1"/>
      <w:marLeft w:val="0"/>
      <w:marRight w:val="0"/>
      <w:marTop w:val="0"/>
      <w:marBottom w:val="0"/>
      <w:divBdr>
        <w:top w:val="none" w:sz="0" w:space="0" w:color="auto"/>
        <w:left w:val="none" w:sz="0" w:space="0" w:color="auto"/>
        <w:bottom w:val="none" w:sz="0" w:space="0" w:color="auto"/>
        <w:right w:val="none" w:sz="0" w:space="0" w:color="auto"/>
      </w:divBdr>
      <w:divsChild>
        <w:div w:id="875194118">
          <w:marLeft w:val="0"/>
          <w:marRight w:val="0"/>
          <w:marTop w:val="0"/>
          <w:marBottom w:val="0"/>
          <w:divBdr>
            <w:top w:val="none" w:sz="0" w:space="0" w:color="auto"/>
            <w:left w:val="none" w:sz="0" w:space="0" w:color="auto"/>
            <w:bottom w:val="none" w:sz="0" w:space="0" w:color="auto"/>
            <w:right w:val="none" w:sz="0" w:space="0" w:color="auto"/>
          </w:divBdr>
          <w:divsChild>
            <w:div w:id="1821533974">
              <w:marLeft w:val="0"/>
              <w:marRight w:val="0"/>
              <w:marTop w:val="0"/>
              <w:marBottom w:val="0"/>
              <w:divBdr>
                <w:top w:val="none" w:sz="0" w:space="0" w:color="auto"/>
                <w:left w:val="none" w:sz="0" w:space="0" w:color="auto"/>
                <w:bottom w:val="none" w:sz="0" w:space="0" w:color="auto"/>
                <w:right w:val="none" w:sz="0" w:space="0" w:color="auto"/>
              </w:divBdr>
              <w:divsChild>
                <w:div w:id="1311594825">
                  <w:marLeft w:val="0"/>
                  <w:marRight w:val="0"/>
                  <w:marTop w:val="0"/>
                  <w:marBottom w:val="0"/>
                  <w:divBdr>
                    <w:top w:val="single" w:sz="6" w:space="0" w:color="DDDDDD"/>
                    <w:left w:val="none" w:sz="0" w:space="0" w:color="auto"/>
                    <w:bottom w:val="none" w:sz="0" w:space="0" w:color="auto"/>
                    <w:right w:val="none" w:sz="0" w:space="0" w:color="auto"/>
                  </w:divBdr>
                  <w:divsChild>
                    <w:div w:id="863904806">
                      <w:marLeft w:val="345"/>
                      <w:marRight w:val="360"/>
                      <w:marTop w:val="375"/>
                      <w:marBottom w:val="330"/>
                      <w:divBdr>
                        <w:top w:val="none" w:sz="0" w:space="0" w:color="auto"/>
                        <w:left w:val="none" w:sz="0" w:space="0" w:color="auto"/>
                        <w:bottom w:val="none" w:sz="0" w:space="0" w:color="auto"/>
                        <w:right w:val="none" w:sz="0" w:space="0" w:color="auto"/>
                      </w:divBdr>
                      <w:divsChild>
                        <w:div w:id="297610424">
                          <w:marLeft w:val="0"/>
                          <w:marRight w:val="0"/>
                          <w:marTop w:val="0"/>
                          <w:marBottom w:val="0"/>
                          <w:divBdr>
                            <w:top w:val="none" w:sz="0" w:space="0" w:color="auto"/>
                            <w:left w:val="none" w:sz="0" w:space="0" w:color="auto"/>
                            <w:bottom w:val="none" w:sz="0" w:space="0" w:color="auto"/>
                            <w:right w:val="none" w:sz="0" w:space="0" w:color="auto"/>
                          </w:divBdr>
                          <w:divsChild>
                            <w:div w:id="1099641573">
                              <w:marLeft w:val="0"/>
                              <w:marRight w:val="0"/>
                              <w:marTop w:val="0"/>
                              <w:marBottom w:val="0"/>
                              <w:divBdr>
                                <w:top w:val="none" w:sz="0" w:space="0" w:color="auto"/>
                                <w:left w:val="none" w:sz="0" w:space="0" w:color="auto"/>
                                <w:bottom w:val="none" w:sz="0" w:space="0" w:color="auto"/>
                                <w:right w:val="none" w:sz="0" w:space="0" w:color="auto"/>
                              </w:divBdr>
                              <w:divsChild>
                                <w:div w:id="2036954909">
                                  <w:marLeft w:val="0"/>
                                  <w:marRight w:val="0"/>
                                  <w:marTop w:val="0"/>
                                  <w:marBottom w:val="0"/>
                                  <w:divBdr>
                                    <w:top w:val="none" w:sz="0" w:space="0" w:color="auto"/>
                                    <w:left w:val="none" w:sz="0" w:space="0" w:color="auto"/>
                                    <w:bottom w:val="none" w:sz="0" w:space="0" w:color="auto"/>
                                    <w:right w:val="none" w:sz="0" w:space="0" w:color="auto"/>
                                  </w:divBdr>
                                  <w:divsChild>
                                    <w:div w:id="1675718410">
                                      <w:marLeft w:val="0"/>
                                      <w:marRight w:val="0"/>
                                      <w:marTop w:val="0"/>
                                      <w:marBottom w:val="0"/>
                                      <w:divBdr>
                                        <w:top w:val="none" w:sz="0" w:space="0" w:color="auto"/>
                                        <w:left w:val="none" w:sz="0" w:space="0" w:color="auto"/>
                                        <w:bottom w:val="none" w:sz="0" w:space="0" w:color="auto"/>
                                        <w:right w:val="none" w:sz="0" w:space="0" w:color="auto"/>
                                      </w:divBdr>
                                      <w:divsChild>
                                        <w:div w:id="21215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770969">
      <w:bodyDiv w:val="1"/>
      <w:marLeft w:val="0"/>
      <w:marRight w:val="0"/>
      <w:marTop w:val="0"/>
      <w:marBottom w:val="0"/>
      <w:divBdr>
        <w:top w:val="none" w:sz="0" w:space="0" w:color="auto"/>
        <w:left w:val="none" w:sz="0" w:space="0" w:color="auto"/>
        <w:bottom w:val="none" w:sz="0" w:space="0" w:color="auto"/>
        <w:right w:val="none" w:sz="0" w:space="0" w:color="auto"/>
      </w:divBdr>
      <w:divsChild>
        <w:div w:id="663095213">
          <w:marLeft w:val="0"/>
          <w:marRight w:val="0"/>
          <w:marTop w:val="0"/>
          <w:marBottom w:val="0"/>
          <w:divBdr>
            <w:top w:val="none" w:sz="0" w:space="0" w:color="auto"/>
            <w:left w:val="none" w:sz="0" w:space="0" w:color="auto"/>
            <w:bottom w:val="none" w:sz="0" w:space="0" w:color="auto"/>
            <w:right w:val="none" w:sz="0" w:space="0" w:color="auto"/>
          </w:divBdr>
          <w:divsChild>
            <w:div w:id="412236858">
              <w:marLeft w:val="0"/>
              <w:marRight w:val="0"/>
              <w:marTop w:val="0"/>
              <w:marBottom w:val="0"/>
              <w:divBdr>
                <w:top w:val="none" w:sz="0" w:space="0" w:color="auto"/>
                <w:left w:val="none" w:sz="0" w:space="0" w:color="auto"/>
                <w:bottom w:val="none" w:sz="0" w:space="0" w:color="auto"/>
                <w:right w:val="none" w:sz="0" w:space="0" w:color="auto"/>
              </w:divBdr>
              <w:divsChild>
                <w:div w:id="73623773">
                  <w:marLeft w:val="0"/>
                  <w:marRight w:val="0"/>
                  <w:marTop w:val="0"/>
                  <w:marBottom w:val="0"/>
                  <w:divBdr>
                    <w:top w:val="none" w:sz="0" w:space="0" w:color="auto"/>
                    <w:left w:val="none" w:sz="0" w:space="0" w:color="auto"/>
                    <w:bottom w:val="none" w:sz="0" w:space="0" w:color="auto"/>
                    <w:right w:val="none" w:sz="0" w:space="0" w:color="auto"/>
                  </w:divBdr>
                  <w:divsChild>
                    <w:div w:id="678890247">
                      <w:marLeft w:val="0"/>
                      <w:marRight w:val="0"/>
                      <w:marTop w:val="0"/>
                      <w:marBottom w:val="0"/>
                      <w:divBdr>
                        <w:top w:val="none" w:sz="0" w:space="0" w:color="auto"/>
                        <w:left w:val="none" w:sz="0" w:space="0" w:color="auto"/>
                        <w:bottom w:val="none" w:sz="0" w:space="0" w:color="auto"/>
                        <w:right w:val="none" w:sz="0" w:space="0" w:color="auto"/>
                      </w:divBdr>
                      <w:divsChild>
                        <w:div w:id="317147793">
                          <w:marLeft w:val="0"/>
                          <w:marRight w:val="0"/>
                          <w:marTop w:val="0"/>
                          <w:marBottom w:val="0"/>
                          <w:divBdr>
                            <w:top w:val="none" w:sz="0" w:space="0" w:color="auto"/>
                            <w:left w:val="none" w:sz="0" w:space="0" w:color="auto"/>
                            <w:bottom w:val="none" w:sz="0" w:space="0" w:color="auto"/>
                            <w:right w:val="none" w:sz="0" w:space="0" w:color="auto"/>
                          </w:divBdr>
                          <w:divsChild>
                            <w:div w:id="73750064">
                              <w:marLeft w:val="0"/>
                              <w:marRight w:val="0"/>
                              <w:marTop w:val="0"/>
                              <w:marBottom w:val="0"/>
                              <w:divBdr>
                                <w:top w:val="none" w:sz="0" w:space="0" w:color="auto"/>
                                <w:left w:val="none" w:sz="0" w:space="0" w:color="auto"/>
                                <w:bottom w:val="none" w:sz="0" w:space="0" w:color="auto"/>
                                <w:right w:val="none" w:sz="0" w:space="0" w:color="auto"/>
                              </w:divBdr>
                              <w:divsChild>
                                <w:div w:id="780419807">
                                  <w:marLeft w:val="0"/>
                                  <w:marRight w:val="0"/>
                                  <w:marTop w:val="0"/>
                                  <w:marBottom w:val="0"/>
                                  <w:divBdr>
                                    <w:top w:val="none" w:sz="0" w:space="0" w:color="auto"/>
                                    <w:left w:val="none" w:sz="0" w:space="0" w:color="auto"/>
                                    <w:bottom w:val="none" w:sz="0" w:space="0" w:color="auto"/>
                                    <w:right w:val="none" w:sz="0" w:space="0" w:color="auto"/>
                                  </w:divBdr>
                                  <w:divsChild>
                                    <w:div w:id="1674650050">
                                      <w:marLeft w:val="0"/>
                                      <w:marRight w:val="0"/>
                                      <w:marTop w:val="0"/>
                                      <w:marBottom w:val="0"/>
                                      <w:divBdr>
                                        <w:top w:val="none" w:sz="0" w:space="0" w:color="auto"/>
                                        <w:left w:val="none" w:sz="0" w:space="0" w:color="auto"/>
                                        <w:bottom w:val="none" w:sz="0" w:space="0" w:color="auto"/>
                                        <w:right w:val="none" w:sz="0" w:space="0" w:color="auto"/>
                                      </w:divBdr>
                                      <w:divsChild>
                                        <w:div w:id="1873833851">
                                          <w:marLeft w:val="0"/>
                                          <w:marRight w:val="0"/>
                                          <w:marTop w:val="0"/>
                                          <w:marBottom w:val="0"/>
                                          <w:divBdr>
                                            <w:top w:val="none" w:sz="0" w:space="0" w:color="auto"/>
                                            <w:left w:val="none" w:sz="0" w:space="0" w:color="auto"/>
                                            <w:bottom w:val="none" w:sz="0" w:space="0" w:color="auto"/>
                                            <w:right w:val="none" w:sz="0" w:space="0" w:color="auto"/>
                                          </w:divBdr>
                                          <w:divsChild>
                                            <w:div w:id="410928613">
                                              <w:marLeft w:val="0"/>
                                              <w:marRight w:val="0"/>
                                              <w:marTop w:val="0"/>
                                              <w:marBottom w:val="0"/>
                                              <w:divBdr>
                                                <w:top w:val="none" w:sz="0" w:space="0" w:color="auto"/>
                                                <w:left w:val="none" w:sz="0" w:space="0" w:color="auto"/>
                                                <w:bottom w:val="none" w:sz="0" w:space="0" w:color="auto"/>
                                                <w:right w:val="none" w:sz="0" w:space="0" w:color="auto"/>
                                              </w:divBdr>
                                              <w:divsChild>
                                                <w:div w:id="16464323">
                                                  <w:marLeft w:val="0"/>
                                                  <w:marRight w:val="0"/>
                                                  <w:marTop w:val="0"/>
                                                  <w:marBottom w:val="0"/>
                                                  <w:divBdr>
                                                    <w:top w:val="none" w:sz="0" w:space="0" w:color="auto"/>
                                                    <w:left w:val="none" w:sz="0" w:space="0" w:color="auto"/>
                                                    <w:bottom w:val="none" w:sz="0" w:space="0" w:color="auto"/>
                                                    <w:right w:val="none" w:sz="0" w:space="0" w:color="auto"/>
                                                  </w:divBdr>
                                                </w:div>
                                                <w:div w:id="297730883">
                                                  <w:marLeft w:val="0"/>
                                                  <w:marRight w:val="0"/>
                                                  <w:marTop w:val="0"/>
                                                  <w:marBottom w:val="0"/>
                                                  <w:divBdr>
                                                    <w:top w:val="none" w:sz="0" w:space="0" w:color="auto"/>
                                                    <w:left w:val="none" w:sz="0" w:space="0" w:color="auto"/>
                                                    <w:bottom w:val="none" w:sz="0" w:space="0" w:color="auto"/>
                                                    <w:right w:val="none" w:sz="0" w:space="0" w:color="auto"/>
                                                  </w:divBdr>
                                                </w:div>
                                                <w:div w:id="417561545">
                                                  <w:marLeft w:val="0"/>
                                                  <w:marRight w:val="0"/>
                                                  <w:marTop w:val="0"/>
                                                  <w:marBottom w:val="0"/>
                                                  <w:divBdr>
                                                    <w:top w:val="none" w:sz="0" w:space="0" w:color="auto"/>
                                                    <w:left w:val="none" w:sz="0" w:space="0" w:color="auto"/>
                                                    <w:bottom w:val="none" w:sz="0" w:space="0" w:color="auto"/>
                                                    <w:right w:val="none" w:sz="0" w:space="0" w:color="auto"/>
                                                  </w:divBdr>
                                                </w:div>
                                                <w:div w:id="995914624">
                                                  <w:marLeft w:val="0"/>
                                                  <w:marRight w:val="0"/>
                                                  <w:marTop w:val="0"/>
                                                  <w:marBottom w:val="0"/>
                                                  <w:divBdr>
                                                    <w:top w:val="none" w:sz="0" w:space="0" w:color="auto"/>
                                                    <w:left w:val="none" w:sz="0" w:space="0" w:color="auto"/>
                                                    <w:bottom w:val="none" w:sz="0" w:space="0" w:color="auto"/>
                                                    <w:right w:val="none" w:sz="0" w:space="0" w:color="auto"/>
                                                  </w:divBdr>
                                                </w:div>
                                                <w:div w:id="1732314089">
                                                  <w:marLeft w:val="0"/>
                                                  <w:marRight w:val="0"/>
                                                  <w:marTop w:val="0"/>
                                                  <w:marBottom w:val="0"/>
                                                  <w:divBdr>
                                                    <w:top w:val="none" w:sz="0" w:space="0" w:color="auto"/>
                                                    <w:left w:val="none" w:sz="0" w:space="0" w:color="auto"/>
                                                    <w:bottom w:val="none" w:sz="0" w:space="0" w:color="auto"/>
                                                    <w:right w:val="none" w:sz="0" w:space="0" w:color="auto"/>
                                                  </w:divBdr>
                                                </w:div>
                                                <w:div w:id="18769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7277108">
      <w:bodyDiv w:val="1"/>
      <w:marLeft w:val="0"/>
      <w:marRight w:val="0"/>
      <w:marTop w:val="0"/>
      <w:marBottom w:val="0"/>
      <w:divBdr>
        <w:top w:val="none" w:sz="0" w:space="0" w:color="auto"/>
        <w:left w:val="none" w:sz="0" w:space="0" w:color="auto"/>
        <w:bottom w:val="none" w:sz="0" w:space="0" w:color="auto"/>
        <w:right w:val="none" w:sz="0" w:space="0" w:color="auto"/>
      </w:divBdr>
      <w:divsChild>
        <w:div w:id="469637094">
          <w:marLeft w:val="0"/>
          <w:marRight w:val="0"/>
          <w:marTop w:val="0"/>
          <w:marBottom w:val="0"/>
          <w:divBdr>
            <w:top w:val="none" w:sz="0" w:space="0" w:color="auto"/>
            <w:left w:val="none" w:sz="0" w:space="0" w:color="auto"/>
            <w:bottom w:val="none" w:sz="0" w:space="0" w:color="auto"/>
            <w:right w:val="none" w:sz="0" w:space="0" w:color="auto"/>
          </w:divBdr>
          <w:divsChild>
            <w:div w:id="2033921842">
              <w:marLeft w:val="0"/>
              <w:marRight w:val="0"/>
              <w:marTop w:val="0"/>
              <w:marBottom w:val="0"/>
              <w:divBdr>
                <w:top w:val="none" w:sz="0" w:space="0" w:color="auto"/>
                <w:left w:val="none" w:sz="0" w:space="0" w:color="auto"/>
                <w:bottom w:val="none" w:sz="0" w:space="0" w:color="auto"/>
                <w:right w:val="none" w:sz="0" w:space="0" w:color="auto"/>
              </w:divBdr>
              <w:divsChild>
                <w:div w:id="215092231">
                  <w:marLeft w:val="0"/>
                  <w:marRight w:val="0"/>
                  <w:marTop w:val="0"/>
                  <w:marBottom w:val="0"/>
                  <w:divBdr>
                    <w:top w:val="none" w:sz="0" w:space="0" w:color="auto"/>
                    <w:left w:val="none" w:sz="0" w:space="0" w:color="auto"/>
                    <w:bottom w:val="none" w:sz="0" w:space="0" w:color="auto"/>
                    <w:right w:val="none" w:sz="0" w:space="0" w:color="auto"/>
                  </w:divBdr>
                  <w:divsChild>
                    <w:div w:id="1213614529">
                      <w:marLeft w:val="0"/>
                      <w:marRight w:val="0"/>
                      <w:marTop w:val="0"/>
                      <w:marBottom w:val="0"/>
                      <w:divBdr>
                        <w:top w:val="none" w:sz="0" w:space="0" w:color="auto"/>
                        <w:left w:val="none" w:sz="0" w:space="0" w:color="auto"/>
                        <w:bottom w:val="none" w:sz="0" w:space="0" w:color="auto"/>
                        <w:right w:val="none" w:sz="0" w:space="0" w:color="auto"/>
                      </w:divBdr>
                      <w:divsChild>
                        <w:div w:id="435905848">
                          <w:marLeft w:val="0"/>
                          <w:marRight w:val="0"/>
                          <w:marTop w:val="0"/>
                          <w:marBottom w:val="0"/>
                          <w:divBdr>
                            <w:top w:val="none" w:sz="0" w:space="0" w:color="auto"/>
                            <w:left w:val="none" w:sz="0" w:space="0" w:color="auto"/>
                            <w:bottom w:val="none" w:sz="0" w:space="0" w:color="auto"/>
                            <w:right w:val="none" w:sz="0" w:space="0" w:color="auto"/>
                          </w:divBdr>
                          <w:divsChild>
                            <w:div w:id="1345280981">
                              <w:marLeft w:val="0"/>
                              <w:marRight w:val="0"/>
                              <w:marTop w:val="0"/>
                              <w:marBottom w:val="0"/>
                              <w:divBdr>
                                <w:top w:val="none" w:sz="0" w:space="0" w:color="auto"/>
                                <w:left w:val="none" w:sz="0" w:space="0" w:color="auto"/>
                                <w:bottom w:val="none" w:sz="0" w:space="0" w:color="auto"/>
                                <w:right w:val="none" w:sz="0" w:space="0" w:color="auto"/>
                              </w:divBdr>
                              <w:divsChild>
                                <w:div w:id="1097484869">
                                  <w:marLeft w:val="0"/>
                                  <w:marRight w:val="0"/>
                                  <w:marTop w:val="0"/>
                                  <w:marBottom w:val="0"/>
                                  <w:divBdr>
                                    <w:top w:val="none" w:sz="0" w:space="0" w:color="auto"/>
                                    <w:left w:val="none" w:sz="0" w:space="0" w:color="auto"/>
                                    <w:bottom w:val="none" w:sz="0" w:space="0" w:color="auto"/>
                                    <w:right w:val="none" w:sz="0" w:space="0" w:color="auto"/>
                                  </w:divBdr>
                                  <w:divsChild>
                                    <w:div w:id="656424466">
                                      <w:marLeft w:val="0"/>
                                      <w:marRight w:val="0"/>
                                      <w:marTop w:val="0"/>
                                      <w:marBottom w:val="0"/>
                                      <w:divBdr>
                                        <w:top w:val="none" w:sz="0" w:space="0" w:color="auto"/>
                                        <w:left w:val="none" w:sz="0" w:space="0" w:color="auto"/>
                                        <w:bottom w:val="none" w:sz="0" w:space="0" w:color="auto"/>
                                        <w:right w:val="none" w:sz="0" w:space="0" w:color="auto"/>
                                      </w:divBdr>
                                      <w:divsChild>
                                        <w:div w:id="1460300098">
                                          <w:marLeft w:val="0"/>
                                          <w:marRight w:val="0"/>
                                          <w:marTop w:val="0"/>
                                          <w:marBottom w:val="0"/>
                                          <w:divBdr>
                                            <w:top w:val="none" w:sz="0" w:space="0" w:color="auto"/>
                                            <w:left w:val="none" w:sz="0" w:space="0" w:color="auto"/>
                                            <w:bottom w:val="none" w:sz="0" w:space="0" w:color="auto"/>
                                            <w:right w:val="none" w:sz="0" w:space="0" w:color="auto"/>
                                          </w:divBdr>
                                          <w:divsChild>
                                            <w:div w:id="15190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462073">
      <w:bodyDiv w:val="1"/>
      <w:marLeft w:val="0"/>
      <w:marRight w:val="0"/>
      <w:marTop w:val="0"/>
      <w:marBottom w:val="0"/>
      <w:divBdr>
        <w:top w:val="none" w:sz="0" w:space="0" w:color="auto"/>
        <w:left w:val="none" w:sz="0" w:space="0" w:color="auto"/>
        <w:bottom w:val="none" w:sz="0" w:space="0" w:color="auto"/>
        <w:right w:val="none" w:sz="0" w:space="0" w:color="auto"/>
      </w:divBdr>
      <w:divsChild>
        <w:div w:id="9690889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017892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48550777">
                  <w:marLeft w:val="0"/>
                  <w:marRight w:val="0"/>
                  <w:marTop w:val="0"/>
                  <w:marBottom w:val="0"/>
                  <w:divBdr>
                    <w:top w:val="none" w:sz="0" w:space="0" w:color="auto"/>
                    <w:left w:val="none" w:sz="0" w:space="0" w:color="auto"/>
                    <w:bottom w:val="none" w:sz="0" w:space="0" w:color="auto"/>
                    <w:right w:val="none" w:sz="0" w:space="0" w:color="auto"/>
                  </w:divBdr>
                  <w:divsChild>
                    <w:div w:id="19617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23778">
      <w:bodyDiv w:val="1"/>
      <w:marLeft w:val="0"/>
      <w:marRight w:val="0"/>
      <w:marTop w:val="0"/>
      <w:marBottom w:val="0"/>
      <w:divBdr>
        <w:top w:val="none" w:sz="0" w:space="0" w:color="auto"/>
        <w:left w:val="none" w:sz="0" w:space="0" w:color="auto"/>
        <w:bottom w:val="none" w:sz="0" w:space="0" w:color="auto"/>
        <w:right w:val="none" w:sz="0" w:space="0" w:color="auto"/>
      </w:divBdr>
    </w:div>
    <w:div w:id="1938906343">
      <w:bodyDiv w:val="1"/>
      <w:marLeft w:val="0"/>
      <w:marRight w:val="0"/>
      <w:marTop w:val="0"/>
      <w:marBottom w:val="0"/>
      <w:divBdr>
        <w:top w:val="none" w:sz="0" w:space="0" w:color="auto"/>
        <w:left w:val="none" w:sz="0" w:space="0" w:color="auto"/>
        <w:bottom w:val="none" w:sz="0" w:space="0" w:color="auto"/>
        <w:right w:val="none" w:sz="0" w:space="0" w:color="auto"/>
      </w:divBdr>
      <w:divsChild>
        <w:div w:id="1134834231">
          <w:marLeft w:val="0"/>
          <w:marRight w:val="0"/>
          <w:marTop w:val="0"/>
          <w:marBottom w:val="0"/>
          <w:divBdr>
            <w:top w:val="none" w:sz="0" w:space="0" w:color="auto"/>
            <w:left w:val="none" w:sz="0" w:space="0" w:color="auto"/>
            <w:bottom w:val="none" w:sz="0" w:space="0" w:color="auto"/>
            <w:right w:val="none" w:sz="0" w:space="0" w:color="auto"/>
          </w:divBdr>
          <w:divsChild>
            <w:div w:id="1453787121">
              <w:marLeft w:val="0"/>
              <w:marRight w:val="0"/>
              <w:marTop w:val="0"/>
              <w:marBottom w:val="0"/>
              <w:divBdr>
                <w:top w:val="none" w:sz="0" w:space="0" w:color="auto"/>
                <w:left w:val="none" w:sz="0" w:space="0" w:color="auto"/>
                <w:bottom w:val="none" w:sz="0" w:space="0" w:color="auto"/>
                <w:right w:val="none" w:sz="0" w:space="0" w:color="auto"/>
              </w:divBdr>
              <w:divsChild>
                <w:div w:id="1191183272">
                  <w:marLeft w:val="0"/>
                  <w:marRight w:val="0"/>
                  <w:marTop w:val="0"/>
                  <w:marBottom w:val="0"/>
                  <w:divBdr>
                    <w:top w:val="none" w:sz="0" w:space="0" w:color="auto"/>
                    <w:left w:val="none" w:sz="0" w:space="0" w:color="auto"/>
                    <w:bottom w:val="none" w:sz="0" w:space="0" w:color="auto"/>
                    <w:right w:val="none" w:sz="0" w:space="0" w:color="auto"/>
                  </w:divBdr>
                  <w:divsChild>
                    <w:div w:id="820855377">
                      <w:marLeft w:val="0"/>
                      <w:marRight w:val="0"/>
                      <w:marTop w:val="0"/>
                      <w:marBottom w:val="0"/>
                      <w:divBdr>
                        <w:top w:val="none" w:sz="0" w:space="0" w:color="auto"/>
                        <w:left w:val="none" w:sz="0" w:space="0" w:color="auto"/>
                        <w:bottom w:val="none" w:sz="0" w:space="0" w:color="auto"/>
                        <w:right w:val="none" w:sz="0" w:space="0" w:color="auto"/>
                      </w:divBdr>
                      <w:divsChild>
                        <w:div w:id="1813787379">
                          <w:marLeft w:val="0"/>
                          <w:marRight w:val="0"/>
                          <w:marTop w:val="0"/>
                          <w:marBottom w:val="0"/>
                          <w:divBdr>
                            <w:top w:val="none" w:sz="0" w:space="0" w:color="auto"/>
                            <w:left w:val="none" w:sz="0" w:space="0" w:color="auto"/>
                            <w:bottom w:val="none" w:sz="0" w:space="0" w:color="auto"/>
                            <w:right w:val="none" w:sz="0" w:space="0" w:color="auto"/>
                          </w:divBdr>
                          <w:divsChild>
                            <w:div w:id="319427158">
                              <w:marLeft w:val="0"/>
                              <w:marRight w:val="0"/>
                              <w:marTop w:val="0"/>
                              <w:marBottom w:val="0"/>
                              <w:divBdr>
                                <w:top w:val="none" w:sz="0" w:space="0" w:color="auto"/>
                                <w:left w:val="none" w:sz="0" w:space="0" w:color="auto"/>
                                <w:bottom w:val="none" w:sz="0" w:space="0" w:color="auto"/>
                                <w:right w:val="none" w:sz="0" w:space="0" w:color="auto"/>
                              </w:divBdr>
                              <w:divsChild>
                                <w:div w:id="419640040">
                                  <w:marLeft w:val="0"/>
                                  <w:marRight w:val="0"/>
                                  <w:marTop w:val="0"/>
                                  <w:marBottom w:val="0"/>
                                  <w:divBdr>
                                    <w:top w:val="none" w:sz="0" w:space="0" w:color="auto"/>
                                    <w:left w:val="none" w:sz="0" w:space="0" w:color="auto"/>
                                    <w:bottom w:val="none" w:sz="0" w:space="0" w:color="auto"/>
                                    <w:right w:val="none" w:sz="0" w:space="0" w:color="auto"/>
                                  </w:divBdr>
                                  <w:divsChild>
                                    <w:div w:id="1191070375">
                                      <w:marLeft w:val="0"/>
                                      <w:marRight w:val="0"/>
                                      <w:marTop w:val="0"/>
                                      <w:marBottom w:val="0"/>
                                      <w:divBdr>
                                        <w:top w:val="none" w:sz="0" w:space="0" w:color="auto"/>
                                        <w:left w:val="none" w:sz="0" w:space="0" w:color="auto"/>
                                        <w:bottom w:val="none" w:sz="0" w:space="0" w:color="auto"/>
                                        <w:right w:val="none" w:sz="0" w:space="0" w:color="auto"/>
                                      </w:divBdr>
                                      <w:divsChild>
                                        <w:div w:id="1838616185">
                                          <w:marLeft w:val="0"/>
                                          <w:marRight w:val="0"/>
                                          <w:marTop w:val="0"/>
                                          <w:marBottom w:val="0"/>
                                          <w:divBdr>
                                            <w:top w:val="none" w:sz="0" w:space="0" w:color="auto"/>
                                            <w:left w:val="none" w:sz="0" w:space="0" w:color="auto"/>
                                            <w:bottom w:val="none" w:sz="0" w:space="0" w:color="auto"/>
                                            <w:right w:val="none" w:sz="0" w:space="0" w:color="auto"/>
                                          </w:divBdr>
                                          <w:divsChild>
                                            <w:div w:id="18073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1403007">
      <w:bodyDiv w:val="1"/>
      <w:marLeft w:val="0"/>
      <w:marRight w:val="0"/>
      <w:marTop w:val="0"/>
      <w:marBottom w:val="0"/>
      <w:divBdr>
        <w:top w:val="none" w:sz="0" w:space="0" w:color="auto"/>
        <w:left w:val="none" w:sz="0" w:space="0" w:color="auto"/>
        <w:bottom w:val="none" w:sz="0" w:space="0" w:color="auto"/>
        <w:right w:val="none" w:sz="0" w:space="0" w:color="auto"/>
      </w:divBdr>
    </w:div>
    <w:div w:id="1945770997">
      <w:bodyDiv w:val="1"/>
      <w:marLeft w:val="0"/>
      <w:marRight w:val="0"/>
      <w:marTop w:val="0"/>
      <w:marBottom w:val="0"/>
      <w:divBdr>
        <w:top w:val="none" w:sz="0" w:space="0" w:color="auto"/>
        <w:left w:val="none" w:sz="0" w:space="0" w:color="auto"/>
        <w:bottom w:val="none" w:sz="0" w:space="0" w:color="auto"/>
        <w:right w:val="none" w:sz="0" w:space="0" w:color="auto"/>
      </w:divBdr>
      <w:divsChild>
        <w:div w:id="1178350245">
          <w:marLeft w:val="0"/>
          <w:marRight w:val="0"/>
          <w:marTop w:val="0"/>
          <w:marBottom w:val="0"/>
          <w:divBdr>
            <w:top w:val="none" w:sz="0" w:space="0" w:color="auto"/>
            <w:left w:val="none" w:sz="0" w:space="0" w:color="auto"/>
            <w:bottom w:val="none" w:sz="0" w:space="0" w:color="auto"/>
            <w:right w:val="none" w:sz="0" w:space="0" w:color="auto"/>
          </w:divBdr>
          <w:divsChild>
            <w:div w:id="424113295">
              <w:marLeft w:val="0"/>
              <w:marRight w:val="0"/>
              <w:marTop w:val="0"/>
              <w:marBottom w:val="0"/>
              <w:divBdr>
                <w:top w:val="none" w:sz="0" w:space="0" w:color="auto"/>
                <w:left w:val="none" w:sz="0" w:space="0" w:color="auto"/>
                <w:bottom w:val="none" w:sz="0" w:space="0" w:color="auto"/>
                <w:right w:val="none" w:sz="0" w:space="0" w:color="auto"/>
              </w:divBdr>
              <w:divsChild>
                <w:div w:id="846482401">
                  <w:marLeft w:val="0"/>
                  <w:marRight w:val="0"/>
                  <w:marTop w:val="0"/>
                  <w:marBottom w:val="0"/>
                  <w:divBdr>
                    <w:top w:val="none" w:sz="0" w:space="0" w:color="auto"/>
                    <w:left w:val="none" w:sz="0" w:space="0" w:color="auto"/>
                    <w:bottom w:val="none" w:sz="0" w:space="0" w:color="auto"/>
                    <w:right w:val="none" w:sz="0" w:space="0" w:color="auto"/>
                  </w:divBdr>
                  <w:divsChild>
                    <w:div w:id="1893733962">
                      <w:marLeft w:val="0"/>
                      <w:marRight w:val="0"/>
                      <w:marTop w:val="0"/>
                      <w:marBottom w:val="0"/>
                      <w:divBdr>
                        <w:top w:val="none" w:sz="0" w:space="0" w:color="auto"/>
                        <w:left w:val="none" w:sz="0" w:space="0" w:color="auto"/>
                        <w:bottom w:val="none" w:sz="0" w:space="0" w:color="auto"/>
                        <w:right w:val="none" w:sz="0" w:space="0" w:color="auto"/>
                      </w:divBdr>
                      <w:divsChild>
                        <w:div w:id="1883327176">
                          <w:marLeft w:val="0"/>
                          <w:marRight w:val="0"/>
                          <w:marTop w:val="0"/>
                          <w:marBottom w:val="0"/>
                          <w:divBdr>
                            <w:top w:val="none" w:sz="0" w:space="0" w:color="auto"/>
                            <w:left w:val="none" w:sz="0" w:space="0" w:color="auto"/>
                            <w:bottom w:val="none" w:sz="0" w:space="0" w:color="auto"/>
                            <w:right w:val="none" w:sz="0" w:space="0" w:color="auto"/>
                          </w:divBdr>
                          <w:divsChild>
                            <w:div w:id="1463689024">
                              <w:marLeft w:val="0"/>
                              <w:marRight w:val="0"/>
                              <w:marTop w:val="0"/>
                              <w:marBottom w:val="0"/>
                              <w:divBdr>
                                <w:top w:val="none" w:sz="0" w:space="0" w:color="auto"/>
                                <w:left w:val="none" w:sz="0" w:space="0" w:color="auto"/>
                                <w:bottom w:val="none" w:sz="0" w:space="0" w:color="auto"/>
                                <w:right w:val="none" w:sz="0" w:space="0" w:color="auto"/>
                              </w:divBdr>
                              <w:divsChild>
                                <w:div w:id="979265202">
                                  <w:marLeft w:val="0"/>
                                  <w:marRight w:val="0"/>
                                  <w:marTop w:val="0"/>
                                  <w:marBottom w:val="0"/>
                                  <w:divBdr>
                                    <w:top w:val="none" w:sz="0" w:space="0" w:color="auto"/>
                                    <w:left w:val="none" w:sz="0" w:space="0" w:color="auto"/>
                                    <w:bottom w:val="none" w:sz="0" w:space="0" w:color="auto"/>
                                    <w:right w:val="none" w:sz="0" w:space="0" w:color="auto"/>
                                  </w:divBdr>
                                  <w:divsChild>
                                    <w:div w:id="1001278040">
                                      <w:marLeft w:val="0"/>
                                      <w:marRight w:val="0"/>
                                      <w:marTop w:val="0"/>
                                      <w:marBottom w:val="0"/>
                                      <w:divBdr>
                                        <w:top w:val="none" w:sz="0" w:space="0" w:color="auto"/>
                                        <w:left w:val="none" w:sz="0" w:space="0" w:color="auto"/>
                                        <w:bottom w:val="none" w:sz="0" w:space="0" w:color="auto"/>
                                        <w:right w:val="none" w:sz="0" w:space="0" w:color="auto"/>
                                      </w:divBdr>
                                      <w:divsChild>
                                        <w:div w:id="47342307">
                                          <w:marLeft w:val="0"/>
                                          <w:marRight w:val="0"/>
                                          <w:marTop w:val="0"/>
                                          <w:marBottom w:val="0"/>
                                          <w:divBdr>
                                            <w:top w:val="none" w:sz="0" w:space="0" w:color="auto"/>
                                            <w:left w:val="none" w:sz="0" w:space="0" w:color="auto"/>
                                            <w:bottom w:val="none" w:sz="0" w:space="0" w:color="auto"/>
                                            <w:right w:val="none" w:sz="0" w:space="0" w:color="auto"/>
                                          </w:divBdr>
                                          <w:divsChild>
                                            <w:div w:id="559369351">
                                              <w:marLeft w:val="0"/>
                                              <w:marRight w:val="0"/>
                                              <w:marTop w:val="0"/>
                                              <w:marBottom w:val="0"/>
                                              <w:divBdr>
                                                <w:top w:val="none" w:sz="0" w:space="0" w:color="auto"/>
                                                <w:left w:val="none" w:sz="0" w:space="0" w:color="auto"/>
                                                <w:bottom w:val="none" w:sz="0" w:space="0" w:color="auto"/>
                                                <w:right w:val="none" w:sz="0" w:space="0" w:color="auto"/>
                                              </w:divBdr>
                                            </w:div>
                                            <w:div w:id="755060253">
                                              <w:marLeft w:val="0"/>
                                              <w:marRight w:val="0"/>
                                              <w:marTop w:val="0"/>
                                              <w:marBottom w:val="0"/>
                                              <w:divBdr>
                                                <w:top w:val="none" w:sz="0" w:space="0" w:color="auto"/>
                                                <w:left w:val="none" w:sz="0" w:space="0" w:color="auto"/>
                                                <w:bottom w:val="none" w:sz="0" w:space="0" w:color="auto"/>
                                                <w:right w:val="none" w:sz="0" w:space="0" w:color="auto"/>
                                              </w:divBdr>
                                            </w:div>
                                            <w:div w:id="937641139">
                                              <w:marLeft w:val="0"/>
                                              <w:marRight w:val="0"/>
                                              <w:marTop w:val="0"/>
                                              <w:marBottom w:val="0"/>
                                              <w:divBdr>
                                                <w:top w:val="none" w:sz="0" w:space="0" w:color="auto"/>
                                                <w:left w:val="none" w:sz="0" w:space="0" w:color="auto"/>
                                                <w:bottom w:val="none" w:sz="0" w:space="0" w:color="auto"/>
                                                <w:right w:val="none" w:sz="0" w:space="0" w:color="auto"/>
                                              </w:divBdr>
                                            </w:div>
                                            <w:div w:id="15903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5308507">
      <w:bodyDiv w:val="1"/>
      <w:marLeft w:val="0"/>
      <w:marRight w:val="0"/>
      <w:marTop w:val="0"/>
      <w:marBottom w:val="0"/>
      <w:divBdr>
        <w:top w:val="none" w:sz="0" w:space="0" w:color="auto"/>
        <w:left w:val="none" w:sz="0" w:space="0" w:color="auto"/>
        <w:bottom w:val="none" w:sz="0" w:space="0" w:color="auto"/>
        <w:right w:val="none" w:sz="0" w:space="0" w:color="auto"/>
      </w:divBdr>
      <w:divsChild>
        <w:div w:id="1701121885">
          <w:marLeft w:val="0"/>
          <w:marRight w:val="0"/>
          <w:marTop w:val="0"/>
          <w:marBottom w:val="0"/>
          <w:divBdr>
            <w:top w:val="none" w:sz="0" w:space="0" w:color="auto"/>
            <w:left w:val="none" w:sz="0" w:space="0" w:color="auto"/>
            <w:bottom w:val="none" w:sz="0" w:space="0" w:color="auto"/>
            <w:right w:val="none" w:sz="0" w:space="0" w:color="auto"/>
          </w:divBdr>
          <w:divsChild>
            <w:div w:id="662854888">
              <w:marLeft w:val="0"/>
              <w:marRight w:val="0"/>
              <w:marTop w:val="0"/>
              <w:marBottom w:val="0"/>
              <w:divBdr>
                <w:top w:val="none" w:sz="0" w:space="0" w:color="auto"/>
                <w:left w:val="none" w:sz="0" w:space="0" w:color="auto"/>
                <w:bottom w:val="none" w:sz="0" w:space="0" w:color="auto"/>
                <w:right w:val="none" w:sz="0" w:space="0" w:color="auto"/>
              </w:divBdr>
              <w:divsChild>
                <w:div w:id="770903609">
                  <w:marLeft w:val="0"/>
                  <w:marRight w:val="0"/>
                  <w:marTop w:val="0"/>
                  <w:marBottom w:val="0"/>
                  <w:divBdr>
                    <w:top w:val="none" w:sz="0" w:space="0" w:color="auto"/>
                    <w:left w:val="none" w:sz="0" w:space="0" w:color="auto"/>
                    <w:bottom w:val="none" w:sz="0" w:space="0" w:color="auto"/>
                    <w:right w:val="none" w:sz="0" w:space="0" w:color="auto"/>
                  </w:divBdr>
                  <w:divsChild>
                    <w:div w:id="549608799">
                      <w:marLeft w:val="0"/>
                      <w:marRight w:val="0"/>
                      <w:marTop w:val="0"/>
                      <w:marBottom w:val="0"/>
                      <w:divBdr>
                        <w:top w:val="none" w:sz="0" w:space="0" w:color="auto"/>
                        <w:left w:val="none" w:sz="0" w:space="0" w:color="auto"/>
                        <w:bottom w:val="none" w:sz="0" w:space="0" w:color="auto"/>
                        <w:right w:val="none" w:sz="0" w:space="0" w:color="auto"/>
                      </w:divBdr>
                      <w:divsChild>
                        <w:div w:id="815146034">
                          <w:marLeft w:val="0"/>
                          <w:marRight w:val="0"/>
                          <w:marTop w:val="0"/>
                          <w:marBottom w:val="0"/>
                          <w:divBdr>
                            <w:top w:val="none" w:sz="0" w:space="0" w:color="auto"/>
                            <w:left w:val="none" w:sz="0" w:space="0" w:color="auto"/>
                            <w:bottom w:val="none" w:sz="0" w:space="0" w:color="auto"/>
                            <w:right w:val="none" w:sz="0" w:space="0" w:color="auto"/>
                          </w:divBdr>
                          <w:divsChild>
                            <w:div w:id="810638647">
                              <w:marLeft w:val="0"/>
                              <w:marRight w:val="0"/>
                              <w:marTop w:val="0"/>
                              <w:marBottom w:val="0"/>
                              <w:divBdr>
                                <w:top w:val="none" w:sz="0" w:space="0" w:color="auto"/>
                                <w:left w:val="none" w:sz="0" w:space="0" w:color="auto"/>
                                <w:bottom w:val="none" w:sz="0" w:space="0" w:color="auto"/>
                                <w:right w:val="none" w:sz="0" w:space="0" w:color="auto"/>
                              </w:divBdr>
                              <w:divsChild>
                                <w:div w:id="1336494850">
                                  <w:marLeft w:val="0"/>
                                  <w:marRight w:val="0"/>
                                  <w:marTop w:val="0"/>
                                  <w:marBottom w:val="0"/>
                                  <w:divBdr>
                                    <w:top w:val="none" w:sz="0" w:space="0" w:color="auto"/>
                                    <w:left w:val="none" w:sz="0" w:space="0" w:color="auto"/>
                                    <w:bottom w:val="none" w:sz="0" w:space="0" w:color="auto"/>
                                    <w:right w:val="none" w:sz="0" w:space="0" w:color="auto"/>
                                  </w:divBdr>
                                  <w:divsChild>
                                    <w:div w:id="40908629">
                                      <w:marLeft w:val="0"/>
                                      <w:marRight w:val="0"/>
                                      <w:marTop w:val="0"/>
                                      <w:marBottom w:val="0"/>
                                      <w:divBdr>
                                        <w:top w:val="none" w:sz="0" w:space="0" w:color="auto"/>
                                        <w:left w:val="none" w:sz="0" w:space="0" w:color="auto"/>
                                        <w:bottom w:val="none" w:sz="0" w:space="0" w:color="auto"/>
                                        <w:right w:val="none" w:sz="0" w:space="0" w:color="auto"/>
                                      </w:divBdr>
                                      <w:divsChild>
                                        <w:div w:id="605159681">
                                          <w:marLeft w:val="0"/>
                                          <w:marRight w:val="0"/>
                                          <w:marTop w:val="0"/>
                                          <w:marBottom w:val="0"/>
                                          <w:divBdr>
                                            <w:top w:val="none" w:sz="0" w:space="0" w:color="auto"/>
                                            <w:left w:val="none" w:sz="0" w:space="0" w:color="auto"/>
                                            <w:bottom w:val="none" w:sz="0" w:space="0" w:color="auto"/>
                                            <w:right w:val="none" w:sz="0" w:space="0" w:color="auto"/>
                                          </w:divBdr>
                                        </w:div>
                                        <w:div w:id="8209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850137">
      <w:bodyDiv w:val="1"/>
      <w:marLeft w:val="0"/>
      <w:marRight w:val="0"/>
      <w:marTop w:val="0"/>
      <w:marBottom w:val="0"/>
      <w:divBdr>
        <w:top w:val="none" w:sz="0" w:space="0" w:color="auto"/>
        <w:left w:val="none" w:sz="0" w:space="0" w:color="auto"/>
        <w:bottom w:val="none" w:sz="0" w:space="0" w:color="auto"/>
        <w:right w:val="none" w:sz="0" w:space="0" w:color="auto"/>
      </w:divBdr>
      <w:divsChild>
        <w:div w:id="1963808650">
          <w:marLeft w:val="0"/>
          <w:marRight w:val="0"/>
          <w:marTop w:val="0"/>
          <w:marBottom w:val="0"/>
          <w:divBdr>
            <w:top w:val="none" w:sz="0" w:space="0" w:color="auto"/>
            <w:left w:val="none" w:sz="0" w:space="0" w:color="auto"/>
            <w:bottom w:val="none" w:sz="0" w:space="0" w:color="auto"/>
            <w:right w:val="none" w:sz="0" w:space="0" w:color="auto"/>
          </w:divBdr>
          <w:divsChild>
            <w:div w:id="354310460">
              <w:marLeft w:val="0"/>
              <w:marRight w:val="0"/>
              <w:marTop w:val="0"/>
              <w:marBottom w:val="0"/>
              <w:divBdr>
                <w:top w:val="none" w:sz="0" w:space="0" w:color="auto"/>
                <w:left w:val="none" w:sz="0" w:space="0" w:color="auto"/>
                <w:bottom w:val="none" w:sz="0" w:space="0" w:color="auto"/>
                <w:right w:val="none" w:sz="0" w:space="0" w:color="auto"/>
              </w:divBdr>
              <w:divsChild>
                <w:div w:id="1236360899">
                  <w:marLeft w:val="0"/>
                  <w:marRight w:val="0"/>
                  <w:marTop w:val="0"/>
                  <w:marBottom w:val="0"/>
                  <w:divBdr>
                    <w:top w:val="none" w:sz="0" w:space="0" w:color="auto"/>
                    <w:left w:val="none" w:sz="0" w:space="0" w:color="auto"/>
                    <w:bottom w:val="none" w:sz="0" w:space="0" w:color="auto"/>
                    <w:right w:val="none" w:sz="0" w:space="0" w:color="auto"/>
                  </w:divBdr>
                  <w:divsChild>
                    <w:div w:id="423847958">
                      <w:marLeft w:val="0"/>
                      <w:marRight w:val="0"/>
                      <w:marTop w:val="0"/>
                      <w:marBottom w:val="0"/>
                      <w:divBdr>
                        <w:top w:val="none" w:sz="0" w:space="0" w:color="auto"/>
                        <w:left w:val="none" w:sz="0" w:space="0" w:color="auto"/>
                        <w:bottom w:val="none" w:sz="0" w:space="0" w:color="auto"/>
                        <w:right w:val="none" w:sz="0" w:space="0" w:color="auto"/>
                      </w:divBdr>
                      <w:divsChild>
                        <w:div w:id="170683277">
                          <w:marLeft w:val="0"/>
                          <w:marRight w:val="0"/>
                          <w:marTop w:val="0"/>
                          <w:marBottom w:val="0"/>
                          <w:divBdr>
                            <w:top w:val="none" w:sz="0" w:space="0" w:color="auto"/>
                            <w:left w:val="none" w:sz="0" w:space="0" w:color="auto"/>
                            <w:bottom w:val="none" w:sz="0" w:space="0" w:color="auto"/>
                            <w:right w:val="none" w:sz="0" w:space="0" w:color="auto"/>
                          </w:divBdr>
                          <w:divsChild>
                            <w:div w:id="948850654">
                              <w:marLeft w:val="0"/>
                              <w:marRight w:val="0"/>
                              <w:marTop w:val="0"/>
                              <w:marBottom w:val="0"/>
                              <w:divBdr>
                                <w:top w:val="none" w:sz="0" w:space="0" w:color="auto"/>
                                <w:left w:val="none" w:sz="0" w:space="0" w:color="auto"/>
                                <w:bottom w:val="none" w:sz="0" w:space="0" w:color="auto"/>
                                <w:right w:val="none" w:sz="0" w:space="0" w:color="auto"/>
                              </w:divBdr>
                              <w:divsChild>
                                <w:div w:id="1763994273">
                                  <w:marLeft w:val="0"/>
                                  <w:marRight w:val="0"/>
                                  <w:marTop w:val="0"/>
                                  <w:marBottom w:val="0"/>
                                  <w:divBdr>
                                    <w:top w:val="none" w:sz="0" w:space="0" w:color="auto"/>
                                    <w:left w:val="none" w:sz="0" w:space="0" w:color="auto"/>
                                    <w:bottom w:val="none" w:sz="0" w:space="0" w:color="auto"/>
                                    <w:right w:val="none" w:sz="0" w:space="0" w:color="auto"/>
                                  </w:divBdr>
                                  <w:divsChild>
                                    <w:div w:id="836766510">
                                      <w:marLeft w:val="0"/>
                                      <w:marRight w:val="0"/>
                                      <w:marTop w:val="0"/>
                                      <w:marBottom w:val="0"/>
                                      <w:divBdr>
                                        <w:top w:val="none" w:sz="0" w:space="0" w:color="auto"/>
                                        <w:left w:val="none" w:sz="0" w:space="0" w:color="auto"/>
                                        <w:bottom w:val="none" w:sz="0" w:space="0" w:color="auto"/>
                                        <w:right w:val="none" w:sz="0" w:space="0" w:color="auto"/>
                                      </w:divBdr>
                                      <w:divsChild>
                                        <w:div w:id="461853479">
                                          <w:marLeft w:val="0"/>
                                          <w:marRight w:val="0"/>
                                          <w:marTop w:val="0"/>
                                          <w:marBottom w:val="0"/>
                                          <w:divBdr>
                                            <w:top w:val="none" w:sz="0" w:space="0" w:color="auto"/>
                                            <w:left w:val="none" w:sz="0" w:space="0" w:color="auto"/>
                                            <w:bottom w:val="none" w:sz="0" w:space="0" w:color="auto"/>
                                            <w:right w:val="none" w:sz="0" w:space="0" w:color="auto"/>
                                          </w:divBdr>
                                          <w:divsChild>
                                            <w:div w:id="5418623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6909406">
      <w:bodyDiv w:val="1"/>
      <w:marLeft w:val="0"/>
      <w:marRight w:val="0"/>
      <w:marTop w:val="0"/>
      <w:marBottom w:val="0"/>
      <w:divBdr>
        <w:top w:val="none" w:sz="0" w:space="0" w:color="auto"/>
        <w:left w:val="none" w:sz="0" w:space="0" w:color="auto"/>
        <w:bottom w:val="none" w:sz="0" w:space="0" w:color="auto"/>
        <w:right w:val="none" w:sz="0" w:space="0" w:color="auto"/>
      </w:divBdr>
    </w:div>
    <w:div w:id="2029015103">
      <w:bodyDiv w:val="1"/>
      <w:marLeft w:val="0"/>
      <w:marRight w:val="0"/>
      <w:marTop w:val="0"/>
      <w:marBottom w:val="0"/>
      <w:divBdr>
        <w:top w:val="none" w:sz="0" w:space="0" w:color="auto"/>
        <w:left w:val="none" w:sz="0" w:space="0" w:color="auto"/>
        <w:bottom w:val="none" w:sz="0" w:space="0" w:color="auto"/>
        <w:right w:val="none" w:sz="0" w:space="0" w:color="auto"/>
      </w:divBdr>
      <w:divsChild>
        <w:div w:id="824395751">
          <w:marLeft w:val="0"/>
          <w:marRight w:val="0"/>
          <w:marTop w:val="0"/>
          <w:marBottom w:val="0"/>
          <w:divBdr>
            <w:top w:val="none" w:sz="0" w:space="0" w:color="auto"/>
            <w:left w:val="none" w:sz="0" w:space="0" w:color="auto"/>
            <w:bottom w:val="none" w:sz="0" w:space="0" w:color="auto"/>
            <w:right w:val="none" w:sz="0" w:space="0" w:color="auto"/>
          </w:divBdr>
          <w:divsChild>
            <w:div w:id="777800277">
              <w:marLeft w:val="0"/>
              <w:marRight w:val="0"/>
              <w:marTop w:val="0"/>
              <w:marBottom w:val="0"/>
              <w:divBdr>
                <w:top w:val="none" w:sz="0" w:space="0" w:color="auto"/>
                <w:left w:val="none" w:sz="0" w:space="0" w:color="auto"/>
                <w:bottom w:val="none" w:sz="0" w:space="0" w:color="auto"/>
                <w:right w:val="none" w:sz="0" w:space="0" w:color="auto"/>
              </w:divBdr>
              <w:divsChild>
                <w:div w:id="1567841608">
                  <w:marLeft w:val="0"/>
                  <w:marRight w:val="0"/>
                  <w:marTop w:val="0"/>
                  <w:marBottom w:val="0"/>
                  <w:divBdr>
                    <w:top w:val="none" w:sz="0" w:space="0" w:color="auto"/>
                    <w:left w:val="none" w:sz="0" w:space="0" w:color="auto"/>
                    <w:bottom w:val="none" w:sz="0" w:space="0" w:color="auto"/>
                    <w:right w:val="none" w:sz="0" w:space="0" w:color="auto"/>
                  </w:divBdr>
                  <w:divsChild>
                    <w:div w:id="362247002">
                      <w:marLeft w:val="0"/>
                      <w:marRight w:val="0"/>
                      <w:marTop w:val="0"/>
                      <w:marBottom w:val="0"/>
                      <w:divBdr>
                        <w:top w:val="none" w:sz="0" w:space="0" w:color="auto"/>
                        <w:left w:val="none" w:sz="0" w:space="0" w:color="auto"/>
                        <w:bottom w:val="none" w:sz="0" w:space="0" w:color="auto"/>
                        <w:right w:val="none" w:sz="0" w:space="0" w:color="auto"/>
                      </w:divBdr>
                      <w:divsChild>
                        <w:div w:id="1735621174">
                          <w:marLeft w:val="0"/>
                          <w:marRight w:val="0"/>
                          <w:marTop w:val="0"/>
                          <w:marBottom w:val="0"/>
                          <w:divBdr>
                            <w:top w:val="none" w:sz="0" w:space="0" w:color="auto"/>
                            <w:left w:val="none" w:sz="0" w:space="0" w:color="auto"/>
                            <w:bottom w:val="none" w:sz="0" w:space="0" w:color="auto"/>
                            <w:right w:val="none" w:sz="0" w:space="0" w:color="auto"/>
                          </w:divBdr>
                          <w:divsChild>
                            <w:div w:id="412430882">
                              <w:marLeft w:val="0"/>
                              <w:marRight w:val="0"/>
                              <w:marTop w:val="0"/>
                              <w:marBottom w:val="0"/>
                              <w:divBdr>
                                <w:top w:val="none" w:sz="0" w:space="0" w:color="auto"/>
                                <w:left w:val="none" w:sz="0" w:space="0" w:color="auto"/>
                                <w:bottom w:val="none" w:sz="0" w:space="0" w:color="auto"/>
                                <w:right w:val="none" w:sz="0" w:space="0" w:color="auto"/>
                              </w:divBdr>
                              <w:divsChild>
                                <w:div w:id="747582655">
                                  <w:marLeft w:val="0"/>
                                  <w:marRight w:val="0"/>
                                  <w:marTop w:val="0"/>
                                  <w:marBottom w:val="0"/>
                                  <w:divBdr>
                                    <w:top w:val="none" w:sz="0" w:space="0" w:color="auto"/>
                                    <w:left w:val="none" w:sz="0" w:space="0" w:color="auto"/>
                                    <w:bottom w:val="none" w:sz="0" w:space="0" w:color="auto"/>
                                    <w:right w:val="none" w:sz="0" w:space="0" w:color="auto"/>
                                  </w:divBdr>
                                  <w:divsChild>
                                    <w:div w:id="179659047">
                                      <w:marLeft w:val="0"/>
                                      <w:marRight w:val="0"/>
                                      <w:marTop w:val="0"/>
                                      <w:marBottom w:val="0"/>
                                      <w:divBdr>
                                        <w:top w:val="none" w:sz="0" w:space="0" w:color="auto"/>
                                        <w:left w:val="none" w:sz="0" w:space="0" w:color="auto"/>
                                        <w:bottom w:val="none" w:sz="0" w:space="0" w:color="auto"/>
                                        <w:right w:val="none" w:sz="0" w:space="0" w:color="auto"/>
                                      </w:divBdr>
                                      <w:divsChild>
                                        <w:div w:id="463425335">
                                          <w:marLeft w:val="0"/>
                                          <w:marRight w:val="0"/>
                                          <w:marTop w:val="0"/>
                                          <w:marBottom w:val="0"/>
                                          <w:divBdr>
                                            <w:top w:val="none" w:sz="0" w:space="0" w:color="auto"/>
                                            <w:left w:val="none" w:sz="0" w:space="0" w:color="auto"/>
                                            <w:bottom w:val="none" w:sz="0" w:space="0" w:color="auto"/>
                                            <w:right w:val="none" w:sz="0" w:space="0" w:color="auto"/>
                                          </w:divBdr>
                                          <w:divsChild>
                                            <w:div w:id="6723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883894">
      <w:bodyDiv w:val="1"/>
      <w:marLeft w:val="0"/>
      <w:marRight w:val="0"/>
      <w:marTop w:val="0"/>
      <w:marBottom w:val="0"/>
      <w:divBdr>
        <w:top w:val="none" w:sz="0" w:space="0" w:color="auto"/>
        <w:left w:val="none" w:sz="0" w:space="0" w:color="auto"/>
        <w:bottom w:val="none" w:sz="0" w:space="0" w:color="auto"/>
        <w:right w:val="none" w:sz="0" w:space="0" w:color="auto"/>
      </w:divBdr>
      <w:divsChild>
        <w:div w:id="1977446067">
          <w:marLeft w:val="0"/>
          <w:marRight w:val="0"/>
          <w:marTop w:val="0"/>
          <w:marBottom w:val="0"/>
          <w:divBdr>
            <w:top w:val="none" w:sz="0" w:space="0" w:color="auto"/>
            <w:left w:val="none" w:sz="0" w:space="0" w:color="auto"/>
            <w:bottom w:val="none" w:sz="0" w:space="0" w:color="auto"/>
            <w:right w:val="none" w:sz="0" w:space="0" w:color="auto"/>
          </w:divBdr>
          <w:divsChild>
            <w:div w:id="1621255585">
              <w:marLeft w:val="0"/>
              <w:marRight w:val="0"/>
              <w:marTop w:val="0"/>
              <w:marBottom w:val="0"/>
              <w:divBdr>
                <w:top w:val="none" w:sz="0" w:space="0" w:color="auto"/>
                <w:left w:val="none" w:sz="0" w:space="0" w:color="auto"/>
                <w:bottom w:val="none" w:sz="0" w:space="0" w:color="auto"/>
                <w:right w:val="none" w:sz="0" w:space="0" w:color="auto"/>
              </w:divBdr>
              <w:divsChild>
                <w:div w:id="1972713088">
                  <w:marLeft w:val="0"/>
                  <w:marRight w:val="0"/>
                  <w:marTop w:val="0"/>
                  <w:marBottom w:val="0"/>
                  <w:divBdr>
                    <w:top w:val="none" w:sz="0" w:space="0" w:color="auto"/>
                    <w:left w:val="none" w:sz="0" w:space="0" w:color="auto"/>
                    <w:bottom w:val="none" w:sz="0" w:space="0" w:color="auto"/>
                    <w:right w:val="none" w:sz="0" w:space="0" w:color="auto"/>
                  </w:divBdr>
                  <w:divsChild>
                    <w:div w:id="1866290622">
                      <w:marLeft w:val="0"/>
                      <w:marRight w:val="0"/>
                      <w:marTop w:val="0"/>
                      <w:marBottom w:val="0"/>
                      <w:divBdr>
                        <w:top w:val="none" w:sz="0" w:space="0" w:color="auto"/>
                        <w:left w:val="none" w:sz="0" w:space="0" w:color="auto"/>
                        <w:bottom w:val="none" w:sz="0" w:space="0" w:color="auto"/>
                        <w:right w:val="none" w:sz="0" w:space="0" w:color="auto"/>
                      </w:divBdr>
                      <w:divsChild>
                        <w:div w:id="201290209">
                          <w:marLeft w:val="0"/>
                          <w:marRight w:val="0"/>
                          <w:marTop w:val="0"/>
                          <w:marBottom w:val="0"/>
                          <w:divBdr>
                            <w:top w:val="none" w:sz="0" w:space="0" w:color="auto"/>
                            <w:left w:val="none" w:sz="0" w:space="0" w:color="auto"/>
                            <w:bottom w:val="none" w:sz="0" w:space="0" w:color="auto"/>
                            <w:right w:val="none" w:sz="0" w:space="0" w:color="auto"/>
                          </w:divBdr>
                          <w:divsChild>
                            <w:div w:id="377247437">
                              <w:marLeft w:val="0"/>
                              <w:marRight w:val="0"/>
                              <w:marTop w:val="0"/>
                              <w:marBottom w:val="0"/>
                              <w:divBdr>
                                <w:top w:val="none" w:sz="0" w:space="0" w:color="auto"/>
                                <w:left w:val="none" w:sz="0" w:space="0" w:color="auto"/>
                                <w:bottom w:val="none" w:sz="0" w:space="0" w:color="auto"/>
                                <w:right w:val="none" w:sz="0" w:space="0" w:color="auto"/>
                              </w:divBdr>
                              <w:divsChild>
                                <w:div w:id="475873685">
                                  <w:marLeft w:val="0"/>
                                  <w:marRight w:val="0"/>
                                  <w:marTop w:val="0"/>
                                  <w:marBottom w:val="0"/>
                                  <w:divBdr>
                                    <w:top w:val="none" w:sz="0" w:space="0" w:color="auto"/>
                                    <w:left w:val="none" w:sz="0" w:space="0" w:color="auto"/>
                                    <w:bottom w:val="none" w:sz="0" w:space="0" w:color="auto"/>
                                    <w:right w:val="none" w:sz="0" w:space="0" w:color="auto"/>
                                  </w:divBdr>
                                  <w:divsChild>
                                    <w:div w:id="891500829">
                                      <w:marLeft w:val="0"/>
                                      <w:marRight w:val="0"/>
                                      <w:marTop w:val="0"/>
                                      <w:marBottom w:val="0"/>
                                      <w:divBdr>
                                        <w:top w:val="none" w:sz="0" w:space="0" w:color="auto"/>
                                        <w:left w:val="none" w:sz="0" w:space="0" w:color="auto"/>
                                        <w:bottom w:val="none" w:sz="0" w:space="0" w:color="auto"/>
                                        <w:right w:val="none" w:sz="0" w:space="0" w:color="auto"/>
                                      </w:divBdr>
                                      <w:divsChild>
                                        <w:div w:id="1981573639">
                                          <w:marLeft w:val="0"/>
                                          <w:marRight w:val="0"/>
                                          <w:marTop w:val="0"/>
                                          <w:marBottom w:val="0"/>
                                          <w:divBdr>
                                            <w:top w:val="none" w:sz="0" w:space="0" w:color="auto"/>
                                            <w:left w:val="none" w:sz="0" w:space="0" w:color="auto"/>
                                            <w:bottom w:val="none" w:sz="0" w:space="0" w:color="auto"/>
                                            <w:right w:val="none" w:sz="0" w:space="0" w:color="auto"/>
                                          </w:divBdr>
                                          <w:divsChild>
                                            <w:div w:id="293947974">
                                              <w:marLeft w:val="0"/>
                                              <w:marRight w:val="0"/>
                                              <w:marTop w:val="0"/>
                                              <w:marBottom w:val="0"/>
                                              <w:divBdr>
                                                <w:top w:val="none" w:sz="0" w:space="0" w:color="auto"/>
                                                <w:left w:val="none" w:sz="0" w:space="0" w:color="auto"/>
                                                <w:bottom w:val="none" w:sz="0" w:space="0" w:color="auto"/>
                                                <w:right w:val="none" w:sz="0" w:space="0" w:color="auto"/>
                                              </w:divBdr>
                                              <w:divsChild>
                                                <w:div w:id="966395978">
                                                  <w:marLeft w:val="0"/>
                                                  <w:marRight w:val="0"/>
                                                  <w:marTop w:val="0"/>
                                                  <w:marBottom w:val="0"/>
                                                  <w:divBdr>
                                                    <w:top w:val="none" w:sz="0" w:space="0" w:color="auto"/>
                                                    <w:left w:val="none" w:sz="0" w:space="0" w:color="auto"/>
                                                    <w:bottom w:val="none" w:sz="0" w:space="0" w:color="auto"/>
                                                    <w:right w:val="none" w:sz="0" w:space="0" w:color="auto"/>
                                                  </w:divBdr>
                                                  <w:divsChild>
                                                    <w:div w:id="283731406">
                                                      <w:marLeft w:val="0"/>
                                                      <w:marRight w:val="0"/>
                                                      <w:marTop w:val="0"/>
                                                      <w:marBottom w:val="0"/>
                                                      <w:divBdr>
                                                        <w:top w:val="none" w:sz="0" w:space="0" w:color="auto"/>
                                                        <w:left w:val="none" w:sz="0" w:space="0" w:color="auto"/>
                                                        <w:bottom w:val="none" w:sz="0" w:space="0" w:color="auto"/>
                                                        <w:right w:val="none" w:sz="0" w:space="0" w:color="auto"/>
                                                      </w:divBdr>
                                                      <w:divsChild>
                                                        <w:div w:id="677463018">
                                                          <w:marLeft w:val="0"/>
                                                          <w:marRight w:val="0"/>
                                                          <w:marTop w:val="0"/>
                                                          <w:marBottom w:val="0"/>
                                                          <w:divBdr>
                                                            <w:top w:val="none" w:sz="0" w:space="0" w:color="auto"/>
                                                            <w:left w:val="none" w:sz="0" w:space="0" w:color="auto"/>
                                                            <w:bottom w:val="none" w:sz="0" w:space="0" w:color="auto"/>
                                                            <w:right w:val="none" w:sz="0" w:space="0" w:color="auto"/>
                                                          </w:divBdr>
                                                          <w:divsChild>
                                                            <w:div w:id="1579755303">
                                                              <w:marLeft w:val="0"/>
                                                              <w:marRight w:val="0"/>
                                                              <w:marTop w:val="0"/>
                                                              <w:marBottom w:val="0"/>
                                                              <w:divBdr>
                                                                <w:top w:val="none" w:sz="0" w:space="0" w:color="auto"/>
                                                                <w:left w:val="none" w:sz="0" w:space="0" w:color="auto"/>
                                                                <w:bottom w:val="none" w:sz="0" w:space="0" w:color="auto"/>
                                                                <w:right w:val="none" w:sz="0" w:space="0" w:color="auto"/>
                                                              </w:divBdr>
                                                              <w:divsChild>
                                                                <w:div w:id="2025550064">
                                                                  <w:marLeft w:val="0"/>
                                                                  <w:marRight w:val="0"/>
                                                                  <w:marTop w:val="0"/>
                                                                  <w:marBottom w:val="0"/>
                                                                  <w:divBdr>
                                                                    <w:top w:val="none" w:sz="0" w:space="0" w:color="auto"/>
                                                                    <w:left w:val="none" w:sz="0" w:space="0" w:color="auto"/>
                                                                    <w:bottom w:val="none" w:sz="0" w:space="0" w:color="auto"/>
                                                                    <w:right w:val="none" w:sz="0" w:space="0" w:color="auto"/>
                                                                  </w:divBdr>
                                                                  <w:divsChild>
                                                                    <w:div w:id="1455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7461744">
      <w:bodyDiv w:val="1"/>
      <w:marLeft w:val="0"/>
      <w:marRight w:val="0"/>
      <w:marTop w:val="0"/>
      <w:marBottom w:val="0"/>
      <w:divBdr>
        <w:top w:val="none" w:sz="0" w:space="0" w:color="auto"/>
        <w:left w:val="none" w:sz="0" w:space="0" w:color="auto"/>
        <w:bottom w:val="none" w:sz="0" w:space="0" w:color="auto"/>
        <w:right w:val="none" w:sz="0" w:space="0" w:color="auto"/>
      </w:divBdr>
    </w:div>
    <w:div w:id="2048335570">
      <w:bodyDiv w:val="1"/>
      <w:marLeft w:val="0"/>
      <w:marRight w:val="0"/>
      <w:marTop w:val="0"/>
      <w:marBottom w:val="0"/>
      <w:divBdr>
        <w:top w:val="none" w:sz="0" w:space="0" w:color="auto"/>
        <w:left w:val="none" w:sz="0" w:space="0" w:color="auto"/>
        <w:bottom w:val="none" w:sz="0" w:space="0" w:color="auto"/>
        <w:right w:val="none" w:sz="0" w:space="0" w:color="auto"/>
      </w:divBdr>
      <w:divsChild>
        <w:div w:id="734471437">
          <w:marLeft w:val="0"/>
          <w:marRight w:val="0"/>
          <w:marTop w:val="0"/>
          <w:marBottom w:val="0"/>
          <w:divBdr>
            <w:top w:val="none" w:sz="0" w:space="0" w:color="auto"/>
            <w:left w:val="none" w:sz="0" w:space="0" w:color="auto"/>
            <w:bottom w:val="none" w:sz="0" w:space="0" w:color="auto"/>
            <w:right w:val="none" w:sz="0" w:space="0" w:color="auto"/>
          </w:divBdr>
          <w:divsChild>
            <w:div w:id="1080710731">
              <w:marLeft w:val="0"/>
              <w:marRight w:val="0"/>
              <w:marTop w:val="0"/>
              <w:marBottom w:val="0"/>
              <w:divBdr>
                <w:top w:val="none" w:sz="0" w:space="0" w:color="auto"/>
                <w:left w:val="none" w:sz="0" w:space="0" w:color="auto"/>
                <w:bottom w:val="none" w:sz="0" w:space="0" w:color="auto"/>
                <w:right w:val="none" w:sz="0" w:space="0" w:color="auto"/>
              </w:divBdr>
              <w:divsChild>
                <w:div w:id="871263038">
                  <w:marLeft w:val="0"/>
                  <w:marRight w:val="0"/>
                  <w:marTop w:val="0"/>
                  <w:marBottom w:val="0"/>
                  <w:divBdr>
                    <w:top w:val="none" w:sz="0" w:space="0" w:color="auto"/>
                    <w:left w:val="none" w:sz="0" w:space="0" w:color="auto"/>
                    <w:bottom w:val="none" w:sz="0" w:space="0" w:color="auto"/>
                    <w:right w:val="none" w:sz="0" w:space="0" w:color="auto"/>
                  </w:divBdr>
                  <w:divsChild>
                    <w:div w:id="957221253">
                      <w:marLeft w:val="0"/>
                      <w:marRight w:val="0"/>
                      <w:marTop w:val="0"/>
                      <w:marBottom w:val="0"/>
                      <w:divBdr>
                        <w:top w:val="none" w:sz="0" w:space="0" w:color="auto"/>
                        <w:left w:val="none" w:sz="0" w:space="0" w:color="auto"/>
                        <w:bottom w:val="none" w:sz="0" w:space="0" w:color="auto"/>
                        <w:right w:val="none" w:sz="0" w:space="0" w:color="auto"/>
                      </w:divBdr>
                      <w:divsChild>
                        <w:div w:id="262694036">
                          <w:marLeft w:val="0"/>
                          <w:marRight w:val="0"/>
                          <w:marTop w:val="0"/>
                          <w:marBottom w:val="0"/>
                          <w:divBdr>
                            <w:top w:val="none" w:sz="0" w:space="0" w:color="auto"/>
                            <w:left w:val="none" w:sz="0" w:space="0" w:color="auto"/>
                            <w:bottom w:val="none" w:sz="0" w:space="0" w:color="auto"/>
                            <w:right w:val="none" w:sz="0" w:space="0" w:color="auto"/>
                          </w:divBdr>
                          <w:divsChild>
                            <w:div w:id="20937340">
                              <w:marLeft w:val="0"/>
                              <w:marRight w:val="0"/>
                              <w:marTop w:val="0"/>
                              <w:marBottom w:val="0"/>
                              <w:divBdr>
                                <w:top w:val="none" w:sz="0" w:space="0" w:color="auto"/>
                                <w:left w:val="none" w:sz="0" w:space="0" w:color="auto"/>
                                <w:bottom w:val="none" w:sz="0" w:space="0" w:color="auto"/>
                                <w:right w:val="none" w:sz="0" w:space="0" w:color="auto"/>
                              </w:divBdr>
                              <w:divsChild>
                                <w:div w:id="1541552525">
                                  <w:marLeft w:val="0"/>
                                  <w:marRight w:val="0"/>
                                  <w:marTop w:val="0"/>
                                  <w:marBottom w:val="0"/>
                                  <w:divBdr>
                                    <w:top w:val="none" w:sz="0" w:space="0" w:color="auto"/>
                                    <w:left w:val="none" w:sz="0" w:space="0" w:color="auto"/>
                                    <w:bottom w:val="none" w:sz="0" w:space="0" w:color="auto"/>
                                    <w:right w:val="none" w:sz="0" w:space="0" w:color="auto"/>
                                  </w:divBdr>
                                  <w:divsChild>
                                    <w:div w:id="710376656">
                                      <w:marLeft w:val="0"/>
                                      <w:marRight w:val="0"/>
                                      <w:marTop w:val="0"/>
                                      <w:marBottom w:val="0"/>
                                      <w:divBdr>
                                        <w:top w:val="none" w:sz="0" w:space="0" w:color="auto"/>
                                        <w:left w:val="none" w:sz="0" w:space="0" w:color="auto"/>
                                        <w:bottom w:val="none" w:sz="0" w:space="0" w:color="auto"/>
                                        <w:right w:val="none" w:sz="0" w:space="0" w:color="auto"/>
                                      </w:divBdr>
                                      <w:divsChild>
                                        <w:div w:id="19861102">
                                          <w:marLeft w:val="0"/>
                                          <w:marRight w:val="0"/>
                                          <w:marTop w:val="0"/>
                                          <w:marBottom w:val="0"/>
                                          <w:divBdr>
                                            <w:top w:val="none" w:sz="0" w:space="0" w:color="auto"/>
                                            <w:left w:val="none" w:sz="0" w:space="0" w:color="auto"/>
                                            <w:bottom w:val="none" w:sz="0" w:space="0" w:color="auto"/>
                                            <w:right w:val="none" w:sz="0" w:space="0" w:color="auto"/>
                                          </w:divBdr>
                                          <w:divsChild>
                                            <w:div w:id="1311710477">
                                              <w:marLeft w:val="0"/>
                                              <w:marRight w:val="0"/>
                                              <w:marTop w:val="0"/>
                                              <w:marBottom w:val="0"/>
                                              <w:divBdr>
                                                <w:top w:val="none" w:sz="0" w:space="0" w:color="auto"/>
                                                <w:left w:val="none" w:sz="0" w:space="0" w:color="auto"/>
                                                <w:bottom w:val="none" w:sz="0" w:space="0" w:color="auto"/>
                                                <w:right w:val="none" w:sz="0" w:space="0" w:color="auto"/>
                                              </w:divBdr>
                                              <w:divsChild>
                                                <w:div w:id="281808689">
                                                  <w:marLeft w:val="0"/>
                                                  <w:marRight w:val="0"/>
                                                  <w:marTop w:val="0"/>
                                                  <w:marBottom w:val="0"/>
                                                  <w:divBdr>
                                                    <w:top w:val="none" w:sz="0" w:space="0" w:color="auto"/>
                                                    <w:left w:val="none" w:sz="0" w:space="0" w:color="auto"/>
                                                    <w:bottom w:val="none" w:sz="0" w:space="0" w:color="auto"/>
                                                    <w:right w:val="none" w:sz="0" w:space="0" w:color="auto"/>
                                                  </w:divBdr>
                                                  <w:divsChild>
                                                    <w:div w:id="1600068450">
                                                      <w:marLeft w:val="0"/>
                                                      <w:marRight w:val="0"/>
                                                      <w:marTop w:val="0"/>
                                                      <w:marBottom w:val="0"/>
                                                      <w:divBdr>
                                                        <w:top w:val="none" w:sz="0" w:space="0" w:color="auto"/>
                                                        <w:left w:val="none" w:sz="0" w:space="0" w:color="auto"/>
                                                        <w:bottom w:val="none" w:sz="0" w:space="0" w:color="auto"/>
                                                        <w:right w:val="none" w:sz="0" w:space="0" w:color="auto"/>
                                                      </w:divBdr>
                                                      <w:divsChild>
                                                        <w:div w:id="1910311686">
                                                          <w:marLeft w:val="0"/>
                                                          <w:marRight w:val="0"/>
                                                          <w:marTop w:val="0"/>
                                                          <w:marBottom w:val="0"/>
                                                          <w:divBdr>
                                                            <w:top w:val="none" w:sz="0" w:space="0" w:color="auto"/>
                                                            <w:left w:val="none" w:sz="0" w:space="0" w:color="auto"/>
                                                            <w:bottom w:val="none" w:sz="0" w:space="0" w:color="auto"/>
                                                            <w:right w:val="none" w:sz="0" w:space="0" w:color="auto"/>
                                                          </w:divBdr>
                                                          <w:divsChild>
                                                            <w:div w:id="726681975">
                                                              <w:marLeft w:val="0"/>
                                                              <w:marRight w:val="0"/>
                                                              <w:marTop w:val="0"/>
                                                              <w:marBottom w:val="0"/>
                                                              <w:divBdr>
                                                                <w:top w:val="none" w:sz="0" w:space="0" w:color="auto"/>
                                                                <w:left w:val="none" w:sz="0" w:space="0" w:color="auto"/>
                                                                <w:bottom w:val="none" w:sz="0" w:space="0" w:color="auto"/>
                                                                <w:right w:val="none" w:sz="0" w:space="0" w:color="auto"/>
                                                              </w:divBdr>
                                                              <w:divsChild>
                                                                <w:div w:id="489178509">
                                                                  <w:marLeft w:val="0"/>
                                                                  <w:marRight w:val="0"/>
                                                                  <w:marTop w:val="0"/>
                                                                  <w:marBottom w:val="0"/>
                                                                  <w:divBdr>
                                                                    <w:top w:val="none" w:sz="0" w:space="0" w:color="auto"/>
                                                                    <w:left w:val="none" w:sz="0" w:space="0" w:color="auto"/>
                                                                    <w:bottom w:val="none" w:sz="0" w:space="0" w:color="auto"/>
                                                                    <w:right w:val="none" w:sz="0" w:space="0" w:color="auto"/>
                                                                  </w:divBdr>
                                                                </w:div>
                                                                <w:div w:id="562907589">
                                                                  <w:marLeft w:val="0"/>
                                                                  <w:marRight w:val="0"/>
                                                                  <w:marTop w:val="0"/>
                                                                  <w:marBottom w:val="0"/>
                                                                  <w:divBdr>
                                                                    <w:top w:val="none" w:sz="0" w:space="0" w:color="auto"/>
                                                                    <w:left w:val="none" w:sz="0" w:space="0" w:color="auto"/>
                                                                    <w:bottom w:val="none" w:sz="0" w:space="0" w:color="auto"/>
                                                                    <w:right w:val="none" w:sz="0" w:space="0" w:color="auto"/>
                                                                  </w:divBdr>
                                                                </w:div>
                                                                <w:div w:id="12858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8749731">
      <w:bodyDiv w:val="1"/>
      <w:marLeft w:val="0"/>
      <w:marRight w:val="0"/>
      <w:marTop w:val="0"/>
      <w:marBottom w:val="0"/>
      <w:divBdr>
        <w:top w:val="none" w:sz="0" w:space="0" w:color="auto"/>
        <w:left w:val="none" w:sz="0" w:space="0" w:color="auto"/>
        <w:bottom w:val="none" w:sz="0" w:space="0" w:color="auto"/>
        <w:right w:val="none" w:sz="0" w:space="0" w:color="auto"/>
      </w:divBdr>
      <w:divsChild>
        <w:div w:id="174654627">
          <w:marLeft w:val="0"/>
          <w:marRight w:val="0"/>
          <w:marTop w:val="0"/>
          <w:marBottom w:val="0"/>
          <w:divBdr>
            <w:top w:val="none" w:sz="0" w:space="0" w:color="auto"/>
            <w:left w:val="none" w:sz="0" w:space="0" w:color="auto"/>
            <w:bottom w:val="none" w:sz="0" w:space="0" w:color="auto"/>
            <w:right w:val="none" w:sz="0" w:space="0" w:color="auto"/>
          </w:divBdr>
          <w:divsChild>
            <w:div w:id="106581701">
              <w:marLeft w:val="435"/>
              <w:marRight w:val="360"/>
              <w:marTop w:val="375"/>
              <w:marBottom w:val="330"/>
              <w:divBdr>
                <w:top w:val="none" w:sz="0" w:space="0" w:color="auto"/>
                <w:left w:val="none" w:sz="0" w:space="0" w:color="auto"/>
                <w:bottom w:val="none" w:sz="0" w:space="0" w:color="auto"/>
                <w:right w:val="none" w:sz="0" w:space="0" w:color="auto"/>
              </w:divBdr>
              <w:divsChild>
                <w:div w:id="683629991">
                  <w:marLeft w:val="0"/>
                  <w:marRight w:val="0"/>
                  <w:marTop w:val="0"/>
                  <w:marBottom w:val="0"/>
                  <w:divBdr>
                    <w:top w:val="none" w:sz="0" w:space="0" w:color="auto"/>
                    <w:left w:val="none" w:sz="0" w:space="0" w:color="auto"/>
                    <w:bottom w:val="none" w:sz="0" w:space="0" w:color="auto"/>
                    <w:right w:val="none" w:sz="0" w:space="0" w:color="auto"/>
                  </w:divBdr>
                  <w:divsChild>
                    <w:div w:id="8460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994754">
      <w:bodyDiv w:val="1"/>
      <w:marLeft w:val="0"/>
      <w:marRight w:val="0"/>
      <w:marTop w:val="0"/>
      <w:marBottom w:val="0"/>
      <w:divBdr>
        <w:top w:val="none" w:sz="0" w:space="0" w:color="auto"/>
        <w:left w:val="none" w:sz="0" w:space="0" w:color="auto"/>
        <w:bottom w:val="none" w:sz="0" w:space="0" w:color="auto"/>
        <w:right w:val="none" w:sz="0" w:space="0" w:color="auto"/>
      </w:divBdr>
    </w:div>
    <w:div w:id="2058356343">
      <w:bodyDiv w:val="1"/>
      <w:marLeft w:val="0"/>
      <w:marRight w:val="0"/>
      <w:marTop w:val="0"/>
      <w:marBottom w:val="0"/>
      <w:divBdr>
        <w:top w:val="none" w:sz="0" w:space="0" w:color="auto"/>
        <w:left w:val="none" w:sz="0" w:space="0" w:color="auto"/>
        <w:bottom w:val="none" w:sz="0" w:space="0" w:color="auto"/>
        <w:right w:val="none" w:sz="0" w:space="0" w:color="auto"/>
      </w:divBdr>
    </w:div>
    <w:div w:id="2081905918">
      <w:bodyDiv w:val="1"/>
      <w:marLeft w:val="0"/>
      <w:marRight w:val="0"/>
      <w:marTop w:val="0"/>
      <w:marBottom w:val="0"/>
      <w:divBdr>
        <w:top w:val="none" w:sz="0" w:space="0" w:color="auto"/>
        <w:left w:val="none" w:sz="0" w:space="0" w:color="auto"/>
        <w:bottom w:val="none" w:sz="0" w:space="0" w:color="auto"/>
        <w:right w:val="none" w:sz="0" w:space="0" w:color="auto"/>
      </w:divBdr>
      <w:divsChild>
        <w:div w:id="89081213">
          <w:marLeft w:val="0"/>
          <w:marRight w:val="0"/>
          <w:marTop w:val="0"/>
          <w:marBottom w:val="0"/>
          <w:divBdr>
            <w:top w:val="none" w:sz="0" w:space="0" w:color="auto"/>
            <w:left w:val="none" w:sz="0" w:space="0" w:color="auto"/>
            <w:bottom w:val="none" w:sz="0" w:space="0" w:color="auto"/>
            <w:right w:val="none" w:sz="0" w:space="0" w:color="auto"/>
          </w:divBdr>
          <w:divsChild>
            <w:div w:id="683094990">
              <w:marLeft w:val="0"/>
              <w:marRight w:val="0"/>
              <w:marTop w:val="0"/>
              <w:marBottom w:val="0"/>
              <w:divBdr>
                <w:top w:val="none" w:sz="0" w:space="0" w:color="auto"/>
                <w:left w:val="none" w:sz="0" w:space="0" w:color="auto"/>
                <w:bottom w:val="none" w:sz="0" w:space="0" w:color="auto"/>
                <w:right w:val="none" w:sz="0" w:space="0" w:color="auto"/>
              </w:divBdr>
              <w:divsChild>
                <w:div w:id="988366353">
                  <w:marLeft w:val="0"/>
                  <w:marRight w:val="0"/>
                  <w:marTop w:val="0"/>
                  <w:marBottom w:val="0"/>
                  <w:divBdr>
                    <w:top w:val="none" w:sz="0" w:space="0" w:color="auto"/>
                    <w:left w:val="none" w:sz="0" w:space="0" w:color="auto"/>
                    <w:bottom w:val="none" w:sz="0" w:space="0" w:color="auto"/>
                    <w:right w:val="none" w:sz="0" w:space="0" w:color="auto"/>
                  </w:divBdr>
                  <w:divsChild>
                    <w:div w:id="677729004">
                      <w:marLeft w:val="0"/>
                      <w:marRight w:val="0"/>
                      <w:marTop w:val="0"/>
                      <w:marBottom w:val="0"/>
                      <w:divBdr>
                        <w:top w:val="none" w:sz="0" w:space="0" w:color="auto"/>
                        <w:left w:val="none" w:sz="0" w:space="0" w:color="auto"/>
                        <w:bottom w:val="none" w:sz="0" w:space="0" w:color="auto"/>
                        <w:right w:val="none" w:sz="0" w:space="0" w:color="auto"/>
                      </w:divBdr>
                      <w:divsChild>
                        <w:div w:id="888541466">
                          <w:marLeft w:val="0"/>
                          <w:marRight w:val="0"/>
                          <w:marTop w:val="0"/>
                          <w:marBottom w:val="0"/>
                          <w:divBdr>
                            <w:top w:val="none" w:sz="0" w:space="0" w:color="auto"/>
                            <w:left w:val="none" w:sz="0" w:space="0" w:color="auto"/>
                            <w:bottom w:val="none" w:sz="0" w:space="0" w:color="auto"/>
                            <w:right w:val="none" w:sz="0" w:space="0" w:color="auto"/>
                          </w:divBdr>
                          <w:divsChild>
                            <w:div w:id="266694972">
                              <w:marLeft w:val="0"/>
                              <w:marRight w:val="0"/>
                              <w:marTop w:val="0"/>
                              <w:marBottom w:val="0"/>
                              <w:divBdr>
                                <w:top w:val="none" w:sz="0" w:space="0" w:color="auto"/>
                                <w:left w:val="none" w:sz="0" w:space="0" w:color="auto"/>
                                <w:bottom w:val="none" w:sz="0" w:space="0" w:color="auto"/>
                                <w:right w:val="none" w:sz="0" w:space="0" w:color="auto"/>
                              </w:divBdr>
                              <w:divsChild>
                                <w:div w:id="385762222">
                                  <w:marLeft w:val="0"/>
                                  <w:marRight w:val="0"/>
                                  <w:marTop w:val="0"/>
                                  <w:marBottom w:val="0"/>
                                  <w:divBdr>
                                    <w:top w:val="none" w:sz="0" w:space="0" w:color="auto"/>
                                    <w:left w:val="none" w:sz="0" w:space="0" w:color="auto"/>
                                    <w:bottom w:val="none" w:sz="0" w:space="0" w:color="auto"/>
                                    <w:right w:val="none" w:sz="0" w:space="0" w:color="auto"/>
                                  </w:divBdr>
                                  <w:divsChild>
                                    <w:div w:id="2030913041">
                                      <w:marLeft w:val="0"/>
                                      <w:marRight w:val="0"/>
                                      <w:marTop w:val="0"/>
                                      <w:marBottom w:val="0"/>
                                      <w:divBdr>
                                        <w:top w:val="none" w:sz="0" w:space="0" w:color="auto"/>
                                        <w:left w:val="none" w:sz="0" w:space="0" w:color="auto"/>
                                        <w:bottom w:val="none" w:sz="0" w:space="0" w:color="auto"/>
                                        <w:right w:val="none" w:sz="0" w:space="0" w:color="auto"/>
                                      </w:divBdr>
                                      <w:divsChild>
                                        <w:div w:id="16805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488247">
      <w:bodyDiv w:val="1"/>
      <w:marLeft w:val="0"/>
      <w:marRight w:val="0"/>
      <w:marTop w:val="0"/>
      <w:marBottom w:val="0"/>
      <w:divBdr>
        <w:top w:val="none" w:sz="0" w:space="0" w:color="auto"/>
        <w:left w:val="none" w:sz="0" w:space="0" w:color="auto"/>
        <w:bottom w:val="none" w:sz="0" w:space="0" w:color="auto"/>
        <w:right w:val="none" w:sz="0" w:space="0" w:color="auto"/>
      </w:divBdr>
    </w:div>
    <w:div w:id="2098600558">
      <w:bodyDiv w:val="1"/>
      <w:marLeft w:val="0"/>
      <w:marRight w:val="0"/>
      <w:marTop w:val="0"/>
      <w:marBottom w:val="0"/>
      <w:divBdr>
        <w:top w:val="none" w:sz="0" w:space="0" w:color="auto"/>
        <w:left w:val="none" w:sz="0" w:space="0" w:color="auto"/>
        <w:bottom w:val="none" w:sz="0" w:space="0" w:color="auto"/>
        <w:right w:val="none" w:sz="0" w:space="0" w:color="auto"/>
      </w:divBdr>
      <w:divsChild>
        <w:div w:id="1465468853">
          <w:marLeft w:val="0"/>
          <w:marRight w:val="0"/>
          <w:marTop w:val="0"/>
          <w:marBottom w:val="0"/>
          <w:divBdr>
            <w:top w:val="none" w:sz="0" w:space="0" w:color="auto"/>
            <w:left w:val="none" w:sz="0" w:space="0" w:color="auto"/>
            <w:bottom w:val="none" w:sz="0" w:space="0" w:color="auto"/>
            <w:right w:val="none" w:sz="0" w:space="0" w:color="auto"/>
          </w:divBdr>
          <w:divsChild>
            <w:div w:id="18580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406">
      <w:bodyDiv w:val="1"/>
      <w:marLeft w:val="0"/>
      <w:marRight w:val="0"/>
      <w:marTop w:val="0"/>
      <w:marBottom w:val="0"/>
      <w:divBdr>
        <w:top w:val="none" w:sz="0" w:space="0" w:color="auto"/>
        <w:left w:val="none" w:sz="0" w:space="0" w:color="auto"/>
        <w:bottom w:val="none" w:sz="0" w:space="0" w:color="auto"/>
        <w:right w:val="none" w:sz="0" w:space="0" w:color="auto"/>
      </w:divBdr>
      <w:divsChild>
        <w:div w:id="536433106">
          <w:marLeft w:val="0"/>
          <w:marRight w:val="0"/>
          <w:marTop w:val="0"/>
          <w:marBottom w:val="0"/>
          <w:divBdr>
            <w:top w:val="none" w:sz="0" w:space="0" w:color="auto"/>
            <w:left w:val="none" w:sz="0" w:space="0" w:color="auto"/>
            <w:bottom w:val="none" w:sz="0" w:space="0" w:color="auto"/>
            <w:right w:val="none" w:sz="0" w:space="0" w:color="auto"/>
          </w:divBdr>
          <w:divsChild>
            <w:div w:id="159977180">
              <w:marLeft w:val="0"/>
              <w:marRight w:val="0"/>
              <w:marTop w:val="0"/>
              <w:marBottom w:val="0"/>
              <w:divBdr>
                <w:top w:val="none" w:sz="0" w:space="0" w:color="auto"/>
                <w:left w:val="none" w:sz="0" w:space="0" w:color="auto"/>
                <w:bottom w:val="none" w:sz="0" w:space="0" w:color="auto"/>
                <w:right w:val="none" w:sz="0" w:space="0" w:color="auto"/>
              </w:divBdr>
              <w:divsChild>
                <w:div w:id="425156258">
                  <w:marLeft w:val="0"/>
                  <w:marRight w:val="0"/>
                  <w:marTop w:val="0"/>
                  <w:marBottom w:val="0"/>
                  <w:divBdr>
                    <w:top w:val="none" w:sz="0" w:space="0" w:color="auto"/>
                    <w:left w:val="none" w:sz="0" w:space="0" w:color="auto"/>
                    <w:bottom w:val="none" w:sz="0" w:space="0" w:color="auto"/>
                    <w:right w:val="none" w:sz="0" w:space="0" w:color="auto"/>
                  </w:divBdr>
                  <w:divsChild>
                    <w:div w:id="1835561596">
                      <w:marLeft w:val="0"/>
                      <w:marRight w:val="0"/>
                      <w:marTop w:val="0"/>
                      <w:marBottom w:val="0"/>
                      <w:divBdr>
                        <w:top w:val="none" w:sz="0" w:space="0" w:color="auto"/>
                        <w:left w:val="none" w:sz="0" w:space="0" w:color="auto"/>
                        <w:bottom w:val="none" w:sz="0" w:space="0" w:color="auto"/>
                        <w:right w:val="none" w:sz="0" w:space="0" w:color="auto"/>
                      </w:divBdr>
                      <w:divsChild>
                        <w:div w:id="778796574">
                          <w:marLeft w:val="0"/>
                          <w:marRight w:val="0"/>
                          <w:marTop w:val="0"/>
                          <w:marBottom w:val="0"/>
                          <w:divBdr>
                            <w:top w:val="none" w:sz="0" w:space="0" w:color="auto"/>
                            <w:left w:val="none" w:sz="0" w:space="0" w:color="auto"/>
                            <w:bottom w:val="none" w:sz="0" w:space="0" w:color="auto"/>
                            <w:right w:val="none" w:sz="0" w:space="0" w:color="auto"/>
                          </w:divBdr>
                          <w:divsChild>
                            <w:div w:id="2115711798">
                              <w:marLeft w:val="0"/>
                              <w:marRight w:val="0"/>
                              <w:marTop w:val="0"/>
                              <w:marBottom w:val="0"/>
                              <w:divBdr>
                                <w:top w:val="none" w:sz="0" w:space="0" w:color="auto"/>
                                <w:left w:val="none" w:sz="0" w:space="0" w:color="auto"/>
                                <w:bottom w:val="none" w:sz="0" w:space="0" w:color="auto"/>
                                <w:right w:val="none" w:sz="0" w:space="0" w:color="auto"/>
                              </w:divBdr>
                              <w:divsChild>
                                <w:div w:id="1490097096">
                                  <w:marLeft w:val="0"/>
                                  <w:marRight w:val="0"/>
                                  <w:marTop w:val="0"/>
                                  <w:marBottom w:val="0"/>
                                  <w:divBdr>
                                    <w:top w:val="none" w:sz="0" w:space="0" w:color="auto"/>
                                    <w:left w:val="none" w:sz="0" w:space="0" w:color="auto"/>
                                    <w:bottom w:val="none" w:sz="0" w:space="0" w:color="auto"/>
                                    <w:right w:val="none" w:sz="0" w:space="0" w:color="auto"/>
                                  </w:divBdr>
                                  <w:divsChild>
                                    <w:div w:id="8417063">
                                      <w:marLeft w:val="0"/>
                                      <w:marRight w:val="0"/>
                                      <w:marTop w:val="0"/>
                                      <w:marBottom w:val="0"/>
                                      <w:divBdr>
                                        <w:top w:val="none" w:sz="0" w:space="0" w:color="auto"/>
                                        <w:left w:val="none" w:sz="0" w:space="0" w:color="auto"/>
                                        <w:bottom w:val="none" w:sz="0" w:space="0" w:color="auto"/>
                                        <w:right w:val="none" w:sz="0" w:space="0" w:color="auto"/>
                                      </w:divBdr>
                                      <w:divsChild>
                                        <w:div w:id="285817219">
                                          <w:marLeft w:val="0"/>
                                          <w:marRight w:val="0"/>
                                          <w:marTop w:val="0"/>
                                          <w:marBottom w:val="0"/>
                                          <w:divBdr>
                                            <w:top w:val="none" w:sz="0" w:space="0" w:color="auto"/>
                                            <w:left w:val="none" w:sz="0" w:space="0" w:color="auto"/>
                                            <w:bottom w:val="none" w:sz="0" w:space="0" w:color="auto"/>
                                            <w:right w:val="none" w:sz="0" w:space="0" w:color="auto"/>
                                          </w:divBdr>
                                          <w:divsChild>
                                            <w:div w:id="1025060224">
                                              <w:marLeft w:val="0"/>
                                              <w:marRight w:val="0"/>
                                              <w:marTop w:val="0"/>
                                              <w:marBottom w:val="0"/>
                                              <w:divBdr>
                                                <w:top w:val="none" w:sz="0" w:space="0" w:color="auto"/>
                                                <w:left w:val="none" w:sz="0" w:space="0" w:color="auto"/>
                                                <w:bottom w:val="none" w:sz="0" w:space="0" w:color="auto"/>
                                                <w:right w:val="none" w:sz="0" w:space="0" w:color="auto"/>
                                              </w:divBdr>
                                              <w:divsChild>
                                                <w:div w:id="456921688">
                                                  <w:marLeft w:val="0"/>
                                                  <w:marRight w:val="0"/>
                                                  <w:marTop w:val="0"/>
                                                  <w:marBottom w:val="0"/>
                                                  <w:divBdr>
                                                    <w:top w:val="none" w:sz="0" w:space="0" w:color="auto"/>
                                                    <w:left w:val="none" w:sz="0" w:space="0" w:color="auto"/>
                                                    <w:bottom w:val="none" w:sz="0" w:space="0" w:color="auto"/>
                                                    <w:right w:val="none" w:sz="0" w:space="0" w:color="auto"/>
                                                  </w:divBdr>
                                                  <w:divsChild>
                                                    <w:div w:id="1849638490">
                                                      <w:marLeft w:val="0"/>
                                                      <w:marRight w:val="0"/>
                                                      <w:marTop w:val="0"/>
                                                      <w:marBottom w:val="0"/>
                                                      <w:divBdr>
                                                        <w:top w:val="none" w:sz="0" w:space="0" w:color="auto"/>
                                                        <w:left w:val="none" w:sz="0" w:space="0" w:color="auto"/>
                                                        <w:bottom w:val="none" w:sz="0" w:space="0" w:color="auto"/>
                                                        <w:right w:val="none" w:sz="0" w:space="0" w:color="auto"/>
                                                      </w:divBdr>
                                                      <w:divsChild>
                                                        <w:div w:id="52317641">
                                                          <w:marLeft w:val="0"/>
                                                          <w:marRight w:val="0"/>
                                                          <w:marTop w:val="0"/>
                                                          <w:marBottom w:val="0"/>
                                                          <w:divBdr>
                                                            <w:top w:val="none" w:sz="0" w:space="0" w:color="auto"/>
                                                            <w:left w:val="none" w:sz="0" w:space="0" w:color="auto"/>
                                                            <w:bottom w:val="none" w:sz="0" w:space="0" w:color="auto"/>
                                                            <w:right w:val="none" w:sz="0" w:space="0" w:color="auto"/>
                                                          </w:divBdr>
                                                        </w:div>
                                                        <w:div w:id="683216229">
                                                          <w:marLeft w:val="0"/>
                                                          <w:marRight w:val="0"/>
                                                          <w:marTop w:val="0"/>
                                                          <w:marBottom w:val="0"/>
                                                          <w:divBdr>
                                                            <w:top w:val="none" w:sz="0" w:space="0" w:color="auto"/>
                                                            <w:left w:val="none" w:sz="0" w:space="0" w:color="auto"/>
                                                            <w:bottom w:val="none" w:sz="0" w:space="0" w:color="auto"/>
                                                            <w:right w:val="none" w:sz="0" w:space="0" w:color="auto"/>
                                                          </w:divBdr>
                                                        </w:div>
                                                        <w:div w:id="9894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4458">
                                                  <w:marLeft w:val="0"/>
                                                  <w:marRight w:val="0"/>
                                                  <w:marTop w:val="0"/>
                                                  <w:marBottom w:val="0"/>
                                                  <w:divBdr>
                                                    <w:top w:val="none" w:sz="0" w:space="0" w:color="auto"/>
                                                    <w:left w:val="none" w:sz="0" w:space="0" w:color="auto"/>
                                                    <w:bottom w:val="none" w:sz="0" w:space="0" w:color="auto"/>
                                                    <w:right w:val="none" w:sz="0" w:space="0" w:color="auto"/>
                                                  </w:divBdr>
                                                </w:div>
                                                <w:div w:id="1228760158">
                                                  <w:marLeft w:val="0"/>
                                                  <w:marRight w:val="0"/>
                                                  <w:marTop w:val="0"/>
                                                  <w:marBottom w:val="0"/>
                                                  <w:divBdr>
                                                    <w:top w:val="none" w:sz="0" w:space="0" w:color="auto"/>
                                                    <w:left w:val="none" w:sz="0" w:space="0" w:color="auto"/>
                                                    <w:bottom w:val="none" w:sz="0" w:space="0" w:color="auto"/>
                                                    <w:right w:val="none" w:sz="0" w:space="0" w:color="auto"/>
                                                  </w:divBdr>
                                                </w:div>
                                                <w:div w:id="1228951969">
                                                  <w:marLeft w:val="0"/>
                                                  <w:marRight w:val="0"/>
                                                  <w:marTop w:val="0"/>
                                                  <w:marBottom w:val="0"/>
                                                  <w:divBdr>
                                                    <w:top w:val="none" w:sz="0" w:space="0" w:color="auto"/>
                                                    <w:left w:val="none" w:sz="0" w:space="0" w:color="auto"/>
                                                    <w:bottom w:val="none" w:sz="0" w:space="0" w:color="auto"/>
                                                    <w:right w:val="none" w:sz="0" w:space="0" w:color="auto"/>
                                                  </w:divBdr>
                                                </w:div>
                                                <w:div w:id="1436562391">
                                                  <w:marLeft w:val="0"/>
                                                  <w:marRight w:val="0"/>
                                                  <w:marTop w:val="0"/>
                                                  <w:marBottom w:val="0"/>
                                                  <w:divBdr>
                                                    <w:top w:val="none" w:sz="0" w:space="0" w:color="auto"/>
                                                    <w:left w:val="none" w:sz="0" w:space="0" w:color="auto"/>
                                                    <w:bottom w:val="none" w:sz="0" w:space="0" w:color="auto"/>
                                                    <w:right w:val="none" w:sz="0" w:space="0" w:color="auto"/>
                                                  </w:divBdr>
                                                </w:div>
                                                <w:div w:id="1440687508">
                                                  <w:marLeft w:val="0"/>
                                                  <w:marRight w:val="0"/>
                                                  <w:marTop w:val="0"/>
                                                  <w:marBottom w:val="0"/>
                                                  <w:divBdr>
                                                    <w:top w:val="none" w:sz="0" w:space="0" w:color="auto"/>
                                                    <w:left w:val="none" w:sz="0" w:space="0" w:color="auto"/>
                                                    <w:bottom w:val="none" w:sz="0" w:space="0" w:color="auto"/>
                                                    <w:right w:val="none" w:sz="0" w:space="0" w:color="auto"/>
                                                  </w:divBdr>
                                                </w:div>
                                                <w:div w:id="21337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660576">
          <w:marLeft w:val="0"/>
          <w:marRight w:val="0"/>
          <w:marTop w:val="0"/>
          <w:marBottom w:val="0"/>
          <w:divBdr>
            <w:top w:val="none" w:sz="0" w:space="0" w:color="auto"/>
            <w:left w:val="none" w:sz="0" w:space="0" w:color="auto"/>
            <w:bottom w:val="none" w:sz="0" w:space="0" w:color="auto"/>
            <w:right w:val="none" w:sz="0" w:space="0" w:color="auto"/>
          </w:divBdr>
          <w:divsChild>
            <w:div w:id="48460892">
              <w:marLeft w:val="0"/>
              <w:marRight w:val="0"/>
              <w:marTop w:val="0"/>
              <w:marBottom w:val="0"/>
              <w:divBdr>
                <w:top w:val="none" w:sz="0" w:space="0" w:color="auto"/>
                <w:left w:val="none" w:sz="0" w:space="0" w:color="auto"/>
                <w:bottom w:val="none" w:sz="0" w:space="0" w:color="auto"/>
                <w:right w:val="none" w:sz="0" w:space="0" w:color="auto"/>
              </w:divBdr>
            </w:div>
            <w:div w:id="614479987">
              <w:marLeft w:val="0"/>
              <w:marRight w:val="0"/>
              <w:marTop w:val="0"/>
              <w:marBottom w:val="0"/>
              <w:divBdr>
                <w:top w:val="none" w:sz="0" w:space="0" w:color="auto"/>
                <w:left w:val="none" w:sz="0" w:space="0" w:color="auto"/>
                <w:bottom w:val="none" w:sz="0" w:space="0" w:color="auto"/>
                <w:right w:val="none" w:sz="0" w:space="0" w:color="auto"/>
              </w:divBdr>
            </w:div>
            <w:div w:id="680165360">
              <w:marLeft w:val="0"/>
              <w:marRight w:val="0"/>
              <w:marTop w:val="0"/>
              <w:marBottom w:val="0"/>
              <w:divBdr>
                <w:top w:val="none" w:sz="0" w:space="0" w:color="auto"/>
                <w:left w:val="none" w:sz="0" w:space="0" w:color="auto"/>
                <w:bottom w:val="none" w:sz="0" w:space="0" w:color="auto"/>
                <w:right w:val="none" w:sz="0" w:space="0" w:color="auto"/>
              </w:divBdr>
            </w:div>
          </w:divsChild>
        </w:div>
        <w:div w:id="1172374269">
          <w:marLeft w:val="0"/>
          <w:marRight w:val="0"/>
          <w:marTop w:val="0"/>
          <w:marBottom w:val="0"/>
          <w:divBdr>
            <w:top w:val="none" w:sz="0" w:space="0" w:color="auto"/>
            <w:left w:val="none" w:sz="0" w:space="0" w:color="auto"/>
            <w:bottom w:val="none" w:sz="0" w:space="0" w:color="auto"/>
            <w:right w:val="none" w:sz="0" w:space="0" w:color="auto"/>
          </w:divBdr>
        </w:div>
      </w:divsChild>
    </w:div>
    <w:div w:id="2103144506">
      <w:bodyDiv w:val="1"/>
      <w:marLeft w:val="0"/>
      <w:marRight w:val="0"/>
      <w:marTop w:val="0"/>
      <w:marBottom w:val="0"/>
      <w:divBdr>
        <w:top w:val="none" w:sz="0" w:space="0" w:color="auto"/>
        <w:left w:val="none" w:sz="0" w:space="0" w:color="auto"/>
        <w:bottom w:val="none" w:sz="0" w:space="0" w:color="auto"/>
        <w:right w:val="none" w:sz="0" w:space="0" w:color="auto"/>
      </w:divBdr>
    </w:div>
    <w:div w:id="2111312840">
      <w:bodyDiv w:val="1"/>
      <w:marLeft w:val="0"/>
      <w:marRight w:val="0"/>
      <w:marTop w:val="0"/>
      <w:marBottom w:val="0"/>
      <w:divBdr>
        <w:top w:val="none" w:sz="0" w:space="0" w:color="auto"/>
        <w:left w:val="none" w:sz="0" w:space="0" w:color="auto"/>
        <w:bottom w:val="none" w:sz="0" w:space="0" w:color="auto"/>
        <w:right w:val="none" w:sz="0" w:space="0" w:color="auto"/>
      </w:divBdr>
      <w:divsChild>
        <w:div w:id="415440652">
          <w:marLeft w:val="0"/>
          <w:marRight w:val="0"/>
          <w:marTop w:val="0"/>
          <w:marBottom w:val="0"/>
          <w:divBdr>
            <w:top w:val="none" w:sz="0" w:space="0" w:color="auto"/>
            <w:left w:val="none" w:sz="0" w:space="0" w:color="auto"/>
            <w:bottom w:val="none" w:sz="0" w:space="0" w:color="auto"/>
            <w:right w:val="none" w:sz="0" w:space="0" w:color="auto"/>
          </w:divBdr>
        </w:div>
        <w:div w:id="625698930">
          <w:marLeft w:val="0"/>
          <w:marRight w:val="0"/>
          <w:marTop w:val="0"/>
          <w:marBottom w:val="0"/>
          <w:divBdr>
            <w:top w:val="none" w:sz="0" w:space="0" w:color="auto"/>
            <w:left w:val="none" w:sz="0" w:space="0" w:color="auto"/>
            <w:bottom w:val="none" w:sz="0" w:space="0" w:color="auto"/>
            <w:right w:val="none" w:sz="0" w:space="0" w:color="auto"/>
          </w:divBdr>
        </w:div>
      </w:divsChild>
    </w:div>
    <w:div w:id="2112236077">
      <w:bodyDiv w:val="1"/>
      <w:marLeft w:val="0"/>
      <w:marRight w:val="0"/>
      <w:marTop w:val="0"/>
      <w:marBottom w:val="0"/>
      <w:divBdr>
        <w:top w:val="none" w:sz="0" w:space="0" w:color="auto"/>
        <w:left w:val="none" w:sz="0" w:space="0" w:color="auto"/>
        <w:bottom w:val="none" w:sz="0" w:space="0" w:color="auto"/>
        <w:right w:val="none" w:sz="0" w:space="0" w:color="auto"/>
      </w:divBdr>
      <w:divsChild>
        <w:div w:id="2036223688">
          <w:marLeft w:val="0"/>
          <w:marRight w:val="0"/>
          <w:marTop w:val="0"/>
          <w:marBottom w:val="0"/>
          <w:divBdr>
            <w:top w:val="none" w:sz="0" w:space="0" w:color="auto"/>
            <w:left w:val="none" w:sz="0" w:space="0" w:color="auto"/>
            <w:bottom w:val="none" w:sz="0" w:space="0" w:color="auto"/>
            <w:right w:val="none" w:sz="0" w:space="0" w:color="auto"/>
          </w:divBdr>
          <w:divsChild>
            <w:div w:id="1558009058">
              <w:marLeft w:val="0"/>
              <w:marRight w:val="0"/>
              <w:marTop w:val="0"/>
              <w:marBottom w:val="0"/>
              <w:divBdr>
                <w:top w:val="none" w:sz="0" w:space="0" w:color="auto"/>
                <w:left w:val="none" w:sz="0" w:space="0" w:color="auto"/>
                <w:bottom w:val="none" w:sz="0" w:space="0" w:color="auto"/>
                <w:right w:val="none" w:sz="0" w:space="0" w:color="auto"/>
              </w:divBdr>
              <w:divsChild>
                <w:div w:id="248513222">
                  <w:marLeft w:val="0"/>
                  <w:marRight w:val="0"/>
                  <w:marTop w:val="0"/>
                  <w:marBottom w:val="0"/>
                  <w:divBdr>
                    <w:top w:val="none" w:sz="0" w:space="0" w:color="auto"/>
                    <w:left w:val="none" w:sz="0" w:space="0" w:color="auto"/>
                    <w:bottom w:val="none" w:sz="0" w:space="0" w:color="auto"/>
                    <w:right w:val="none" w:sz="0" w:space="0" w:color="auto"/>
                  </w:divBdr>
                  <w:divsChild>
                    <w:div w:id="1361971474">
                      <w:marLeft w:val="0"/>
                      <w:marRight w:val="0"/>
                      <w:marTop w:val="0"/>
                      <w:marBottom w:val="0"/>
                      <w:divBdr>
                        <w:top w:val="none" w:sz="0" w:space="0" w:color="auto"/>
                        <w:left w:val="none" w:sz="0" w:space="0" w:color="auto"/>
                        <w:bottom w:val="none" w:sz="0" w:space="0" w:color="auto"/>
                        <w:right w:val="none" w:sz="0" w:space="0" w:color="auto"/>
                      </w:divBdr>
                      <w:divsChild>
                        <w:div w:id="92172001">
                          <w:marLeft w:val="0"/>
                          <w:marRight w:val="0"/>
                          <w:marTop w:val="0"/>
                          <w:marBottom w:val="0"/>
                          <w:divBdr>
                            <w:top w:val="none" w:sz="0" w:space="0" w:color="auto"/>
                            <w:left w:val="none" w:sz="0" w:space="0" w:color="auto"/>
                            <w:bottom w:val="none" w:sz="0" w:space="0" w:color="auto"/>
                            <w:right w:val="none" w:sz="0" w:space="0" w:color="auto"/>
                          </w:divBdr>
                          <w:divsChild>
                            <w:div w:id="1284725766">
                              <w:marLeft w:val="0"/>
                              <w:marRight w:val="0"/>
                              <w:marTop w:val="0"/>
                              <w:marBottom w:val="0"/>
                              <w:divBdr>
                                <w:top w:val="none" w:sz="0" w:space="0" w:color="auto"/>
                                <w:left w:val="none" w:sz="0" w:space="0" w:color="auto"/>
                                <w:bottom w:val="none" w:sz="0" w:space="0" w:color="auto"/>
                                <w:right w:val="none" w:sz="0" w:space="0" w:color="auto"/>
                              </w:divBdr>
                              <w:divsChild>
                                <w:div w:id="1037513787">
                                  <w:marLeft w:val="0"/>
                                  <w:marRight w:val="0"/>
                                  <w:marTop w:val="0"/>
                                  <w:marBottom w:val="0"/>
                                  <w:divBdr>
                                    <w:top w:val="none" w:sz="0" w:space="0" w:color="auto"/>
                                    <w:left w:val="none" w:sz="0" w:space="0" w:color="auto"/>
                                    <w:bottom w:val="none" w:sz="0" w:space="0" w:color="auto"/>
                                    <w:right w:val="none" w:sz="0" w:space="0" w:color="auto"/>
                                  </w:divBdr>
                                  <w:divsChild>
                                    <w:div w:id="1110198542">
                                      <w:marLeft w:val="0"/>
                                      <w:marRight w:val="0"/>
                                      <w:marTop w:val="0"/>
                                      <w:marBottom w:val="0"/>
                                      <w:divBdr>
                                        <w:top w:val="none" w:sz="0" w:space="0" w:color="auto"/>
                                        <w:left w:val="none" w:sz="0" w:space="0" w:color="auto"/>
                                        <w:bottom w:val="none" w:sz="0" w:space="0" w:color="auto"/>
                                        <w:right w:val="none" w:sz="0" w:space="0" w:color="auto"/>
                                      </w:divBdr>
                                      <w:divsChild>
                                        <w:div w:id="1819807323">
                                          <w:marLeft w:val="0"/>
                                          <w:marRight w:val="0"/>
                                          <w:marTop w:val="0"/>
                                          <w:marBottom w:val="0"/>
                                          <w:divBdr>
                                            <w:top w:val="none" w:sz="0" w:space="0" w:color="auto"/>
                                            <w:left w:val="none" w:sz="0" w:space="0" w:color="auto"/>
                                            <w:bottom w:val="none" w:sz="0" w:space="0" w:color="auto"/>
                                            <w:right w:val="none" w:sz="0" w:space="0" w:color="auto"/>
                                          </w:divBdr>
                                          <w:divsChild>
                                            <w:div w:id="603658599">
                                              <w:marLeft w:val="0"/>
                                              <w:marRight w:val="0"/>
                                              <w:marTop w:val="0"/>
                                              <w:marBottom w:val="0"/>
                                              <w:divBdr>
                                                <w:top w:val="none" w:sz="0" w:space="0" w:color="auto"/>
                                                <w:left w:val="none" w:sz="0" w:space="0" w:color="auto"/>
                                                <w:bottom w:val="none" w:sz="0" w:space="0" w:color="auto"/>
                                                <w:right w:val="none" w:sz="0" w:space="0" w:color="auto"/>
                                              </w:divBdr>
                                            </w:div>
                                            <w:div w:id="6121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041909">
      <w:bodyDiv w:val="1"/>
      <w:marLeft w:val="0"/>
      <w:marRight w:val="0"/>
      <w:marTop w:val="0"/>
      <w:marBottom w:val="0"/>
      <w:divBdr>
        <w:top w:val="none" w:sz="0" w:space="0" w:color="auto"/>
        <w:left w:val="none" w:sz="0" w:space="0" w:color="auto"/>
        <w:bottom w:val="none" w:sz="0" w:space="0" w:color="auto"/>
        <w:right w:val="none" w:sz="0" w:space="0" w:color="auto"/>
      </w:divBdr>
      <w:divsChild>
        <w:div w:id="124592965">
          <w:marLeft w:val="0"/>
          <w:marRight w:val="0"/>
          <w:marTop w:val="0"/>
          <w:marBottom w:val="0"/>
          <w:divBdr>
            <w:top w:val="none" w:sz="0" w:space="0" w:color="auto"/>
            <w:left w:val="none" w:sz="0" w:space="0" w:color="auto"/>
            <w:bottom w:val="none" w:sz="0" w:space="0" w:color="auto"/>
            <w:right w:val="none" w:sz="0" w:space="0" w:color="auto"/>
          </w:divBdr>
        </w:div>
        <w:div w:id="502401121">
          <w:marLeft w:val="0"/>
          <w:marRight w:val="0"/>
          <w:marTop w:val="0"/>
          <w:marBottom w:val="0"/>
          <w:divBdr>
            <w:top w:val="none" w:sz="0" w:space="0" w:color="auto"/>
            <w:left w:val="none" w:sz="0" w:space="0" w:color="auto"/>
            <w:bottom w:val="none" w:sz="0" w:space="0" w:color="auto"/>
            <w:right w:val="none" w:sz="0" w:space="0" w:color="auto"/>
          </w:divBdr>
        </w:div>
      </w:divsChild>
    </w:div>
    <w:div w:id="2117939550">
      <w:bodyDiv w:val="1"/>
      <w:marLeft w:val="0"/>
      <w:marRight w:val="0"/>
      <w:marTop w:val="0"/>
      <w:marBottom w:val="0"/>
      <w:divBdr>
        <w:top w:val="none" w:sz="0" w:space="0" w:color="auto"/>
        <w:left w:val="none" w:sz="0" w:space="0" w:color="auto"/>
        <w:bottom w:val="none" w:sz="0" w:space="0" w:color="auto"/>
        <w:right w:val="none" w:sz="0" w:space="0" w:color="auto"/>
      </w:divBdr>
      <w:divsChild>
        <w:div w:id="1569270727">
          <w:marLeft w:val="0"/>
          <w:marRight w:val="0"/>
          <w:marTop w:val="0"/>
          <w:marBottom w:val="0"/>
          <w:divBdr>
            <w:top w:val="none" w:sz="0" w:space="0" w:color="auto"/>
            <w:left w:val="none" w:sz="0" w:space="0" w:color="auto"/>
            <w:bottom w:val="none" w:sz="0" w:space="0" w:color="auto"/>
            <w:right w:val="none" w:sz="0" w:space="0" w:color="auto"/>
          </w:divBdr>
          <w:divsChild>
            <w:div w:id="1008211401">
              <w:marLeft w:val="0"/>
              <w:marRight w:val="0"/>
              <w:marTop w:val="0"/>
              <w:marBottom w:val="0"/>
              <w:divBdr>
                <w:top w:val="none" w:sz="0" w:space="0" w:color="auto"/>
                <w:left w:val="none" w:sz="0" w:space="0" w:color="auto"/>
                <w:bottom w:val="none" w:sz="0" w:space="0" w:color="auto"/>
                <w:right w:val="none" w:sz="0" w:space="0" w:color="auto"/>
              </w:divBdr>
              <w:divsChild>
                <w:div w:id="1518352896">
                  <w:marLeft w:val="0"/>
                  <w:marRight w:val="0"/>
                  <w:marTop w:val="0"/>
                  <w:marBottom w:val="0"/>
                  <w:divBdr>
                    <w:top w:val="none" w:sz="0" w:space="0" w:color="auto"/>
                    <w:left w:val="none" w:sz="0" w:space="0" w:color="auto"/>
                    <w:bottom w:val="none" w:sz="0" w:space="0" w:color="auto"/>
                    <w:right w:val="none" w:sz="0" w:space="0" w:color="auto"/>
                  </w:divBdr>
                  <w:divsChild>
                    <w:div w:id="1004746428">
                      <w:marLeft w:val="0"/>
                      <w:marRight w:val="0"/>
                      <w:marTop w:val="0"/>
                      <w:marBottom w:val="0"/>
                      <w:divBdr>
                        <w:top w:val="none" w:sz="0" w:space="0" w:color="auto"/>
                        <w:left w:val="none" w:sz="0" w:space="0" w:color="auto"/>
                        <w:bottom w:val="none" w:sz="0" w:space="0" w:color="auto"/>
                        <w:right w:val="none" w:sz="0" w:space="0" w:color="auto"/>
                      </w:divBdr>
                      <w:divsChild>
                        <w:div w:id="381566338">
                          <w:marLeft w:val="0"/>
                          <w:marRight w:val="0"/>
                          <w:marTop w:val="0"/>
                          <w:marBottom w:val="0"/>
                          <w:divBdr>
                            <w:top w:val="none" w:sz="0" w:space="0" w:color="auto"/>
                            <w:left w:val="none" w:sz="0" w:space="0" w:color="auto"/>
                            <w:bottom w:val="none" w:sz="0" w:space="0" w:color="auto"/>
                            <w:right w:val="none" w:sz="0" w:space="0" w:color="auto"/>
                          </w:divBdr>
                          <w:divsChild>
                            <w:div w:id="465320334">
                              <w:marLeft w:val="0"/>
                              <w:marRight w:val="0"/>
                              <w:marTop w:val="0"/>
                              <w:marBottom w:val="0"/>
                              <w:divBdr>
                                <w:top w:val="none" w:sz="0" w:space="0" w:color="auto"/>
                                <w:left w:val="none" w:sz="0" w:space="0" w:color="auto"/>
                                <w:bottom w:val="none" w:sz="0" w:space="0" w:color="auto"/>
                                <w:right w:val="none" w:sz="0" w:space="0" w:color="auto"/>
                              </w:divBdr>
                              <w:divsChild>
                                <w:div w:id="638341747">
                                  <w:marLeft w:val="0"/>
                                  <w:marRight w:val="0"/>
                                  <w:marTop w:val="0"/>
                                  <w:marBottom w:val="0"/>
                                  <w:divBdr>
                                    <w:top w:val="none" w:sz="0" w:space="0" w:color="auto"/>
                                    <w:left w:val="none" w:sz="0" w:space="0" w:color="auto"/>
                                    <w:bottom w:val="none" w:sz="0" w:space="0" w:color="auto"/>
                                    <w:right w:val="none" w:sz="0" w:space="0" w:color="auto"/>
                                  </w:divBdr>
                                  <w:divsChild>
                                    <w:div w:id="76638116">
                                      <w:marLeft w:val="0"/>
                                      <w:marRight w:val="0"/>
                                      <w:marTop w:val="0"/>
                                      <w:marBottom w:val="0"/>
                                      <w:divBdr>
                                        <w:top w:val="none" w:sz="0" w:space="0" w:color="auto"/>
                                        <w:left w:val="none" w:sz="0" w:space="0" w:color="auto"/>
                                        <w:bottom w:val="none" w:sz="0" w:space="0" w:color="auto"/>
                                        <w:right w:val="none" w:sz="0" w:space="0" w:color="auto"/>
                                      </w:divBdr>
                                      <w:divsChild>
                                        <w:div w:id="182325132">
                                          <w:marLeft w:val="0"/>
                                          <w:marRight w:val="0"/>
                                          <w:marTop w:val="0"/>
                                          <w:marBottom w:val="0"/>
                                          <w:divBdr>
                                            <w:top w:val="none" w:sz="0" w:space="0" w:color="auto"/>
                                            <w:left w:val="none" w:sz="0" w:space="0" w:color="auto"/>
                                            <w:bottom w:val="none" w:sz="0" w:space="0" w:color="auto"/>
                                            <w:right w:val="none" w:sz="0" w:space="0" w:color="auto"/>
                                          </w:divBdr>
                                          <w:divsChild>
                                            <w:div w:id="2019506110">
                                              <w:marLeft w:val="0"/>
                                              <w:marRight w:val="0"/>
                                              <w:marTop w:val="0"/>
                                              <w:marBottom w:val="0"/>
                                              <w:divBdr>
                                                <w:top w:val="none" w:sz="0" w:space="0" w:color="auto"/>
                                                <w:left w:val="none" w:sz="0" w:space="0" w:color="auto"/>
                                                <w:bottom w:val="none" w:sz="0" w:space="0" w:color="auto"/>
                                                <w:right w:val="none" w:sz="0" w:space="0" w:color="auto"/>
                                              </w:divBdr>
                                              <w:divsChild>
                                                <w:div w:id="160125940">
                                                  <w:marLeft w:val="0"/>
                                                  <w:marRight w:val="0"/>
                                                  <w:marTop w:val="0"/>
                                                  <w:marBottom w:val="0"/>
                                                  <w:divBdr>
                                                    <w:top w:val="none" w:sz="0" w:space="0" w:color="auto"/>
                                                    <w:left w:val="none" w:sz="0" w:space="0" w:color="auto"/>
                                                    <w:bottom w:val="none" w:sz="0" w:space="0" w:color="auto"/>
                                                    <w:right w:val="none" w:sz="0" w:space="0" w:color="auto"/>
                                                  </w:divBdr>
                                                </w:div>
                                                <w:div w:id="387843410">
                                                  <w:marLeft w:val="0"/>
                                                  <w:marRight w:val="0"/>
                                                  <w:marTop w:val="0"/>
                                                  <w:marBottom w:val="0"/>
                                                  <w:divBdr>
                                                    <w:top w:val="none" w:sz="0" w:space="0" w:color="auto"/>
                                                    <w:left w:val="none" w:sz="0" w:space="0" w:color="auto"/>
                                                    <w:bottom w:val="none" w:sz="0" w:space="0" w:color="auto"/>
                                                    <w:right w:val="none" w:sz="0" w:space="0" w:color="auto"/>
                                                  </w:divBdr>
                                                </w:div>
                                                <w:div w:id="802770718">
                                                  <w:marLeft w:val="0"/>
                                                  <w:marRight w:val="0"/>
                                                  <w:marTop w:val="0"/>
                                                  <w:marBottom w:val="0"/>
                                                  <w:divBdr>
                                                    <w:top w:val="none" w:sz="0" w:space="0" w:color="auto"/>
                                                    <w:left w:val="none" w:sz="0" w:space="0" w:color="auto"/>
                                                    <w:bottom w:val="none" w:sz="0" w:space="0" w:color="auto"/>
                                                    <w:right w:val="none" w:sz="0" w:space="0" w:color="auto"/>
                                                  </w:divBdr>
                                                </w:div>
                                                <w:div w:id="1346204787">
                                                  <w:marLeft w:val="0"/>
                                                  <w:marRight w:val="0"/>
                                                  <w:marTop w:val="0"/>
                                                  <w:marBottom w:val="0"/>
                                                  <w:divBdr>
                                                    <w:top w:val="none" w:sz="0" w:space="0" w:color="auto"/>
                                                    <w:left w:val="none" w:sz="0" w:space="0" w:color="auto"/>
                                                    <w:bottom w:val="none" w:sz="0" w:space="0" w:color="auto"/>
                                                    <w:right w:val="none" w:sz="0" w:space="0" w:color="auto"/>
                                                  </w:divBdr>
                                                </w:div>
                                                <w:div w:id="1367490774">
                                                  <w:marLeft w:val="0"/>
                                                  <w:marRight w:val="0"/>
                                                  <w:marTop w:val="0"/>
                                                  <w:marBottom w:val="0"/>
                                                  <w:divBdr>
                                                    <w:top w:val="none" w:sz="0" w:space="0" w:color="auto"/>
                                                    <w:left w:val="none" w:sz="0" w:space="0" w:color="auto"/>
                                                    <w:bottom w:val="none" w:sz="0" w:space="0" w:color="auto"/>
                                                    <w:right w:val="none" w:sz="0" w:space="0" w:color="auto"/>
                                                  </w:divBdr>
                                                </w:div>
                                                <w:div w:id="13838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9524020">
      <w:bodyDiv w:val="1"/>
      <w:marLeft w:val="0"/>
      <w:marRight w:val="0"/>
      <w:marTop w:val="0"/>
      <w:marBottom w:val="0"/>
      <w:divBdr>
        <w:top w:val="none" w:sz="0" w:space="0" w:color="auto"/>
        <w:left w:val="none" w:sz="0" w:space="0" w:color="auto"/>
        <w:bottom w:val="none" w:sz="0" w:space="0" w:color="auto"/>
        <w:right w:val="none" w:sz="0" w:space="0" w:color="auto"/>
      </w:divBdr>
      <w:divsChild>
        <w:div w:id="1598951268">
          <w:marLeft w:val="0"/>
          <w:marRight w:val="0"/>
          <w:marTop w:val="0"/>
          <w:marBottom w:val="0"/>
          <w:divBdr>
            <w:top w:val="none" w:sz="0" w:space="0" w:color="auto"/>
            <w:left w:val="none" w:sz="0" w:space="0" w:color="auto"/>
            <w:bottom w:val="none" w:sz="0" w:space="0" w:color="auto"/>
            <w:right w:val="none" w:sz="0" w:space="0" w:color="auto"/>
          </w:divBdr>
        </w:div>
        <w:div w:id="2132821587">
          <w:marLeft w:val="0"/>
          <w:marRight w:val="0"/>
          <w:marTop w:val="0"/>
          <w:marBottom w:val="0"/>
          <w:divBdr>
            <w:top w:val="none" w:sz="0" w:space="0" w:color="auto"/>
            <w:left w:val="none" w:sz="0" w:space="0" w:color="auto"/>
            <w:bottom w:val="none" w:sz="0" w:space="0" w:color="auto"/>
            <w:right w:val="none" w:sz="0" w:space="0" w:color="auto"/>
          </w:divBdr>
        </w:div>
        <w:div w:id="1937981365">
          <w:marLeft w:val="0"/>
          <w:marRight w:val="0"/>
          <w:marTop w:val="0"/>
          <w:marBottom w:val="0"/>
          <w:divBdr>
            <w:top w:val="none" w:sz="0" w:space="0" w:color="auto"/>
            <w:left w:val="none" w:sz="0" w:space="0" w:color="auto"/>
            <w:bottom w:val="none" w:sz="0" w:space="0" w:color="auto"/>
            <w:right w:val="none" w:sz="0" w:space="0" w:color="auto"/>
          </w:divBdr>
        </w:div>
        <w:div w:id="297758011">
          <w:marLeft w:val="0"/>
          <w:marRight w:val="0"/>
          <w:marTop w:val="0"/>
          <w:marBottom w:val="0"/>
          <w:divBdr>
            <w:top w:val="none" w:sz="0" w:space="0" w:color="auto"/>
            <w:left w:val="none" w:sz="0" w:space="0" w:color="auto"/>
            <w:bottom w:val="none" w:sz="0" w:space="0" w:color="auto"/>
            <w:right w:val="none" w:sz="0" w:space="0" w:color="auto"/>
          </w:divBdr>
        </w:div>
        <w:div w:id="192505271">
          <w:marLeft w:val="0"/>
          <w:marRight w:val="0"/>
          <w:marTop w:val="0"/>
          <w:marBottom w:val="0"/>
          <w:divBdr>
            <w:top w:val="none" w:sz="0" w:space="0" w:color="auto"/>
            <w:left w:val="none" w:sz="0" w:space="0" w:color="auto"/>
            <w:bottom w:val="none" w:sz="0" w:space="0" w:color="auto"/>
            <w:right w:val="none" w:sz="0" w:space="0" w:color="auto"/>
          </w:divBdr>
        </w:div>
        <w:div w:id="1003582449">
          <w:marLeft w:val="0"/>
          <w:marRight w:val="0"/>
          <w:marTop w:val="0"/>
          <w:marBottom w:val="0"/>
          <w:divBdr>
            <w:top w:val="none" w:sz="0" w:space="0" w:color="auto"/>
            <w:left w:val="none" w:sz="0" w:space="0" w:color="auto"/>
            <w:bottom w:val="none" w:sz="0" w:space="0" w:color="auto"/>
            <w:right w:val="none" w:sz="0" w:space="0" w:color="auto"/>
          </w:divBdr>
          <w:divsChild>
            <w:div w:id="1054424556">
              <w:marLeft w:val="0"/>
              <w:marRight w:val="0"/>
              <w:marTop w:val="0"/>
              <w:marBottom w:val="0"/>
              <w:divBdr>
                <w:top w:val="none" w:sz="0" w:space="0" w:color="auto"/>
                <w:left w:val="none" w:sz="0" w:space="0" w:color="auto"/>
                <w:bottom w:val="none" w:sz="0" w:space="0" w:color="auto"/>
                <w:right w:val="none" w:sz="0" w:space="0" w:color="auto"/>
              </w:divBdr>
            </w:div>
            <w:div w:id="2123332074">
              <w:marLeft w:val="0"/>
              <w:marRight w:val="0"/>
              <w:marTop w:val="0"/>
              <w:marBottom w:val="0"/>
              <w:divBdr>
                <w:top w:val="none" w:sz="0" w:space="0" w:color="auto"/>
                <w:left w:val="none" w:sz="0" w:space="0" w:color="auto"/>
                <w:bottom w:val="none" w:sz="0" w:space="0" w:color="auto"/>
                <w:right w:val="none" w:sz="0" w:space="0" w:color="auto"/>
              </w:divBdr>
              <w:divsChild>
                <w:div w:id="5487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8931">
      <w:bodyDiv w:val="1"/>
      <w:marLeft w:val="0"/>
      <w:marRight w:val="0"/>
      <w:marTop w:val="0"/>
      <w:marBottom w:val="0"/>
      <w:divBdr>
        <w:top w:val="none" w:sz="0" w:space="0" w:color="auto"/>
        <w:left w:val="none" w:sz="0" w:space="0" w:color="auto"/>
        <w:bottom w:val="none" w:sz="0" w:space="0" w:color="auto"/>
        <w:right w:val="none" w:sz="0" w:space="0" w:color="auto"/>
      </w:divBdr>
      <w:divsChild>
        <w:div w:id="286619426">
          <w:marLeft w:val="0"/>
          <w:marRight w:val="0"/>
          <w:marTop w:val="0"/>
          <w:marBottom w:val="0"/>
          <w:divBdr>
            <w:top w:val="none" w:sz="0" w:space="0" w:color="auto"/>
            <w:left w:val="none" w:sz="0" w:space="0" w:color="auto"/>
            <w:bottom w:val="none" w:sz="0" w:space="0" w:color="auto"/>
            <w:right w:val="none" w:sz="0" w:space="0" w:color="auto"/>
          </w:divBdr>
          <w:divsChild>
            <w:div w:id="957184559">
              <w:marLeft w:val="0"/>
              <w:marRight w:val="0"/>
              <w:marTop w:val="0"/>
              <w:marBottom w:val="0"/>
              <w:divBdr>
                <w:top w:val="none" w:sz="0" w:space="0" w:color="auto"/>
                <w:left w:val="none" w:sz="0" w:space="0" w:color="auto"/>
                <w:bottom w:val="none" w:sz="0" w:space="0" w:color="auto"/>
                <w:right w:val="none" w:sz="0" w:space="0" w:color="auto"/>
              </w:divBdr>
              <w:divsChild>
                <w:div w:id="967662043">
                  <w:marLeft w:val="0"/>
                  <w:marRight w:val="0"/>
                  <w:marTop w:val="0"/>
                  <w:marBottom w:val="0"/>
                  <w:divBdr>
                    <w:top w:val="none" w:sz="0" w:space="0" w:color="auto"/>
                    <w:left w:val="none" w:sz="0" w:space="0" w:color="auto"/>
                    <w:bottom w:val="none" w:sz="0" w:space="0" w:color="auto"/>
                    <w:right w:val="none" w:sz="0" w:space="0" w:color="auto"/>
                  </w:divBdr>
                  <w:divsChild>
                    <w:div w:id="1783956849">
                      <w:marLeft w:val="0"/>
                      <w:marRight w:val="0"/>
                      <w:marTop w:val="0"/>
                      <w:marBottom w:val="0"/>
                      <w:divBdr>
                        <w:top w:val="none" w:sz="0" w:space="0" w:color="auto"/>
                        <w:left w:val="none" w:sz="0" w:space="0" w:color="auto"/>
                        <w:bottom w:val="none" w:sz="0" w:space="0" w:color="auto"/>
                        <w:right w:val="none" w:sz="0" w:space="0" w:color="auto"/>
                      </w:divBdr>
                      <w:divsChild>
                        <w:div w:id="1721705427">
                          <w:marLeft w:val="0"/>
                          <w:marRight w:val="0"/>
                          <w:marTop w:val="0"/>
                          <w:marBottom w:val="0"/>
                          <w:divBdr>
                            <w:top w:val="none" w:sz="0" w:space="0" w:color="auto"/>
                            <w:left w:val="none" w:sz="0" w:space="0" w:color="auto"/>
                            <w:bottom w:val="none" w:sz="0" w:space="0" w:color="auto"/>
                            <w:right w:val="none" w:sz="0" w:space="0" w:color="auto"/>
                          </w:divBdr>
                          <w:divsChild>
                            <w:div w:id="928580814">
                              <w:marLeft w:val="0"/>
                              <w:marRight w:val="0"/>
                              <w:marTop w:val="0"/>
                              <w:marBottom w:val="0"/>
                              <w:divBdr>
                                <w:top w:val="none" w:sz="0" w:space="0" w:color="auto"/>
                                <w:left w:val="none" w:sz="0" w:space="0" w:color="auto"/>
                                <w:bottom w:val="none" w:sz="0" w:space="0" w:color="auto"/>
                                <w:right w:val="none" w:sz="0" w:space="0" w:color="auto"/>
                              </w:divBdr>
                              <w:divsChild>
                                <w:div w:id="676426117">
                                  <w:marLeft w:val="0"/>
                                  <w:marRight w:val="0"/>
                                  <w:marTop w:val="0"/>
                                  <w:marBottom w:val="0"/>
                                  <w:divBdr>
                                    <w:top w:val="none" w:sz="0" w:space="0" w:color="auto"/>
                                    <w:left w:val="none" w:sz="0" w:space="0" w:color="auto"/>
                                    <w:bottom w:val="none" w:sz="0" w:space="0" w:color="auto"/>
                                    <w:right w:val="none" w:sz="0" w:space="0" w:color="auto"/>
                                  </w:divBdr>
                                  <w:divsChild>
                                    <w:div w:id="1643732696">
                                      <w:marLeft w:val="0"/>
                                      <w:marRight w:val="0"/>
                                      <w:marTop w:val="0"/>
                                      <w:marBottom w:val="0"/>
                                      <w:divBdr>
                                        <w:top w:val="none" w:sz="0" w:space="0" w:color="auto"/>
                                        <w:left w:val="none" w:sz="0" w:space="0" w:color="auto"/>
                                        <w:bottom w:val="none" w:sz="0" w:space="0" w:color="auto"/>
                                        <w:right w:val="none" w:sz="0" w:space="0" w:color="auto"/>
                                      </w:divBdr>
                                      <w:divsChild>
                                        <w:div w:id="304358548">
                                          <w:marLeft w:val="0"/>
                                          <w:marRight w:val="0"/>
                                          <w:marTop w:val="0"/>
                                          <w:marBottom w:val="0"/>
                                          <w:divBdr>
                                            <w:top w:val="none" w:sz="0" w:space="0" w:color="auto"/>
                                            <w:left w:val="none" w:sz="0" w:space="0" w:color="auto"/>
                                            <w:bottom w:val="none" w:sz="0" w:space="0" w:color="auto"/>
                                            <w:right w:val="none" w:sz="0" w:space="0" w:color="auto"/>
                                          </w:divBdr>
                                          <w:divsChild>
                                            <w:div w:id="342784607">
                                              <w:marLeft w:val="0"/>
                                              <w:marRight w:val="0"/>
                                              <w:marTop w:val="0"/>
                                              <w:marBottom w:val="0"/>
                                              <w:divBdr>
                                                <w:top w:val="none" w:sz="0" w:space="0" w:color="auto"/>
                                                <w:left w:val="none" w:sz="0" w:space="0" w:color="auto"/>
                                                <w:bottom w:val="none" w:sz="0" w:space="0" w:color="auto"/>
                                                <w:right w:val="none" w:sz="0" w:space="0" w:color="auto"/>
                                              </w:divBdr>
                                            </w:div>
                                            <w:div w:id="8018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3426199">
      <w:bodyDiv w:val="1"/>
      <w:marLeft w:val="0"/>
      <w:marRight w:val="0"/>
      <w:marTop w:val="0"/>
      <w:marBottom w:val="0"/>
      <w:divBdr>
        <w:top w:val="none" w:sz="0" w:space="0" w:color="auto"/>
        <w:left w:val="none" w:sz="0" w:space="0" w:color="auto"/>
        <w:bottom w:val="none" w:sz="0" w:space="0" w:color="auto"/>
        <w:right w:val="none" w:sz="0" w:space="0" w:color="auto"/>
      </w:divBdr>
      <w:divsChild>
        <w:div w:id="74934876">
          <w:marLeft w:val="0"/>
          <w:marRight w:val="0"/>
          <w:marTop w:val="0"/>
          <w:marBottom w:val="0"/>
          <w:divBdr>
            <w:top w:val="none" w:sz="0" w:space="0" w:color="auto"/>
            <w:left w:val="none" w:sz="0" w:space="0" w:color="auto"/>
            <w:bottom w:val="none" w:sz="0" w:space="0" w:color="auto"/>
            <w:right w:val="none" w:sz="0" w:space="0" w:color="auto"/>
          </w:divBdr>
        </w:div>
      </w:divsChild>
    </w:div>
    <w:div w:id="2143499308">
      <w:bodyDiv w:val="1"/>
      <w:marLeft w:val="0"/>
      <w:marRight w:val="0"/>
      <w:marTop w:val="0"/>
      <w:marBottom w:val="0"/>
      <w:divBdr>
        <w:top w:val="none" w:sz="0" w:space="0" w:color="auto"/>
        <w:left w:val="none" w:sz="0" w:space="0" w:color="auto"/>
        <w:bottom w:val="none" w:sz="0" w:space="0" w:color="auto"/>
        <w:right w:val="none" w:sz="0" w:space="0" w:color="auto"/>
      </w:divBdr>
      <w:divsChild>
        <w:div w:id="1253665975">
          <w:marLeft w:val="0"/>
          <w:marRight w:val="0"/>
          <w:marTop w:val="0"/>
          <w:marBottom w:val="0"/>
          <w:divBdr>
            <w:top w:val="none" w:sz="0" w:space="0" w:color="auto"/>
            <w:left w:val="none" w:sz="0" w:space="0" w:color="auto"/>
            <w:bottom w:val="none" w:sz="0" w:space="0" w:color="auto"/>
            <w:right w:val="none" w:sz="0" w:space="0" w:color="auto"/>
          </w:divBdr>
        </w:div>
        <w:div w:id="1466968465">
          <w:marLeft w:val="0"/>
          <w:marRight w:val="0"/>
          <w:marTop w:val="0"/>
          <w:marBottom w:val="0"/>
          <w:divBdr>
            <w:top w:val="none" w:sz="0" w:space="0" w:color="auto"/>
            <w:left w:val="none" w:sz="0" w:space="0" w:color="auto"/>
            <w:bottom w:val="none" w:sz="0" w:space="0" w:color="auto"/>
            <w:right w:val="none" w:sz="0" w:space="0" w:color="auto"/>
          </w:divBdr>
        </w:div>
        <w:div w:id="1075005803">
          <w:marLeft w:val="0"/>
          <w:marRight w:val="0"/>
          <w:marTop w:val="0"/>
          <w:marBottom w:val="0"/>
          <w:divBdr>
            <w:top w:val="none" w:sz="0" w:space="0" w:color="auto"/>
            <w:left w:val="none" w:sz="0" w:space="0" w:color="auto"/>
            <w:bottom w:val="none" w:sz="0" w:space="0" w:color="auto"/>
            <w:right w:val="none" w:sz="0" w:space="0" w:color="auto"/>
          </w:divBdr>
        </w:div>
        <w:div w:id="933980711">
          <w:marLeft w:val="0"/>
          <w:marRight w:val="0"/>
          <w:marTop w:val="0"/>
          <w:marBottom w:val="0"/>
          <w:divBdr>
            <w:top w:val="none" w:sz="0" w:space="0" w:color="auto"/>
            <w:left w:val="none" w:sz="0" w:space="0" w:color="auto"/>
            <w:bottom w:val="none" w:sz="0" w:space="0" w:color="auto"/>
            <w:right w:val="none" w:sz="0" w:space="0" w:color="auto"/>
          </w:divBdr>
        </w:div>
        <w:div w:id="619607752">
          <w:marLeft w:val="0"/>
          <w:marRight w:val="0"/>
          <w:marTop w:val="0"/>
          <w:marBottom w:val="0"/>
          <w:divBdr>
            <w:top w:val="none" w:sz="0" w:space="0" w:color="auto"/>
            <w:left w:val="none" w:sz="0" w:space="0" w:color="auto"/>
            <w:bottom w:val="none" w:sz="0" w:space="0" w:color="auto"/>
            <w:right w:val="none" w:sz="0" w:space="0" w:color="auto"/>
          </w:divBdr>
          <w:divsChild>
            <w:div w:id="1977445075">
              <w:marLeft w:val="0"/>
              <w:marRight w:val="0"/>
              <w:marTop w:val="0"/>
              <w:marBottom w:val="0"/>
              <w:divBdr>
                <w:top w:val="none" w:sz="0" w:space="0" w:color="auto"/>
                <w:left w:val="none" w:sz="0" w:space="0" w:color="auto"/>
                <w:bottom w:val="none" w:sz="0" w:space="0" w:color="auto"/>
                <w:right w:val="none" w:sz="0" w:space="0" w:color="auto"/>
              </w:divBdr>
            </w:div>
            <w:div w:id="1495292112">
              <w:marLeft w:val="0"/>
              <w:marRight w:val="0"/>
              <w:marTop w:val="0"/>
              <w:marBottom w:val="0"/>
              <w:divBdr>
                <w:top w:val="none" w:sz="0" w:space="0" w:color="auto"/>
                <w:left w:val="none" w:sz="0" w:space="0" w:color="auto"/>
                <w:bottom w:val="none" w:sz="0" w:space="0" w:color="auto"/>
                <w:right w:val="none" w:sz="0" w:space="0" w:color="auto"/>
              </w:divBdr>
            </w:div>
            <w:div w:id="957490590">
              <w:marLeft w:val="0"/>
              <w:marRight w:val="0"/>
              <w:marTop w:val="0"/>
              <w:marBottom w:val="0"/>
              <w:divBdr>
                <w:top w:val="none" w:sz="0" w:space="0" w:color="auto"/>
                <w:left w:val="none" w:sz="0" w:space="0" w:color="auto"/>
                <w:bottom w:val="none" w:sz="0" w:space="0" w:color="auto"/>
                <w:right w:val="none" w:sz="0" w:space="0" w:color="auto"/>
              </w:divBdr>
            </w:div>
            <w:div w:id="441345956">
              <w:marLeft w:val="0"/>
              <w:marRight w:val="0"/>
              <w:marTop w:val="0"/>
              <w:marBottom w:val="0"/>
              <w:divBdr>
                <w:top w:val="none" w:sz="0" w:space="0" w:color="auto"/>
                <w:left w:val="none" w:sz="0" w:space="0" w:color="auto"/>
                <w:bottom w:val="none" w:sz="0" w:space="0" w:color="auto"/>
                <w:right w:val="none" w:sz="0" w:space="0" w:color="auto"/>
              </w:divBdr>
              <w:divsChild>
                <w:div w:id="1322195213">
                  <w:marLeft w:val="0"/>
                  <w:marRight w:val="0"/>
                  <w:marTop w:val="0"/>
                  <w:marBottom w:val="0"/>
                  <w:divBdr>
                    <w:top w:val="none" w:sz="0" w:space="0" w:color="auto"/>
                    <w:left w:val="none" w:sz="0" w:space="0" w:color="auto"/>
                    <w:bottom w:val="none" w:sz="0" w:space="0" w:color="auto"/>
                    <w:right w:val="none" w:sz="0" w:space="0" w:color="auto"/>
                  </w:divBdr>
                  <w:divsChild>
                    <w:div w:id="1027684599">
                      <w:marLeft w:val="0"/>
                      <w:marRight w:val="0"/>
                      <w:marTop w:val="0"/>
                      <w:marBottom w:val="0"/>
                      <w:divBdr>
                        <w:top w:val="none" w:sz="0" w:space="0" w:color="auto"/>
                        <w:left w:val="none" w:sz="0" w:space="0" w:color="auto"/>
                        <w:bottom w:val="none" w:sz="0" w:space="0" w:color="auto"/>
                        <w:right w:val="none" w:sz="0" w:space="0" w:color="auto"/>
                      </w:divBdr>
                    </w:div>
                    <w:div w:id="1754931359">
                      <w:marLeft w:val="0"/>
                      <w:marRight w:val="0"/>
                      <w:marTop w:val="0"/>
                      <w:marBottom w:val="0"/>
                      <w:divBdr>
                        <w:top w:val="none" w:sz="0" w:space="0" w:color="auto"/>
                        <w:left w:val="none" w:sz="0" w:space="0" w:color="auto"/>
                        <w:bottom w:val="none" w:sz="0" w:space="0" w:color="auto"/>
                        <w:right w:val="none" w:sz="0" w:space="0" w:color="auto"/>
                      </w:divBdr>
                    </w:div>
                    <w:div w:id="2060089285">
                      <w:marLeft w:val="0"/>
                      <w:marRight w:val="0"/>
                      <w:marTop w:val="0"/>
                      <w:marBottom w:val="0"/>
                      <w:divBdr>
                        <w:top w:val="none" w:sz="0" w:space="0" w:color="auto"/>
                        <w:left w:val="none" w:sz="0" w:space="0" w:color="auto"/>
                        <w:bottom w:val="none" w:sz="0" w:space="0" w:color="auto"/>
                        <w:right w:val="none" w:sz="0" w:space="0" w:color="auto"/>
                      </w:divBdr>
                    </w:div>
                    <w:div w:id="1582330096">
                      <w:marLeft w:val="0"/>
                      <w:marRight w:val="0"/>
                      <w:marTop w:val="0"/>
                      <w:marBottom w:val="0"/>
                      <w:divBdr>
                        <w:top w:val="none" w:sz="0" w:space="0" w:color="auto"/>
                        <w:left w:val="none" w:sz="0" w:space="0" w:color="auto"/>
                        <w:bottom w:val="none" w:sz="0" w:space="0" w:color="auto"/>
                        <w:right w:val="none" w:sz="0" w:space="0" w:color="auto"/>
                      </w:divBdr>
                    </w:div>
                    <w:div w:id="1201237595">
                      <w:marLeft w:val="0"/>
                      <w:marRight w:val="0"/>
                      <w:marTop w:val="0"/>
                      <w:marBottom w:val="0"/>
                      <w:divBdr>
                        <w:top w:val="none" w:sz="0" w:space="0" w:color="auto"/>
                        <w:left w:val="none" w:sz="0" w:space="0" w:color="auto"/>
                        <w:bottom w:val="none" w:sz="0" w:space="0" w:color="auto"/>
                        <w:right w:val="none" w:sz="0" w:space="0" w:color="auto"/>
                      </w:divBdr>
                    </w:div>
                    <w:div w:id="10158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01237">
      <w:bodyDiv w:val="1"/>
      <w:marLeft w:val="0"/>
      <w:marRight w:val="0"/>
      <w:marTop w:val="0"/>
      <w:marBottom w:val="0"/>
      <w:divBdr>
        <w:top w:val="none" w:sz="0" w:space="0" w:color="auto"/>
        <w:left w:val="none" w:sz="0" w:space="0" w:color="auto"/>
        <w:bottom w:val="none" w:sz="0" w:space="0" w:color="auto"/>
        <w:right w:val="none" w:sz="0" w:space="0" w:color="auto"/>
      </w:divBdr>
      <w:divsChild>
        <w:div w:id="297958415">
          <w:marLeft w:val="0"/>
          <w:marRight w:val="0"/>
          <w:marTop w:val="0"/>
          <w:marBottom w:val="0"/>
          <w:divBdr>
            <w:top w:val="none" w:sz="0" w:space="0" w:color="auto"/>
            <w:left w:val="none" w:sz="0" w:space="0" w:color="auto"/>
            <w:bottom w:val="none" w:sz="0" w:space="0" w:color="auto"/>
            <w:right w:val="none" w:sz="0" w:space="0" w:color="auto"/>
          </w:divBdr>
          <w:divsChild>
            <w:div w:id="45300450">
              <w:marLeft w:val="0"/>
              <w:marRight w:val="0"/>
              <w:marTop w:val="0"/>
              <w:marBottom w:val="0"/>
              <w:divBdr>
                <w:top w:val="none" w:sz="0" w:space="0" w:color="auto"/>
                <w:left w:val="none" w:sz="0" w:space="0" w:color="auto"/>
                <w:bottom w:val="none" w:sz="0" w:space="0" w:color="auto"/>
                <w:right w:val="none" w:sz="0" w:space="0" w:color="auto"/>
              </w:divBdr>
              <w:divsChild>
                <w:div w:id="1214660039">
                  <w:marLeft w:val="0"/>
                  <w:marRight w:val="0"/>
                  <w:marTop w:val="0"/>
                  <w:marBottom w:val="0"/>
                  <w:divBdr>
                    <w:top w:val="none" w:sz="0" w:space="0" w:color="auto"/>
                    <w:left w:val="none" w:sz="0" w:space="0" w:color="auto"/>
                    <w:bottom w:val="none" w:sz="0" w:space="0" w:color="auto"/>
                    <w:right w:val="none" w:sz="0" w:space="0" w:color="auto"/>
                  </w:divBdr>
                  <w:divsChild>
                    <w:div w:id="343361726">
                      <w:marLeft w:val="0"/>
                      <w:marRight w:val="0"/>
                      <w:marTop w:val="0"/>
                      <w:marBottom w:val="0"/>
                      <w:divBdr>
                        <w:top w:val="none" w:sz="0" w:space="0" w:color="auto"/>
                        <w:left w:val="none" w:sz="0" w:space="0" w:color="auto"/>
                        <w:bottom w:val="none" w:sz="0" w:space="0" w:color="auto"/>
                        <w:right w:val="none" w:sz="0" w:space="0" w:color="auto"/>
                      </w:divBdr>
                      <w:divsChild>
                        <w:div w:id="1093865483">
                          <w:marLeft w:val="0"/>
                          <w:marRight w:val="0"/>
                          <w:marTop w:val="0"/>
                          <w:marBottom w:val="0"/>
                          <w:divBdr>
                            <w:top w:val="none" w:sz="0" w:space="0" w:color="auto"/>
                            <w:left w:val="none" w:sz="0" w:space="0" w:color="auto"/>
                            <w:bottom w:val="none" w:sz="0" w:space="0" w:color="auto"/>
                            <w:right w:val="none" w:sz="0" w:space="0" w:color="auto"/>
                          </w:divBdr>
                          <w:divsChild>
                            <w:div w:id="22874825">
                              <w:marLeft w:val="0"/>
                              <w:marRight w:val="0"/>
                              <w:marTop w:val="0"/>
                              <w:marBottom w:val="0"/>
                              <w:divBdr>
                                <w:top w:val="none" w:sz="0" w:space="0" w:color="auto"/>
                                <w:left w:val="none" w:sz="0" w:space="0" w:color="auto"/>
                                <w:bottom w:val="none" w:sz="0" w:space="0" w:color="auto"/>
                                <w:right w:val="none" w:sz="0" w:space="0" w:color="auto"/>
                              </w:divBdr>
                              <w:divsChild>
                                <w:div w:id="49771852">
                                  <w:marLeft w:val="0"/>
                                  <w:marRight w:val="0"/>
                                  <w:marTop w:val="0"/>
                                  <w:marBottom w:val="0"/>
                                  <w:divBdr>
                                    <w:top w:val="none" w:sz="0" w:space="0" w:color="auto"/>
                                    <w:left w:val="none" w:sz="0" w:space="0" w:color="auto"/>
                                    <w:bottom w:val="none" w:sz="0" w:space="0" w:color="auto"/>
                                    <w:right w:val="none" w:sz="0" w:space="0" w:color="auto"/>
                                  </w:divBdr>
                                  <w:divsChild>
                                    <w:div w:id="36439007">
                                      <w:marLeft w:val="0"/>
                                      <w:marRight w:val="0"/>
                                      <w:marTop w:val="0"/>
                                      <w:marBottom w:val="0"/>
                                      <w:divBdr>
                                        <w:top w:val="none" w:sz="0" w:space="0" w:color="auto"/>
                                        <w:left w:val="none" w:sz="0" w:space="0" w:color="auto"/>
                                        <w:bottom w:val="none" w:sz="0" w:space="0" w:color="auto"/>
                                        <w:right w:val="none" w:sz="0" w:space="0" w:color="auto"/>
                                      </w:divBdr>
                                      <w:divsChild>
                                        <w:div w:id="1118376948">
                                          <w:marLeft w:val="0"/>
                                          <w:marRight w:val="0"/>
                                          <w:marTop w:val="0"/>
                                          <w:marBottom w:val="0"/>
                                          <w:divBdr>
                                            <w:top w:val="none" w:sz="0" w:space="0" w:color="auto"/>
                                            <w:left w:val="none" w:sz="0" w:space="0" w:color="auto"/>
                                            <w:bottom w:val="none" w:sz="0" w:space="0" w:color="auto"/>
                                            <w:right w:val="none" w:sz="0" w:space="0" w:color="auto"/>
                                          </w:divBdr>
                                          <w:divsChild>
                                            <w:div w:id="120468001">
                                              <w:marLeft w:val="0"/>
                                              <w:marRight w:val="0"/>
                                              <w:marTop w:val="0"/>
                                              <w:marBottom w:val="0"/>
                                              <w:divBdr>
                                                <w:top w:val="none" w:sz="0" w:space="0" w:color="auto"/>
                                                <w:left w:val="none" w:sz="0" w:space="0" w:color="auto"/>
                                                <w:bottom w:val="none" w:sz="0" w:space="0" w:color="auto"/>
                                                <w:right w:val="none" w:sz="0" w:space="0" w:color="auto"/>
                                              </w:divBdr>
                                              <w:divsChild>
                                                <w:div w:id="1975452539">
                                                  <w:marLeft w:val="0"/>
                                                  <w:marRight w:val="0"/>
                                                  <w:marTop w:val="0"/>
                                                  <w:marBottom w:val="0"/>
                                                  <w:divBdr>
                                                    <w:top w:val="none" w:sz="0" w:space="0" w:color="auto"/>
                                                    <w:left w:val="none" w:sz="0" w:space="0" w:color="auto"/>
                                                    <w:bottom w:val="none" w:sz="0" w:space="0" w:color="auto"/>
                                                    <w:right w:val="none" w:sz="0" w:space="0" w:color="auto"/>
                                                  </w:divBdr>
                                                  <w:divsChild>
                                                    <w:div w:id="441188608">
                                                      <w:marLeft w:val="0"/>
                                                      <w:marRight w:val="0"/>
                                                      <w:marTop w:val="0"/>
                                                      <w:marBottom w:val="0"/>
                                                      <w:divBdr>
                                                        <w:top w:val="none" w:sz="0" w:space="0" w:color="auto"/>
                                                        <w:left w:val="none" w:sz="0" w:space="0" w:color="auto"/>
                                                        <w:bottom w:val="none" w:sz="0" w:space="0" w:color="auto"/>
                                                        <w:right w:val="none" w:sz="0" w:space="0" w:color="auto"/>
                                                      </w:divBdr>
                                                      <w:divsChild>
                                                        <w:div w:id="1149517739">
                                                          <w:marLeft w:val="0"/>
                                                          <w:marRight w:val="0"/>
                                                          <w:marTop w:val="0"/>
                                                          <w:marBottom w:val="0"/>
                                                          <w:divBdr>
                                                            <w:top w:val="none" w:sz="0" w:space="0" w:color="auto"/>
                                                            <w:left w:val="none" w:sz="0" w:space="0" w:color="auto"/>
                                                            <w:bottom w:val="none" w:sz="0" w:space="0" w:color="auto"/>
                                                            <w:right w:val="none" w:sz="0" w:space="0" w:color="auto"/>
                                                          </w:divBdr>
                                                          <w:divsChild>
                                                            <w:div w:id="12235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holicspeakers.regfox.com/listening-for-god-conferen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bbirzer@yahoo.com" TargetMode="External"/><Relationship Id="rId12" Type="http://schemas.openxmlformats.org/officeDocument/2006/relationships/hyperlink" Target="mailto:sommerfamly@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rchkck.org/camp/camps/camp-session-dates-cost-availability/.Visit"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tracunas@archkck.org"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ty\Documents\Bulletin\Bulletin%20November%205%20&amp;%206,%202016%20(Autosav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72409-1D12-4229-9CC9-0A82F1F22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November 5 &amp; 6, 2016 (Autosaved).dotx</Template>
  <TotalTime>230</TotalTime>
  <Pages>8</Pages>
  <Words>1455</Words>
  <Characters>8295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NOTES OF APPRECIATION</vt:lpstr>
    </vt:vector>
  </TitlesOfParts>
  <Company>Microsoft</Company>
  <LinksUpToDate>false</LinksUpToDate>
  <CharactersWithSpaces>9731</CharactersWithSpaces>
  <SharedDoc>false</SharedDoc>
  <HLinks>
    <vt:vector size="126" baseType="variant">
      <vt:variant>
        <vt:i4>74</vt:i4>
      </vt:variant>
      <vt:variant>
        <vt:i4>60</vt:i4>
      </vt:variant>
      <vt:variant>
        <vt:i4>0</vt:i4>
      </vt:variant>
      <vt:variant>
        <vt:i4>5</vt:i4>
      </vt:variant>
      <vt:variant>
        <vt:lpwstr>http://www.catholicadoption.info/</vt:lpwstr>
      </vt:variant>
      <vt:variant>
        <vt:lpwstr/>
      </vt:variant>
      <vt:variant>
        <vt:i4>1835052</vt:i4>
      </vt:variant>
      <vt:variant>
        <vt:i4>57</vt:i4>
      </vt:variant>
      <vt:variant>
        <vt:i4>0</vt:i4>
      </vt:variant>
      <vt:variant>
        <vt:i4>5</vt:i4>
      </vt:variant>
      <vt:variant>
        <vt:lpwstr>mailto:jadopt@sbcglobal.net</vt:lpwstr>
      </vt:variant>
      <vt:variant>
        <vt:lpwstr/>
      </vt:variant>
      <vt:variant>
        <vt:i4>6291531</vt:i4>
      </vt:variant>
      <vt:variant>
        <vt:i4>54</vt:i4>
      </vt:variant>
      <vt:variant>
        <vt:i4>0</vt:i4>
      </vt:variant>
      <vt:variant>
        <vt:i4>5</vt:i4>
      </vt:variant>
      <vt:variant>
        <vt:lpwstr>mailto:projectrachelkc@archkck.org</vt:lpwstr>
      </vt:variant>
      <vt:variant>
        <vt:lpwstr/>
      </vt:variant>
      <vt:variant>
        <vt:i4>6225920</vt:i4>
      </vt:variant>
      <vt:variant>
        <vt:i4>51</vt:i4>
      </vt:variant>
      <vt:variant>
        <vt:i4>0</vt:i4>
      </vt:variant>
      <vt:variant>
        <vt:i4>5</vt:i4>
      </vt:variant>
      <vt:variant>
        <vt:lpwstr>http://www.sacredheartottawa.org/</vt:lpwstr>
      </vt:variant>
      <vt:variant>
        <vt:lpwstr/>
      </vt:variant>
      <vt:variant>
        <vt:i4>2949242</vt:i4>
      </vt:variant>
      <vt:variant>
        <vt:i4>48</vt:i4>
      </vt:variant>
      <vt:variant>
        <vt:i4>0</vt:i4>
      </vt:variant>
      <vt:variant>
        <vt:i4>5</vt:i4>
      </vt:variant>
      <vt:variant>
        <vt:lpwstr>http://www.rachelsvineyard.org/</vt:lpwstr>
      </vt:variant>
      <vt:variant>
        <vt:lpwstr/>
      </vt:variant>
      <vt:variant>
        <vt:i4>1245238</vt:i4>
      </vt:variant>
      <vt:variant>
        <vt:i4>45</vt:i4>
      </vt:variant>
      <vt:variant>
        <vt:i4>0</vt:i4>
      </vt:variant>
      <vt:variant>
        <vt:i4>5</vt:i4>
      </vt:variant>
      <vt:variant>
        <vt:lpwstr>mailto:rykcmo@gmail.com</vt:lpwstr>
      </vt:variant>
      <vt:variant>
        <vt:lpwstr/>
      </vt:variant>
      <vt:variant>
        <vt:i4>2949237</vt:i4>
      </vt:variant>
      <vt:variant>
        <vt:i4>42</vt:i4>
      </vt:variant>
      <vt:variant>
        <vt:i4>0</vt:i4>
      </vt:variant>
      <vt:variant>
        <vt:i4>5</vt:i4>
      </vt:variant>
      <vt:variant>
        <vt:lpwstr>http://www.projectrachelkc.com/</vt:lpwstr>
      </vt:variant>
      <vt:variant>
        <vt:lpwstr/>
      </vt:variant>
      <vt:variant>
        <vt:i4>5767250</vt:i4>
      </vt:variant>
      <vt:variant>
        <vt:i4>39</vt:i4>
      </vt:variant>
      <vt:variant>
        <vt:i4>0</vt:i4>
      </vt:variant>
      <vt:variant>
        <vt:i4>5</vt:i4>
      </vt:variant>
      <vt:variant>
        <vt:lpwstr>http://www.archkck.org/radio</vt:lpwstr>
      </vt:variant>
      <vt:variant>
        <vt:lpwstr/>
      </vt:variant>
      <vt:variant>
        <vt:i4>5505125</vt:i4>
      </vt:variant>
      <vt:variant>
        <vt:i4>36</vt:i4>
      </vt:variant>
      <vt:variant>
        <vt:i4>0</vt:i4>
      </vt:variant>
      <vt:variant>
        <vt:i4>5</vt:i4>
      </vt:variant>
      <vt:variant>
        <vt:lpwstr>mailto:mmmh66@sbcglobal.net</vt:lpwstr>
      </vt:variant>
      <vt:variant>
        <vt:lpwstr/>
      </vt:variant>
      <vt:variant>
        <vt:i4>6291531</vt:i4>
      </vt:variant>
      <vt:variant>
        <vt:i4>33</vt:i4>
      </vt:variant>
      <vt:variant>
        <vt:i4>0</vt:i4>
      </vt:variant>
      <vt:variant>
        <vt:i4>5</vt:i4>
      </vt:variant>
      <vt:variant>
        <vt:lpwstr>mailto:projectrachelkc@archkck.org</vt:lpwstr>
      </vt:variant>
      <vt:variant>
        <vt:lpwstr/>
      </vt:variant>
      <vt:variant>
        <vt:i4>2424880</vt:i4>
      </vt:variant>
      <vt:variant>
        <vt:i4>30</vt:i4>
      </vt:variant>
      <vt:variant>
        <vt:i4>0</vt:i4>
      </vt:variant>
      <vt:variant>
        <vt:i4>5</vt:i4>
      </vt:variant>
      <vt:variant>
        <vt:lpwstr>http://www.archkck.org/prescription</vt:lpwstr>
      </vt:variant>
      <vt:variant>
        <vt:lpwstr/>
      </vt:variant>
      <vt:variant>
        <vt:i4>6553685</vt:i4>
      </vt:variant>
      <vt:variant>
        <vt:i4>27</vt:i4>
      </vt:variant>
      <vt:variant>
        <vt:i4>0</vt:i4>
      </vt:variant>
      <vt:variant>
        <vt:i4>5</vt:i4>
      </vt:variant>
      <vt:variant>
        <vt:lpwstr>mailto:bdupont@archkck.org</vt:lpwstr>
      </vt:variant>
      <vt:variant>
        <vt:lpwstr/>
      </vt:variant>
      <vt:variant>
        <vt:i4>7274574</vt:i4>
      </vt:variant>
      <vt:variant>
        <vt:i4>24</vt:i4>
      </vt:variant>
      <vt:variant>
        <vt:i4>0</vt:i4>
      </vt:variant>
      <vt:variant>
        <vt:i4>5</vt:i4>
      </vt:variant>
      <vt:variant>
        <vt:lpwstr>mailto:BEWeekendKC@hotmail.com</vt:lpwstr>
      </vt:variant>
      <vt:variant>
        <vt:lpwstr/>
      </vt:variant>
      <vt:variant>
        <vt:i4>3735649</vt:i4>
      </vt:variant>
      <vt:variant>
        <vt:i4>21</vt:i4>
      </vt:variant>
      <vt:variant>
        <vt:i4>0</vt:i4>
      </vt:variant>
      <vt:variant>
        <vt:i4>5</vt:i4>
      </vt:variant>
      <vt:variant>
        <vt:lpwstr>http://www.beginningexperience.org/</vt:lpwstr>
      </vt:variant>
      <vt:variant>
        <vt:lpwstr/>
      </vt:variant>
      <vt:variant>
        <vt:i4>589870</vt:i4>
      </vt:variant>
      <vt:variant>
        <vt:i4>18</vt:i4>
      </vt:variant>
      <vt:variant>
        <vt:i4>0</vt:i4>
      </vt:variant>
      <vt:variant>
        <vt:i4>5</vt:i4>
      </vt:variant>
      <vt:variant>
        <vt:lpwstr>mailto:vocation@archkck.org</vt:lpwstr>
      </vt:variant>
      <vt:variant>
        <vt:lpwstr/>
      </vt:variant>
      <vt:variant>
        <vt:i4>4980800</vt:i4>
      </vt:variant>
      <vt:variant>
        <vt:i4>15</vt:i4>
      </vt:variant>
      <vt:variant>
        <vt:i4>0</vt:i4>
      </vt:variant>
      <vt:variant>
        <vt:i4>5</vt:i4>
      </vt:variant>
      <vt:variant>
        <vt:lpwstr>http://www.kckvocations.com/</vt:lpwstr>
      </vt:variant>
      <vt:variant>
        <vt:lpwstr/>
      </vt:variant>
      <vt:variant>
        <vt:i4>7274583</vt:i4>
      </vt:variant>
      <vt:variant>
        <vt:i4>12</vt:i4>
      </vt:variant>
      <vt:variant>
        <vt:i4>0</vt:i4>
      </vt:variant>
      <vt:variant>
        <vt:i4>5</vt:i4>
      </vt:variant>
      <vt:variant>
        <vt:lpwstr>mailto:dennihan6@kc.rr.com</vt:lpwstr>
      </vt:variant>
      <vt:variant>
        <vt:lpwstr/>
      </vt:variant>
      <vt:variant>
        <vt:i4>2424856</vt:i4>
      </vt:variant>
      <vt:variant>
        <vt:i4>9</vt:i4>
      </vt:variant>
      <vt:variant>
        <vt:i4>0</vt:i4>
      </vt:variant>
      <vt:variant>
        <vt:i4>5</vt:i4>
      </vt:variant>
      <vt:variant>
        <vt:lpwstr>https://us-mg6.mail.yahoo.com/compose?to=gdidde@sbcglobal.net</vt:lpwstr>
      </vt:variant>
      <vt:variant>
        <vt:lpwstr/>
      </vt:variant>
      <vt:variant>
        <vt:i4>131113</vt:i4>
      </vt:variant>
      <vt:variant>
        <vt:i4>6</vt:i4>
      </vt:variant>
      <vt:variant>
        <vt:i4>0</vt:i4>
      </vt:variant>
      <vt:variant>
        <vt:i4>5</vt:i4>
      </vt:variant>
      <vt:variant>
        <vt:lpwstr>https://us-mg6.mail.yahoo.com/compose?to=schwinn29@sbcglobal.net)</vt:lpwstr>
      </vt:variant>
      <vt:variant>
        <vt:lpwstr/>
      </vt:variant>
      <vt:variant>
        <vt:i4>4718667</vt:i4>
      </vt:variant>
      <vt:variant>
        <vt:i4>3</vt:i4>
      </vt:variant>
      <vt:variant>
        <vt:i4>0</vt:i4>
      </vt:variant>
      <vt:variant>
        <vt:i4>5</vt:i4>
      </vt:variant>
      <vt:variant>
        <vt:lpwstr>https://us-mg6.mail.yahoo.com/compose?to=melissa_mille@yahoo.com</vt:lpwstr>
      </vt:variant>
      <vt:variant>
        <vt:lpwstr/>
      </vt:variant>
      <vt:variant>
        <vt:i4>5111930</vt:i4>
      </vt:variant>
      <vt:variant>
        <vt:i4>0</vt:i4>
      </vt:variant>
      <vt:variant>
        <vt:i4>0</vt:i4>
      </vt:variant>
      <vt:variant>
        <vt:i4>5</vt:i4>
      </vt:variant>
      <vt:variant>
        <vt:lpwstr>https://us-mg6.mail.yahoo.com/compose?to=mqlamar@hotmail.com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OF APPRECIATION</dc:title>
  <dc:creator>Patty</dc:creator>
  <cp:lastModifiedBy>Patty</cp:lastModifiedBy>
  <cp:revision>16</cp:revision>
  <cp:lastPrinted>2021-04-15T14:16:00Z</cp:lastPrinted>
  <dcterms:created xsi:type="dcterms:W3CDTF">2021-04-15T14:16:00Z</dcterms:created>
  <dcterms:modified xsi:type="dcterms:W3CDTF">2021-04-15T18:58:00Z</dcterms:modified>
</cp:coreProperties>
</file>